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8013"/>
      </w:tblGrid>
      <w:tr w:rsidR="0093594E" w:rsidRPr="005F696F" w14:paraId="6DEEFEC1" w14:textId="77777777" w:rsidTr="00DA7589">
        <w:trPr>
          <w:trHeight w:val="309"/>
          <w:jc w:val="center"/>
        </w:trPr>
        <w:tc>
          <w:tcPr>
            <w:tcW w:w="2302" w:type="dxa"/>
            <w:shd w:val="clear" w:color="auto" w:fill="F79646"/>
          </w:tcPr>
          <w:p w14:paraId="63D48694" w14:textId="6CFBD341" w:rsidR="0093594E" w:rsidRPr="005F696F" w:rsidRDefault="0093594E" w:rsidP="0093594E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en-GB" w:eastAsia="ja-JP"/>
              </w:rPr>
              <w:t>DOCUMENT NO.</w:t>
            </w:r>
          </w:p>
        </w:tc>
        <w:tc>
          <w:tcPr>
            <w:tcW w:w="8013" w:type="dxa"/>
            <w:vAlign w:val="center"/>
          </w:tcPr>
          <w:p w14:paraId="6B3BBDD8" w14:textId="3ABA8628" w:rsidR="0093594E" w:rsidRPr="005F696F" w:rsidRDefault="0093594E" w:rsidP="0093594E">
            <w:pPr>
              <w:pStyle w:val="Textbold"/>
              <w:rPr>
                <w:rFonts w:ascii="Calibri" w:hAnsi="Calibri" w:cs="Calibri"/>
                <w:b w:val="0"/>
                <w:i/>
                <w:color w:val="0000FF"/>
                <w:sz w:val="16"/>
                <w:szCs w:val="16"/>
              </w:rPr>
            </w:pPr>
            <w:r>
              <w:rPr>
                <w:rFonts w:ascii="Calibri" w:hAnsi="Calibri" w:cs="Calibri"/>
                <w:b w:val="0"/>
                <w:i/>
                <w:color w:val="0000FF"/>
                <w:sz w:val="16"/>
                <w:szCs w:val="16"/>
                <w:lang w:val="en-GB" w:eastAsia="ja-JP"/>
              </w:rPr>
              <w:t>(provided by SMS document controller)</w:t>
            </w:r>
          </w:p>
        </w:tc>
      </w:tr>
      <w:tr w:rsidR="0093594E" w:rsidRPr="005F696F" w14:paraId="142459B4" w14:textId="77777777" w:rsidTr="00DA7589">
        <w:trPr>
          <w:trHeight w:val="283"/>
          <w:jc w:val="center"/>
        </w:trPr>
        <w:tc>
          <w:tcPr>
            <w:tcW w:w="2302" w:type="dxa"/>
            <w:shd w:val="clear" w:color="auto" w:fill="F79646"/>
          </w:tcPr>
          <w:p w14:paraId="04B0128D" w14:textId="098CCEDE" w:rsidR="0093594E" w:rsidRPr="005F696F" w:rsidRDefault="0093594E" w:rsidP="0093594E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en-GB" w:eastAsia="ja-JP"/>
              </w:rPr>
              <w:t>WORK DESCRIPTION</w:t>
            </w:r>
          </w:p>
        </w:tc>
        <w:tc>
          <w:tcPr>
            <w:tcW w:w="8013" w:type="dxa"/>
            <w:vAlign w:val="center"/>
          </w:tcPr>
          <w:p w14:paraId="71C45601" w14:textId="72C85856" w:rsidR="0093594E" w:rsidRPr="00662C5D" w:rsidRDefault="0093594E" w:rsidP="0093594E">
            <w:pPr>
              <w:pStyle w:val="Textbold"/>
              <w:rPr>
                <w:rFonts w:ascii="Calibri" w:hAnsi="Calibri" w:cs="Calibri"/>
                <w:b w:val="0"/>
                <w:szCs w:val="16"/>
              </w:rPr>
            </w:pPr>
            <w:r>
              <w:rPr>
                <w:rFonts w:ascii="Calibri" w:hAnsi="Calibri" w:cs="Calibri"/>
                <w:b w:val="0"/>
                <w:szCs w:val="16"/>
                <w:highlight w:val="yellow"/>
                <w:lang w:val="en-GB" w:eastAsia="ja-JP"/>
              </w:rPr>
              <w:t>……………..</w:t>
            </w:r>
          </w:p>
        </w:tc>
      </w:tr>
      <w:tr w:rsidR="00EA78C4" w:rsidRPr="005F696F" w14:paraId="48BDC3B6" w14:textId="77777777" w:rsidTr="00224F65">
        <w:trPr>
          <w:trHeight w:val="309"/>
          <w:jc w:val="center"/>
        </w:trPr>
        <w:tc>
          <w:tcPr>
            <w:tcW w:w="2302" w:type="dxa"/>
            <w:shd w:val="clear" w:color="auto" w:fill="F79646"/>
          </w:tcPr>
          <w:p w14:paraId="6E9F640D" w14:textId="7C84EA42" w:rsidR="00EA78C4" w:rsidRPr="005F696F" w:rsidRDefault="00EA78C4" w:rsidP="0093594E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i/>
                <w:iCs/>
                <w:sz w:val="20"/>
              </w:rPr>
            </w:pPr>
            <w:r>
              <w:rPr>
                <w:rFonts w:ascii="Calibri" w:hAnsi="Calibri" w:cs="Calibri"/>
                <w:sz w:val="20"/>
                <w:lang w:val="en-GB" w:eastAsia="ja-JP"/>
              </w:rPr>
              <w:t xml:space="preserve">WPP Number </w:t>
            </w:r>
          </w:p>
        </w:tc>
        <w:tc>
          <w:tcPr>
            <w:tcW w:w="8013" w:type="dxa"/>
            <w:vAlign w:val="center"/>
          </w:tcPr>
          <w:p w14:paraId="73CE346A" w14:textId="72F3BA86" w:rsidR="00EA78C4" w:rsidRPr="00AF3C6A" w:rsidRDefault="00EA78C4" w:rsidP="0093594E">
            <w:pPr>
              <w:pStyle w:val="Textbold"/>
              <w:rPr>
                <w:rFonts w:ascii="Calibri" w:hAnsi="Calibri" w:cs="Calibri"/>
                <w:b w:val="0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 w:val="0"/>
                <w:bCs/>
                <w:i/>
                <w:iCs/>
                <w:color w:val="0000FF"/>
                <w:sz w:val="16"/>
                <w:szCs w:val="16"/>
                <w:lang w:val="en-GB" w:eastAsia="ja-JP"/>
              </w:rPr>
              <w:t>(provided by NR specialist)</w:t>
            </w:r>
          </w:p>
        </w:tc>
      </w:tr>
      <w:tr w:rsidR="00653BF7" w:rsidRPr="005F696F" w14:paraId="6FFE71B6" w14:textId="77777777" w:rsidTr="00DA7589">
        <w:trPr>
          <w:trHeight w:val="309"/>
          <w:jc w:val="center"/>
        </w:trPr>
        <w:tc>
          <w:tcPr>
            <w:tcW w:w="2302" w:type="dxa"/>
            <w:shd w:val="clear" w:color="auto" w:fill="F79646"/>
          </w:tcPr>
          <w:p w14:paraId="330A0B0A" w14:textId="77777777" w:rsidR="00653BF7" w:rsidRPr="005F696F" w:rsidRDefault="00653BF7" w:rsidP="00653BF7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i/>
                <w:iCs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SCOPE:</w:t>
            </w:r>
          </w:p>
        </w:tc>
        <w:tc>
          <w:tcPr>
            <w:tcW w:w="8013" w:type="dxa"/>
          </w:tcPr>
          <w:p w14:paraId="121BD215" w14:textId="036A146C" w:rsidR="0093594E" w:rsidRDefault="0093594E" w:rsidP="0093594E">
            <w:pPr>
              <w:pStyle w:val="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This SWI is applicable for the worksite protection arrangements using ASB for routine </w:t>
            </w:r>
            <w:r>
              <w:rPr>
                <w:rFonts w:ascii="Calibri" w:hAnsi="Calibri" w:cs="Calibri"/>
                <w:highlight w:val="yellow"/>
              </w:rPr>
              <w:t>……….</w:t>
            </w:r>
            <w:r>
              <w:rPr>
                <w:rFonts w:ascii="Calibri" w:hAnsi="Calibri" w:cs="Calibri"/>
              </w:rPr>
              <w:t xml:space="preserve"> performed by </w:t>
            </w:r>
            <w:r>
              <w:rPr>
                <w:rFonts w:ascii="Calibri" w:hAnsi="Calibri" w:cs="Calibri"/>
                <w:highlight w:val="yellow"/>
              </w:rPr>
              <w:t>……..</w:t>
            </w:r>
          </w:p>
          <w:p w14:paraId="50573B61" w14:textId="179E3194" w:rsidR="0093594E" w:rsidRDefault="0093594E" w:rsidP="0093594E">
            <w:pPr>
              <w:pStyle w:val="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Work activities include:</w:t>
            </w:r>
          </w:p>
          <w:p w14:paraId="2AE0B30A" w14:textId="77777777" w:rsidR="0093594E" w:rsidRDefault="0093594E" w:rsidP="0046278A">
            <w:pPr>
              <w:pStyle w:val="Text"/>
              <w:numPr>
                <w:ilvl w:val="0"/>
                <w:numId w:val="26"/>
              </w:numPr>
              <w:rPr>
                <w:rFonts w:ascii="Calibri" w:hAnsi="Calibri" w:cs="Calibri"/>
              </w:rPr>
            </w:pPr>
          </w:p>
          <w:p w14:paraId="771B5E52" w14:textId="14A1BEA3" w:rsidR="00BD0189" w:rsidRPr="00BD0189" w:rsidRDefault="00BD0189" w:rsidP="00BD0189">
            <w:pPr>
              <w:pStyle w:val="Text"/>
              <w:spacing w:after="60"/>
              <w:ind w:left="714"/>
              <w:rPr>
                <w:rFonts w:ascii="Calibri" w:hAnsi="Calibri" w:cs="Calibri"/>
              </w:rPr>
            </w:pPr>
          </w:p>
        </w:tc>
      </w:tr>
      <w:tr w:rsidR="00653BF7" w:rsidRPr="005F696F" w14:paraId="4A2F52D9" w14:textId="77777777" w:rsidTr="00DA7589">
        <w:trPr>
          <w:trHeight w:val="271"/>
          <w:jc w:val="center"/>
        </w:trPr>
        <w:tc>
          <w:tcPr>
            <w:tcW w:w="2302" w:type="dxa"/>
            <w:shd w:val="clear" w:color="auto" w:fill="F79646"/>
          </w:tcPr>
          <w:p w14:paraId="0F5D5220" w14:textId="77777777" w:rsidR="00653BF7" w:rsidRPr="005F696F" w:rsidRDefault="00653BF7" w:rsidP="00653BF7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Cs w:val="0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AUTHORISATIONS:</w:t>
            </w:r>
          </w:p>
        </w:tc>
        <w:tc>
          <w:tcPr>
            <w:tcW w:w="8013" w:type="dxa"/>
          </w:tcPr>
          <w:p w14:paraId="0A24449C" w14:textId="77777777" w:rsidR="00653BF7" w:rsidRDefault="00653BF7" w:rsidP="00653BF7">
            <w:pPr>
              <w:spacing w:before="60"/>
              <w:rPr>
                <w:rFonts w:ascii="Calibri" w:hAnsi="Calibri" w:cs="Calibri"/>
              </w:rPr>
            </w:pPr>
            <w:r w:rsidRPr="00E22E02">
              <w:rPr>
                <w:rFonts w:ascii="Calibri" w:hAnsi="Calibri" w:cs="Calibri"/>
                <w:b/>
              </w:rPr>
              <w:t>Protection Officer:</w:t>
            </w:r>
            <w:r w:rsidRPr="00E22E02">
              <w:rPr>
                <w:rFonts w:ascii="Calibri" w:hAnsi="Calibri" w:cs="Calibri"/>
              </w:rPr>
              <w:t xml:space="preserve"> Protection Officer Level 1 or higher</w:t>
            </w:r>
          </w:p>
          <w:p w14:paraId="2C68C3E1" w14:textId="77777777" w:rsidR="003263AB" w:rsidRPr="00014600" w:rsidRDefault="003263AB" w:rsidP="00653BF7">
            <w:pPr>
              <w:spacing w:before="60"/>
              <w:rPr>
                <w:rFonts w:ascii="Calibri" w:hAnsi="Calibri" w:cs="Calibri"/>
              </w:rPr>
            </w:pPr>
            <w:r w:rsidRPr="00014600">
              <w:rPr>
                <w:rFonts w:ascii="Calibri" w:hAnsi="Calibri" w:cs="Calibri"/>
                <w:b/>
                <w:bCs/>
              </w:rPr>
              <w:t>Lookout:</w:t>
            </w:r>
            <w:r w:rsidRPr="00E22E02">
              <w:rPr>
                <w:rFonts w:ascii="Calibri" w:hAnsi="Calibri" w:cs="Calibri"/>
                <w:b/>
                <w:bCs/>
              </w:rPr>
              <w:t xml:space="preserve"> </w:t>
            </w:r>
            <w:r w:rsidRPr="00014600">
              <w:rPr>
                <w:rFonts w:ascii="Calibri" w:hAnsi="Calibri" w:cs="Calibri"/>
                <w:bCs/>
              </w:rPr>
              <w:t>Handsignaller Leve</w:t>
            </w:r>
            <w:r>
              <w:rPr>
                <w:rFonts w:ascii="Calibri" w:hAnsi="Calibri" w:cs="Calibri"/>
                <w:bCs/>
              </w:rPr>
              <w:t xml:space="preserve">l 1 or higher, </w:t>
            </w:r>
            <w:r w:rsidRPr="00014600">
              <w:rPr>
                <w:rFonts w:ascii="Calibri" w:hAnsi="Calibri" w:cs="Calibri"/>
                <w:bCs/>
              </w:rPr>
              <w:t>Protection Officer Level 1 or higher</w:t>
            </w:r>
          </w:p>
        </w:tc>
      </w:tr>
      <w:tr w:rsidR="00653BF7" w:rsidRPr="005F696F" w14:paraId="46758198" w14:textId="77777777" w:rsidTr="0093594E">
        <w:trPr>
          <w:trHeight w:val="5640"/>
          <w:jc w:val="center"/>
        </w:trPr>
        <w:tc>
          <w:tcPr>
            <w:tcW w:w="2302" w:type="dxa"/>
            <w:shd w:val="clear" w:color="auto" w:fill="F79646"/>
          </w:tcPr>
          <w:p w14:paraId="00CCAB28" w14:textId="6FD1D9EA" w:rsidR="00653BF7" w:rsidRPr="005F696F" w:rsidRDefault="00554E9C" w:rsidP="00653BF7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i/>
                <w:iCs/>
                <w:sz w:val="20"/>
              </w:rPr>
            </w:pPr>
            <w:r w:rsidRPr="006C30AA">
              <w:rPr>
                <w:rFonts w:ascii="Calibri" w:hAnsi="Calibri" w:cs="Calibri"/>
                <w:sz w:val="20"/>
              </w:rPr>
              <w:t>SAFETY</w:t>
            </w:r>
            <w:r w:rsidR="002D592B">
              <w:rPr>
                <w:rFonts w:ascii="Calibri" w:hAnsi="Calibri" w:cs="Calibri"/>
                <w:sz w:val="20"/>
              </w:rPr>
              <w:t xml:space="preserve"> CONTROLS - </w:t>
            </w:r>
            <w:r w:rsidR="00653BF7">
              <w:rPr>
                <w:rFonts w:ascii="Calibri" w:hAnsi="Calibri" w:cs="Calibri"/>
                <w:sz w:val="20"/>
              </w:rPr>
              <w:t>Absolute Signal Blocking (ASB) arrangements:</w:t>
            </w:r>
          </w:p>
        </w:tc>
        <w:tc>
          <w:tcPr>
            <w:tcW w:w="8013" w:type="dxa"/>
          </w:tcPr>
          <w:p w14:paraId="15BD4E77" w14:textId="30C52656" w:rsidR="002D592B" w:rsidRPr="002D592B" w:rsidRDefault="00A56898" w:rsidP="00A56898">
            <w:pPr>
              <w:pStyle w:val="TableParagraph"/>
              <w:spacing w:before="60" w:after="60"/>
              <w:rPr>
                <w:rFonts w:ascii="Calibri" w:hAnsi="Calibri" w:cs="Calibri"/>
                <w:sz w:val="18"/>
              </w:rPr>
            </w:pPr>
            <w:bookmarkStart w:id="0" w:name="Lookout_Working_on_the_Up_Main_line_is_a"/>
            <w:bookmarkEnd w:id="0"/>
            <w:r>
              <w:rPr>
                <w:rFonts w:ascii="Calibri" w:hAnsi="Calibri" w:cs="Calibri"/>
                <w:sz w:val="18"/>
              </w:rPr>
              <w:t>ASB</w:t>
            </w:r>
            <w:r w:rsidR="002D592B" w:rsidRPr="002D592B">
              <w:rPr>
                <w:rFonts w:ascii="Calibri" w:hAnsi="Calibri" w:cs="Calibri"/>
                <w:sz w:val="18"/>
              </w:rPr>
              <w:t xml:space="preserve"> established to exclude </w:t>
            </w:r>
            <w:r>
              <w:rPr>
                <w:rFonts w:ascii="Calibri" w:hAnsi="Calibri" w:cs="Calibri"/>
                <w:sz w:val="18"/>
              </w:rPr>
              <w:t>r</w:t>
            </w:r>
            <w:r w:rsidR="002D592B" w:rsidRPr="002D592B">
              <w:rPr>
                <w:rFonts w:ascii="Calibri" w:hAnsi="Calibri" w:cs="Calibri"/>
                <w:sz w:val="18"/>
              </w:rPr>
              <w:t xml:space="preserve">ail </w:t>
            </w:r>
            <w:r>
              <w:rPr>
                <w:rFonts w:ascii="Calibri" w:hAnsi="Calibri" w:cs="Calibri"/>
                <w:sz w:val="18"/>
              </w:rPr>
              <w:t>t</w:t>
            </w:r>
            <w:r w:rsidR="002D592B" w:rsidRPr="002D592B">
              <w:rPr>
                <w:rFonts w:ascii="Calibri" w:hAnsi="Calibri" w:cs="Calibri"/>
                <w:sz w:val="18"/>
              </w:rPr>
              <w:t xml:space="preserve">raffic on </w:t>
            </w:r>
            <w:r>
              <w:rPr>
                <w:rFonts w:ascii="Calibri" w:hAnsi="Calibri" w:cs="Calibri"/>
                <w:sz w:val="18"/>
              </w:rPr>
              <w:t xml:space="preserve">the </w:t>
            </w:r>
            <w:r w:rsidR="0093594E" w:rsidRPr="0093594E">
              <w:rPr>
                <w:rFonts w:ascii="Calibri" w:hAnsi="Calibri" w:cs="Calibri"/>
                <w:sz w:val="18"/>
                <w:highlight w:val="yellow"/>
              </w:rPr>
              <w:t xml:space="preserve">……………. </w:t>
            </w:r>
          </w:p>
          <w:p w14:paraId="1F37039D" w14:textId="77777777" w:rsidR="0093594E" w:rsidRDefault="0093594E" w:rsidP="002B12A2">
            <w:pPr>
              <w:pStyle w:val="TableParagraph"/>
              <w:rPr>
                <w:rFonts w:ascii="Calibri" w:hAnsi="Calibri" w:cs="Calibri"/>
                <w:color w:val="FF0000"/>
                <w:sz w:val="18"/>
              </w:rPr>
            </w:pPr>
          </w:p>
          <w:p w14:paraId="054B448C" w14:textId="041E7339" w:rsidR="002D592B" w:rsidRPr="002D592B" w:rsidRDefault="002D592B" w:rsidP="002B12A2">
            <w:pPr>
              <w:pStyle w:val="TableParagraph"/>
              <w:rPr>
                <w:rFonts w:ascii="Calibri" w:hAnsi="Calibri" w:cs="Calibri"/>
                <w:color w:val="FF0000"/>
                <w:sz w:val="18"/>
              </w:rPr>
            </w:pPr>
            <w:r w:rsidRPr="002D592B">
              <w:rPr>
                <w:rFonts w:ascii="Calibri" w:hAnsi="Calibri" w:cs="Calibri"/>
                <w:color w:val="FF0000"/>
                <w:sz w:val="18"/>
              </w:rPr>
              <w:t xml:space="preserve">For </w:t>
            </w:r>
            <w:r w:rsidR="002B12A2">
              <w:rPr>
                <w:rFonts w:ascii="Calibri" w:hAnsi="Calibri" w:cs="Calibri"/>
                <w:color w:val="FF0000"/>
                <w:sz w:val="18"/>
              </w:rPr>
              <w:t>r</w:t>
            </w:r>
            <w:r w:rsidRPr="002D592B">
              <w:rPr>
                <w:rFonts w:ascii="Calibri" w:hAnsi="Calibri" w:cs="Calibri"/>
                <w:color w:val="FF0000"/>
                <w:sz w:val="18"/>
              </w:rPr>
              <w:t xml:space="preserve">eference </w:t>
            </w:r>
            <w:r w:rsidR="00CA19BC">
              <w:rPr>
                <w:rFonts w:ascii="Calibri" w:hAnsi="Calibri" w:cs="Calibri"/>
                <w:color w:val="FF0000"/>
                <w:sz w:val="18"/>
              </w:rPr>
              <w:t>o</w:t>
            </w:r>
            <w:r w:rsidR="00CA19BC" w:rsidRPr="002D592B">
              <w:rPr>
                <w:rFonts w:ascii="Calibri" w:hAnsi="Calibri" w:cs="Calibri"/>
                <w:color w:val="FF0000"/>
                <w:sz w:val="18"/>
              </w:rPr>
              <w:t>nly</w:t>
            </w:r>
            <w:r w:rsidR="006C30AA">
              <w:rPr>
                <w:rFonts w:ascii="Calibri" w:hAnsi="Calibri" w:cs="Calibri"/>
                <w:color w:val="FF0000"/>
                <w:sz w:val="18"/>
              </w:rPr>
              <w:t>;</w:t>
            </w:r>
          </w:p>
          <w:p w14:paraId="2C165BC5" w14:textId="3425A213" w:rsidR="0093594E" w:rsidRPr="006C30AA" w:rsidRDefault="002D592B" w:rsidP="0093594E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  <w:r w:rsidRPr="006C30AA">
              <w:rPr>
                <w:rFonts w:ascii="Calibri" w:hAnsi="Calibri" w:cs="Calibri"/>
                <w:sz w:val="18"/>
                <w:szCs w:val="18"/>
              </w:rPr>
              <w:t xml:space="preserve">The </w:t>
            </w:r>
            <w:r w:rsidR="002B12A2" w:rsidRPr="006C30AA">
              <w:rPr>
                <w:rFonts w:ascii="Calibri" w:hAnsi="Calibri" w:cs="Calibri"/>
                <w:sz w:val="18"/>
                <w:szCs w:val="18"/>
              </w:rPr>
              <w:t xml:space="preserve">assessed ASB protection </w:t>
            </w:r>
            <w:r w:rsidR="0093594E">
              <w:rPr>
                <w:rFonts w:ascii="Calibri" w:hAnsi="Calibri" w:cs="Calibri"/>
                <w:sz w:val="18"/>
                <w:szCs w:val="18"/>
              </w:rPr>
              <w:t>is:</w:t>
            </w:r>
          </w:p>
          <w:p w14:paraId="5D216168" w14:textId="77777777" w:rsidR="00653BF7" w:rsidRPr="0093594E" w:rsidRDefault="0093594E" w:rsidP="0046278A">
            <w:pPr>
              <w:pStyle w:val="TableParagraph"/>
              <w:numPr>
                <w:ilvl w:val="0"/>
                <w:numId w:val="24"/>
              </w:numPr>
              <w:ind w:left="419" w:hanging="283"/>
              <w:rPr>
                <w:rFonts w:ascii="Calibri" w:hAnsi="Calibri" w:cs="Calibri"/>
                <w:sz w:val="18"/>
                <w:szCs w:val="18"/>
                <w:highlight w:val="yellow"/>
              </w:rPr>
            </w:pPr>
            <w:r w:rsidRPr="0093594E">
              <w:rPr>
                <w:rFonts w:ascii="Calibri" w:hAnsi="Calibri" w:cs="Calibri"/>
                <w:sz w:val="18"/>
                <w:szCs w:val="18"/>
                <w:highlight w:val="yellow"/>
              </w:rPr>
              <w:t>……….</w:t>
            </w:r>
            <w:r w:rsidR="0099075B" w:rsidRPr="0093594E"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  <w:t xml:space="preserve"> Signal </w:t>
            </w:r>
            <w:r w:rsidR="00156221" w:rsidRPr="0093594E">
              <w:rPr>
                <w:rFonts w:ascii="Calibri" w:hAnsi="Calibri" w:cs="Calibri"/>
                <w:sz w:val="18"/>
                <w:szCs w:val="18"/>
                <w:highlight w:val="yellow"/>
              </w:rPr>
              <w:t>at STOP with blocking facilities applied.</w:t>
            </w:r>
          </w:p>
          <w:p w14:paraId="17D379FE" w14:textId="77777777" w:rsidR="0093594E" w:rsidRPr="0093594E" w:rsidRDefault="0093594E" w:rsidP="0046278A">
            <w:pPr>
              <w:pStyle w:val="TableParagraph"/>
              <w:numPr>
                <w:ilvl w:val="0"/>
                <w:numId w:val="24"/>
              </w:numPr>
              <w:ind w:left="419" w:hanging="283"/>
              <w:rPr>
                <w:rFonts w:ascii="Calibri" w:hAnsi="Calibri" w:cs="Calibri"/>
                <w:sz w:val="18"/>
                <w:szCs w:val="18"/>
                <w:highlight w:val="yellow"/>
              </w:rPr>
            </w:pPr>
            <w:r w:rsidRPr="0093594E">
              <w:rPr>
                <w:rFonts w:ascii="Calibri" w:hAnsi="Calibri" w:cs="Calibri"/>
                <w:sz w:val="18"/>
                <w:szCs w:val="18"/>
                <w:highlight w:val="yellow"/>
              </w:rPr>
              <w:t>………….</w:t>
            </w:r>
          </w:p>
          <w:p w14:paraId="095B83FD" w14:textId="77777777" w:rsidR="0093594E" w:rsidRPr="0093594E" w:rsidRDefault="0093594E" w:rsidP="0046278A">
            <w:pPr>
              <w:pStyle w:val="TableParagraph"/>
              <w:numPr>
                <w:ilvl w:val="0"/>
                <w:numId w:val="24"/>
              </w:numPr>
              <w:ind w:left="419" w:hanging="283"/>
              <w:rPr>
                <w:rFonts w:ascii="Calibri" w:hAnsi="Calibri" w:cs="Calibri"/>
                <w:sz w:val="18"/>
                <w:szCs w:val="18"/>
                <w:highlight w:val="yellow"/>
              </w:rPr>
            </w:pPr>
            <w:r w:rsidRPr="0093594E">
              <w:rPr>
                <w:rFonts w:ascii="Calibri" w:hAnsi="Calibri" w:cs="Calibri"/>
                <w:sz w:val="18"/>
                <w:szCs w:val="18"/>
                <w:highlight w:val="yellow"/>
              </w:rPr>
              <w:t>…………</w:t>
            </w:r>
          </w:p>
          <w:p w14:paraId="11E983E4" w14:textId="0832C94D" w:rsidR="0093594E" w:rsidRPr="006C30AA" w:rsidRDefault="0093594E" w:rsidP="0046278A">
            <w:pPr>
              <w:pStyle w:val="TableParagraph"/>
              <w:numPr>
                <w:ilvl w:val="0"/>
                <w:numId w:val="24"/>
              </w:numPr>
              <w:ind w:left="419" w:hanging="283"/>
              <w:rPr>
                <w:rFonts w:ascii="Calibri" w:hAnsi="Calibri" w:cs="Calibri"/>
                <w:sz w:val="18"/>
                <w:szCs w:val="18"/>
              </w:rPr>
            </w:pPr>
            <w:r w:rsidRPr="0093594E">
              <w:rPr>
                <w:rFonts w:ascii="Calibri" w:hAnsi="Calibri" w:cs="Calibri"/>
                <w:sz w:val="18"/>
                <w:szCs w:val="18"/>
                <w:highlight w:val="yellow"/>
              </w:rPr>
              <w:t>………..</w:t>
            </w:r>
          </w:p>
        </w:tc>
      </w:tr>
      <w:tr w:rsidR="00653BF7" w:rsidRPr="005F696F" w14:paraId="6F6ED610" w14:textId="77777777" w:rsidTr="00DA7589">
        <w:trPr>
          <w:trHeight w:val="1020"/>
          <w:jc w:val="center"/>
        </w:trPr>
        <w:tc>
          <w:tcPr>
            <w:tcW w:w="2302" w:type="dxa"/>
            <w:shd w:val="clear" w:color="auto" w:fill="F79646"/>
          </w:tcPr>
          <w:p w14:paraId="24F96DCD" w14:textId="77777777" w:rsidR="00653BF7" w:rsidRPr="005F696F" w:rsidRDefault="00653BF7" w:rsidP="00653BF7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PRESTART REQUIREMENTS:</w:t>
            </w:r>
          </w:p>
        </w:tc>
        <w:tc>
          <w:tcPr>
            <w:tcW w:w="8013" w:type="dxa"/>
          </w:tcPr>
          <w:p w14:paraId="0FF61330" w14:textId="77777777" w:rsidR="00653BF7" w:rsidRPr="00E22E02" w:rsidRDefault="00653BF7" w:rsidP="00653BF7">
            <w:pPr>
              <w:pStyle w:val="Title"/>
              <w:spacing w:before="0" w:after="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E22E02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Protection Officer assessment checklist must be completed before instructions in this SWI are followed.</w:t>
            </w:r>
          </w:p>
          <w:p w14:paraId="6E4AD760" w14:textId="77777777" w:rsidR="00653BF7" w:rsidRDefault="00653BF7" w:rsidP="00653BF7">
            <w:pPr>
              <w:pStyle w:val="Title"/>
              <w:spacing w:before="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73676C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Tools and equipment required:</w:t>
            </w:r>
          </w:p>
          <w:p w14:paraId="48356DE5" w14:textId="77777777" w:rsidR="00653BF7" w:rsidRDefault="00653BF7" w:rsidP="0046278A">
            <w:pPr>
              <w:pStyle w:val="Title"/>
              <w:numPr>
                <w:ilvl w:val="0"/>
                <w:numId w:val="22"/>
              </w:numPr>
              <w:spacing w:before="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73676C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Protection Officer requires a phone to contact the Signaller</w:t>
            </w:r>
          </w:p>
          <w:p w14:paraId="44C5B2F2" w14:textId="77777777" w:rsidR="00DB0395" w:rsidRPr="00037A79" w:rsidRDefault="00DB0395" w:rsidP="0046278A">
            <w:pPr>
              <w:pStyle w:val="Title"/>
              <w:numPr>
                <w:ilvl w:val="0"/>
                <w:numId w:val="22"/>
              </w:numPr>
              <w:spacing w:before="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73676C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Lookouts require a high-visibility arm sleeve and a whistle / horn</w:t>
            </w:r>
          </w:p>
        </w:tc>
      </w:tr>
      <w:tr w:rsidR="00653BF7" w:rsidRPr="005F696F" w14:paraId="096C9D98" w14:textId="77777777" w:rsidTr="00DA7589">
        <w:trPr>
          <w:trHeight w:val="292"/>
          <w:jc w:val="center"/>
        </w:trPr>
        <w:tc>
          <w:tcPr>
            <w:tcW w:w="2302" w:type="dxa"/>
            <w:shd w:val="clear" w:color="auto" w:fill="F79646"/>
          </w:tcPr>
          <w:p w14:paraId="0A171016" w14:textId="77777777" w:rsidR="00653BF7" w:rsidRPr="005F696F" w:rsidRDefault="00653BF7" w:rsidP="00653BF7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Cs w:val="0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FURTHER INFORMATION:</w:t>
            </w:r>
          </w:p>
        </w:tc>
        <w:tc>
          <w:tcPr>
            <w:tcW w:w="8013" w:type="dxa"/>
          </w:tcPr>
          <w:p w14:paraId="31D0E19A" w14:textId="77777777" w:rsidR="00653BF7" w:rsidRPr="00F92B32" w:rsidRDefault="00653BF7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F92B32">
              <w:rPr>
                <w:rFonts w:ascii="Calibri" w:hAnsi="Calibri" w:cs="Calibri"/>
                <w:i/>
              </w:rPr>
              <w:t>NWT 300 Planning work in the Rail Corridor</w:t>
            </w:r>
          </w:p>
          <w:p w14:paraId="356BA0F8" w14:textId="77777777" w:rsidR="00E042AE" w:rsidRDefault="00653BF7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NWT 308 Absolute Signal Blocking</w:t>
            </w:r>
            <w:r w:rsidR="00E042AE">
              <w:rPr>
                <w:rFonts w:ascii="Calibri" w:hAnsi="Calibri" w:cs="Calibri"/>
                <w:i/>
              </w:rPr>
              <w:t xml:space="preserve"> </w:t>
            </w:r>
          </w:p>
          <w:p w14:paraId="7D0B23A1" w14:textId="77777777" w:rsidR="00653BF7" w:rsidRDefault="00E042AE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NWT 310</w:t>
            </w:r>
            <w:r w:rsidRPr="00F92B32">
              <w:rPr>
                <w:rFonts w:ascii="Calibri" w:hAnsi="Calibri" w:cs="Calibri"/>
                <w:i/>
              </w:rPr>
              <w:t xml:space="preserve"> </w:t>
            </w:r>
            <w:r>
              <w:rPr>
                <w:rFonts w:ascii="Calibri" w:hAnsi="Calibri" w:cs="Calibri"/>
                <w:i/>
              </w:rPr>
              <w:t>Lookout Working</w:t>
            </w:r>
          </w:p>
          <w:p w14:paraId="2F62DA04" w14:textId="77777777" w:rsidR="00653BF7" w:rsidRDefault="00653BF7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F92B32">
              <w:rPr>
                <w:rFonts w:ascii="Calibri" w:hAnsi="Calibri" w:cs="Calibri"/>
                <w:i/>
              </w:rPr>
              <w:t>NPR 7</w:t>
            </w:r>
            <w:r>
              <w:rPr>
                <w:rFonts w:ascii="Calibri" w:hAnsi="Calibri" w:cs="Calibri"/>
                <w:i/>
              </w:rPr>
              <w:t>03</w:t>
            </w:r>
            <w:r w:rsidRPr="00F92B32">
              <w:rPr>
                <w:rFonts w:ascii="Calibri" w:hAnsi="Calibri" w:cs="Calibri"/>
                <w:i/>
              </w:rPr>
              <w:t xml:space="preserve"> Using </w:t>
            </w:r>
            <w:r>
              <w:rPr>
                <w:rFonts w:ascii="Calibri" w:hAnsi="Calibri" w:cs="Calibri"/>
                <w:i/>
              </w:rPr>
              <w:t>Absolute Signal Blocking</w:t>
            </w:r>
          </w:p>
          <w:p w14:paraId="7E528F1C" w14:textId="77777777" w:rsidR="00E042AE" w:rsidRDefault="00E042AE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F92B32">
              <w:rPr>
                <w:rFonts w:ascii="Calibri" w:hAnsi="Calibri" w:cs="Calibri"/>
                <w:i/>
              </w:rPr>
              <w:t>NPR 7</w:t>
            </w:r>
            <w:r>
              <w:rPr>
                <w:rFonts w:ascii="Calibri" w:hAnsi="Calibri" w:cs="Calibri"/>
                <w:i/>
              </w:rPr>
              <w:t>11</w:t>
            </w:r>
            <w:r w:rsidRPr="00F92B32">
              <w:rPr>
                <w:rFonts w:ascii="Calibri" w:hAnsi="Calibri" w:cs="Calibri"/>
                <w:i/>
              </w:rPr>
              <w:t xml:space="preserve"> Using </w:t>
            </w:r>
            <w:r>
              <w:rPr>
                <w:rFonts w:ascii="Calibri" w:hAnsi="Calibri" w:cs="Calibri"/>
                <w:i/>
              </w:rPr>
              <w:t>Lookouts</w:t>
            </w:r>
          </w:p>
          <w:p w14:paraId="40492633" w14:textId="77777777" w:rsidR="00E042AE" w:rsidRDefault="00E042AE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NPR 751</w:t>
            </w:r>
            <w:r w:rsidRPr="00F92B32">
              <w:rPr>
                <w:rFonts w:ascii="Calibri" w:hAnsi="Calibri" w:cs="Calibri"/>
                <w:i/>
              </w:rPr>
              <w:t xml:space="preserve"> </w:t>
            </w:r>
            <w:r>
              <w:rPr>
                <w:rFonts w:ascii="Calibri" w:hAnsi="Calibri" w:cs="Calibri"/>
                <w:i/>
              </w:rPr>
              <w:t>Calculating Minimum Warning Time</w:t>
            </w:r>
          </w:p>
          <w:p w14:paraId="4F8711C9" w14:textId="70F413D6" w:rsidR="00653BF7" w:rsidRDefault="00653BF7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NGE 200 Walking in the Danger Zone</w:t>
            </w:r>
          </w:p>
          <w:p w14:paraId="21233D07" w14:textId="77777777" w:rsidR="00653BF7" w:rsidRDefault="00E042AE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Lookout Working Prohibited Locations Register</w:t>
            </w:r>
          </w:p>
          <w:p w14:paraId="3597538A" w14:textId="5FE8EA24" w:rsidR="0093594E" w:rsidRPr="001176C5" w:rsidRDefault="0093594E" w:rsidP="0093594E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A13FD7">
              <w:rPr>
                <w:rFonts w:ascii="Calibri" w:hAnsi="Calibri" w:cs="Calibri"/>
                <w:i/>
                <w:highlight w:val="yellow"/>
              </w:rPr>
              <w:t>NLA XXX</w:t>
            </w:r>
          </w:p>
        </w:tc>
      </w:tr>
    </w:tbl>
    <w:tbl>
      <w:tblPr>
        <w:tblpPr w:leftFromText="180" w:rightFromText="180" w:vertAnchor="text" w:horzAnchor="margin" w:tblpY="52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1701"/>
        <w:gridCol w:w="1702"/>
      </w:tblGrid>
      <w:tr w:rsidR="00DA7589" w:rsidRPr="0073442A" w14:paraId="2766F6C7" w14:textId="77777777" w:rsidTr="00DA7589">
        <w:trPr>
          <w:cantSplit/>
          <w:trHeight w:val="363"/>
        </w:trPr>
        <w:tc>
          <w:tcPr>
            <w:tcW w:w="10207" w:type="dxa"/>
            <w:gridSpan w:val="4"/>
            <w:shd w:val="clear" w:color="auto" w:fill="F79646"/>
            <w:vAlign w:val="center"/>
          </w:tcPr>
          <w:p w14:paraId="29A12DCE" w14:textId="77777777" w:rsidR="00DA7589" w:rsidRPr="003610EB" w:rsidRDefault="00DA7589" w:rsidP="00DA7589">
            <w:pPr>
              <w:pStyle w:val="Textbold"/>
            </w:pPr>
            <w:r>
              <w:lastRenderedPageBreak/>
              <w:t>Protection Officer assessment checklist</w:t>
            </w:r>
          </w:p>
        </w:tc>
      </w:tr>
      <w:tr w:rsidR="00DA7589" w:rsidRPr="0073442A" w14:paraId="3C285278" w14:textId="77777777" w:rsidTr="00DA7589">
        <w:trPr>
          <w:cantSplit/>
          <w:trHeight w:val="509"/>
        </w:trPr>
        <w:tc>
          <w:tcPr>
            <w:tcW w:w="8505" w:type="dxa"/>
            <w:gridSpan w:val="3"/>
            <w:vAlign w:val="center"/>
          </w:tcPr>
          <w:p w14:paraId="3415F9F3" w14:textId="77777777" w:rsidR="00DA7589" w:rsidRDefault="00DA7589" w:rsidP="00DA7589">
            <w:pPr>
              <w:pStyle w:val="Textbold"/>
            </w:pPr>
            <w:r>
              <w:t xml:space="preserve">Protection Officer’s name: </w:t>
            </w:r>
          </w:p>
        </w:tc>
        <w:tc>
          <w:tcPr>
            <w:tcW w:w="1702" w:type="dxa"/>
            <w:vAlign w:val="center"/>
          </w:tcPr>
          <w:p w14:paraId="4A22A7F5" w14:textId="77777777" w:rsidR="00DA7589" w:rsidRDefault="00DA7589" w:rsidP="00DA7589">
            <w:pPr>
              <w:pStyle w:val="Textbold"/>
              <w:jc w:val="center"/>
            </w:pPr>
            <w:r>
              <w:t>Yes</w:t>
            </w:r>
          </w:p>
          <w:p w14:paraId="2E924330" w14:textId="77777777" w:rsidR="00DA7589" w:rsidRPr="003610EB" w:rsidRDefault="00DA7589" w:rsidP="00DA7589">
            <w:pPr>
              <w:pStyle w:val="Textbold"/>
              <w:jc w:val="center"/>
              <w:rPr>
                <w:b w:val="0"/>
                <w:i/>
                <w:sz w:val="16"/>
                <w:szCs w:val="16"/>
              </w:rPr>
            </w:pPr>
            <w:r>
              <w:rPr>
                <w:b w:val="0"/>
                <w:i/>
                <w:sz w:val="16"/>
                <w:szCs w:val="16"/>
              </w:rPr>
              <w:t>(</w:t>
            </w:r>
            <w:r w:rsidRPr="003610EB">
              <w:rPr>
                <w:b w:val="0"/>
                <w:i/>
                <w:sz w:val="16"/>
                <w:szCs w:val="16"/>
              </w:rPr>
              <w:t>Tick if Yes</w:t>
            </w:r>
            <w:r>
              <w:rPr>
                <w:b w:val="0"/>
                <w:i/>
                <w:sz w:val="16"/>
                <w:szCs w:val="16"/>
              </w:rPr>
              <w:t>)</w:t>
            </w:r>
          </w:p>
        </w:tc>
      </w:tr>
      <w:tr w:rsidR="0093594E" w:rsidRPr="0073442A" w14:paraId="2C5D845B" w14:textId="77777777" w:rsidTr="00DA7589">
        <w:trPr>
          <w:cantSplit/>
          <w:trHeight w:val="1080"/>
        </w:trPr>
        <w:tc>
          <w:tcPr>
            <w:tcW w:w="8505" w:type="dxa"/>
            <w:gridSpan w:val="3"/>
            <w:vAlign w:val="center"/>
          </w:tcPr>
          <w:p w14:paraId="71F08AC0" w14:textId="24D299DE" w:rsidR="0093594E" w:rsidRDefault="00EA78C4" w:rsidP="0093594E">
            <w:r>
              <w:t>This document has not expired 12 months beyond the issue date.</w:t>
            </w:r>
          </w:p>
        </w:tc>
        <w:tc>
          <w:tcPr>
            <w:tcW w:w="1702" w:type="dxa"/>
          </w:tcPr>
          <w:p w14:paraId="3407DAB1" w14:textId="77777777" w:rsidR="0093594E" w:rsidRDefault="0093594E" w:rsidP="0093594E">
            <w:pPr>
              <w:pStyle w:val="Textbold"/>
            </w:pPr>
          </w:p>
        </w:tc>
      </w:tr>
      <w:tr w:rsidR="0093594E" w:rsidRPr="0073442A" w14:paraId="12FF90FF" w14:textId="77777777" w:rsidTr="00DA7589">
        <w:trPr>
          <w:cantSplit/>
          <w:trHeight w:val="1080"/>
        </w:trPr>
        <w:tc>
          <w:tcPr>
            <w:tcW w:w="8505" w:type="dxa"/>
            <w:gridSpan w:val="3"/>
            <w:vAlign w:val="center"/>
          </w:tcPr>
          <w:p w14:paraId="1AAB588C" w14:textId="56CA0625" w:rsidR="0093594E" w:rsidRDefault="0093594E" w:rsidP="0093594E">
            <w:r w:rsidRPr="00A13FD7">
              <w:rPr>
                <w:rFonts w:cs="Arial"/>
                <w:lang w:val="en-GB" w:eastAsia="ja-JP"/>
              </w:rPr>
              <w:t>On-site safety assessment has been completed and additional hazards and controls recorded on the pre-work briefing (Page 3).</w:t>
            </w:r>
          </w:p>
        </w:tc>
        <w:tc>
          <w:tcPr>
            <w:tcW w:w="1702" w:type="dxa"/>
          </w:tcPr>
          <w:p w14:paraId="3A70C342" w14:textId="77777777" w:rsidR="0093594E" w:rsidRDefault="0093594E" w:rsidP="0093594E">
            <w:pPr>
              <w:pStyle w:val="Textbold"/>
            </w:pPr>
          </w:p>
        </w:tc>
      </w:tr>
      <w:tr w:rsidR="00DA7589" w:rsidRPr="0073442A" w14:paraId="0DBDB930" w14:textId="77777777" w:rsidTr="00DA7589">
        <w:trPr>
          <w:cantSplit/>
          <w:trHeight w:val="1376"/>
        </w:trPr>
        <w:tc>
          <w:tcPr>
            <w:tcW w:w="8505" w:type="dxa"/>
            <w:gridSpan w:val="3"/>
            <w:vAlign w:val="center"/>
          </w:tcPr>
          <w:p w14:paraId="4077BC40" w14:textId="77777777" w:rsidR="00DA7589" w:rsidRDefault="00DA7589" w:rsidP="00DA7589">
            <w:r>
              <w:t>SWI details and protection arrangements have been reviewed and validated for the assessed worksite location.</w:t>
            </w:r>
          </w:p>
        </w:tc>
        <w:tc>
          <w:tcPr>
            <w:tcW w:w="1702" w:type="dxa"/>
          </w:tcPr>
          <w:p w14:paraId="4C7DB60C" w14:textId="77777777" w:rsidR="00DA7589" w:rsidRPr="00D102EE" w:rsidRDefault="00DA7589" w:rsidP="00DA7589"/>
        </w:tc>
      </w:tr>
      <w:tr w:rsidR="00DA7589" w:rsidRPr="0073442A" w14:paraId="4BB65617" w14:textId="77777777" w:rsidTr="00DA7589">
        <w:trPr>
          <w:cantSplit/>
          <w:trHeight w:val="495"/>
        </w:trPr>
        <w:tc>
          <w:tcPr>
            <w:tcW w:w="3402" w:type="dxa"/>
            <w:vAlign w:val="center"/>
          </w:tcPr>
          <w:p w14:paraId="42761D36" w14:textId="77777777" w:rsidR="00DA7589" w:rsidRPr="003610EB" w:rsidRDefault="00DA7589" w:rsidP="00DA7589">
            <w:pPr>
              <w:jc w:val="center"/>
              <w:rPr>
                <w:b/>
              </w:rPr>
            </w:pPr>
            <w:r w:rsidRPr="003610EB">
              <w:rPr>
                <w:b/>
              </w:rPr>
              <w:t>Corridor Safety Number</w:t>
            </w:r>
          </w:p>
        </w:tc>
        <w:tc>
          <w:tcPr>
            <w:tcW w:w="3402" w:type="dxa"/>
            <w:vAlign w:val="center"/>
          </w:tcPr>
          <w:p w14:paraId="484B71FD" w14:textId="77777777" w:rsidR="00DA7589" w:rsidRPr="003610EB" w:rsidRDefault="00DA7589" w:rsidP="00DA7589">
            <w:pPr>
              <w:jc w:val="center"/>
              <w:rPr>
                <w:b/>
              </w:rPr>
            </w:pPr>
            <w:r w:rsidRPr="003610EB">
              <w:rPr>
                <w:b/>
              </w:rPr>
              <w:t>Protection Officer Signature</w:t>
            </w:r>
          </w:p>
        </w:tc>
        <w:tc>
          <w:tcPr>
            <w:tcW w:w="3403" w:type="dxa"/>
            <w:gridSpan w:val="2"/>
            <w:vAlign w:val="center"/>
          </w:tcPr>
          <w:p w14:paraId="1160DACB" w14:textId="77777777" w:rsidR="00DA7589" w:rsidRPr="003610EB" w:rsidRDefault="00DA7589" w:rsidP="00DA7589">
            <w:pPr>
              <w:jc w:val="center"/>
              <w:rPr>
                <w:b/>
              </w:rPr>
            </w:pPr>
            <w:r w:rsidRPr="003610EB">
              <w:rPr>
                <w:b/>
              </w:rPr>
              <w:t>Date</w:t>
            </w:r>
          </w:p>
        </w:tc>
      </w:tr>
      <w:tr w:rsidR="00DA7589" w:rsidRPr="0073442A" w14:paraId="15513C38" w14:textId="77777777" w:rsidTr="00DA7589">
        <w:trPr>
          <w:cantSplit/>
          <w:trHeight w:val="1395"/>
        </w:trPr>
        <w:tc>
          <w:tcPr>
            <w:tcW w:w="3402" w:type="dxa"/>
          </w:tcPr>
          <w:p w14:paraId="2D11A0F9" w14:textId="77777777" w:rsidR="00DA7589" w:rsidRPr="00D102EE" w:rsidRDefault="00DA7589" w:rsidP="00DA7589"/>
        </w:tc>
        <w:tc>
          <w:tcPr>
            <w:tcW w:w="3402" w:type="dxa"/>
          </w:tcPr>
          <w:p w14:paraId="18594A86" w14:textId="77777777" w:rsidR="00DA7589" w:rsidRPr="00D102EE" w:rsidRDefault="00DA7589" w:rsidP="00DA7589"/>
        </w:tc>
        <w:tc>
          <w:tcPr>
            <w:tcW w:w="3403" w:type="dxa"/>
            <w:gridSpan w:val="2"/>
          </w:tcPr>
          <w:p w14:paraId="348CB6E5" w14:textId="77777777" w:rsidR="00DA7589" w:rsidRPr="00D102EE" w:rsidRDefault="00DA7589" w:rsidP="00DA7589"/>
        </w:tc>
      </w:tr>
    </w:tbl>
    <w:p w14:paraId="7D22B924" w14:textId="77777777" w:rsidR="00705CD5" w:rsidRDefault="00705CD5"/>
    <w:p w14:paraId="150714A2" w14:textId="77777777" w:rsidR="00705CD5" w:rsidRDefault="00705CD5"/>
    <w:tbl>
      <w:tblPr>
        <w:tblpPr w:leftFromText="180" w:rightFromText="180" w:vertAnchor="text" w:horzAnchor="margin" w:tblpY="269"/>
        <w:tblW w:w="10206" w:type="dxa"/>
        <w:tblLayout w:type="fixed"/>
        <w:tblLook w:val="01E0" w:firstRow="1" w:lastRow="1" w:firstColumn="1" w:lastColumn="1" w:noHBand="0" w:noVBand="0"/>
      </w:tblPr>
      <w:tblGrid>
        <w:gridCol w:w="851"/>
        <w:gridCol w:w="9355"/>
      </w:tblGrid>
      <w:tr w:rsidR="00705CD5" w:rsidRPr="0073442A" w14:paraId="777A3B27" w14:textId="77777777" w:rsidTr="00705CD5">
        <w:trPr>
          <w:trHeight w:val="834"/>
        </w:trPr>
        <w:tc>
          <w:tcPr>
            <w:tcW w:w="851" w:type="dxa"/>
            <w:tcBorders>
              <w:top w:val="single" w:sz="4" w:space="0" w:color="0000FF"/>
              <w:bottom w:val="single" w:sz="4" w:space="0" w:color="0000FF"/>
            </w:tcBorders>
            <w:vAlign w:val="center"/>
          </w:tcPr>
          <w:p w14:paraId="637AD0F1" w14:textId="77777777" w:rsidR="00705CD5" w:rsidRPr="0073442A" w:rsidRDefault="00705CD5" w:rsidP="00705CD5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273C2BE0" wp14:editId="4A6BE8A5">
                  <wp:extent cx="304800" cy="295275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top w:val="single" w:sz="4" w:space="0" w:color="0000FF"/>
              <w:bottom w:val="single" w:sz="4" w:space="0" w:color="0000FF"/>
            </w:tcBorders>
          </w:tcPr>
          <w:p w14:paraId="79AEA92E" w14:textId="77777777" w:rsidR="00705CD5" w:rsidRPr="0073442A" w:rsidRDefault="00705CD5" w:rsidP="00705CD5">
            <w:pPr>
              <w:pStyle w:val="Textbolditalic"/>
            </w:pPr>
            <w:r w:rsidRPr="0073442A">
              <w:t>Warning</w:t>
            </w:r>
          </w:p>
          <w:p w14:paraId="3C9D3EAD" w14:textId="77777777" w:rsidR="00705CD5" w:rsidRPr="00825D7A" w:rsidRDefault="00705CD5" w:rsidP="00705CD5">
            <w:pPr>
              <w:pStyle w:val="Text"/>
              <w:spacing w:after="120"/>
              <w:rPr>
                <w:i/>
              </w:rPr>
            </w:pPr>
            <w:r>
              <w:rPr>
                <w:i/>
              </w:rPr>
              <w:t>I</w:t>
            </w:r>
            <w:r w:rsidRPr="00825D7A">
              <w:rPr>
                <w:i/>
              </w:rPr>
              <w:t>f an above item does not apply, the Protection Officer must not use this S</w:t>
            </w:r>
            <w:r>
              <w:rPr>
                <w:i/>
              </w:rPr>
              <w:t xml:space="preserve">afe Work </w:t>
            </w:r>
            <w:r w:rsidRPr="00825D7A">
              <w:rPr>
                <w:i/>
              </w:rPr>
              <w:t>I</w:t>
            </w:r>
            <w:r>
              <w:rPr>
                <w:i/>
              </w:rPr>
              <w:t>nstruction.</w:t>
            </w:r>
            <w:r w:rsidRPr="00825D7A">
              <w:rPr>
                <w:i/>
              </w:rPr>
              <w:t xml:space="preserve"> </w:t>
            </w:r>
            <w:r>
              <w:rPr>
                <w:i/>
              </w:rPr>
              <w:t>A</w:t>
            </w:r>
            <w:r w:rsidRPr="00825D7A">
              <w:rPr>
                <w:i/>
              </w:rPr>
              <w:t xml:space="preserve"> </w:t>
            </w:r>
            <w:r>
              <w:rPr>
                <w:i/>
              </w:rPr>
              <w:t xml:space="preserve">new </w:t>
            </w:r>
            <w:r w:rsidRPr="00825D7A">
              <w:rPr>
                <w:i/>
              </w:rPr>
              <w:t>worksite protection plan</w:t>
            </w:r>
            <w:r>
              <w:rPr>
                <w:i/>
              </w:rPr>
              <w:t xml:space="preserve"> must be completed</w:t>
            </w:r>
            <w:r w:rsidRPr="00825D7A">
              <w:rPr>
                <w:i/>
              </w:rPr>
              <w:t xml:space="preserve"> in accordance </w:t>
            </w:r>
            <w:r>
              <w:rPr>
                <w:i/>
              </w:rPr>
              <w:t>with</w:t>
            </w:r>
            <w:r w:rsidRPr="00825D7A">
              <w:rPr>
                <w:i/>
              </w:rPr>
              <w:t xml:space="preserve"> NRF 014 Worksite Protection Pre-work briefing and NRF</w:t>
            </w:r>
            <w:r>
              <w:rPr>
                <w:i/>
              </w:rPr>
              <w:t> </w:t>
            </w:r>
            <w:r w:rsidRPr="00825D7A">
              <w:rPr>
                <w:i/>
              </w:rPr>
              <w:t>015 Worksite Protection Plan.</w:t>
            </w:r>
          </w:p>
        </w:tc>
      </w:tr>
    </w:tbl>
    <w:p w14:paraId="357E7281" w14:textId="77777777" w:rsidR="00705CD5" w:rsidRDefault="00705CD5"/>
    <w:p w14:paraId="25E45A24" w14:textId="77777777" w:rsidR="00705CD5" w:rsidRDefault="00705CD5"/>
    <w:p w14:paraId="2051751C" w14:textId="77777777" w:rsidR="00705CD5" w:rsidRDefault="00705CD5"/>
    <w:p w14:paraId="42548C31" w14:textId="77777777" w:rsidR="00705CD5" w:rsidRDefault="00705CD5"/>
    <w:p w14:paraId="61EFBBBC" w14:textId="77777777" w:rsidR="00705CD5" w:rsidRDefault="00705CD5"/>
    <w:p w14:paraId="79E93192" w14:textId="77777777" w:rsidR="00705CD5" w:rsidRDefault="00705CD5"/>
    <w:p w14:paraId="11E86F3E" w14:textId="77777777" w:rsidR="00705CD5" w:rsidRDefault="00705CD5"/>
    <w:p w14:paraId="0909CC3C" w14:textId="02EA232B" w:rsidR="003D66A9" w:rsidRDefault="003D66A9"/>
    <w:p w14:paraId="6B53D5BA" w14:textId="0A3B27C1" w:rsidR="00705CD5" w:rsidRDefault="00705CD5"/>
    <w:p w14:paraId="1A70BFCD" w14:textId="727AE726" w:rsidR="00705CD5" w:rsidRDefault="00705CD5"/>
    <w:p w14:paraId="7002882D" w14:textId="2C2F0B6D" w:rsidR="00705CD5" w:rsidRDefault="00705CD5"/>
    <w:p w14:paraId="23D62FCA" w14:textId="6AF40E07" w:rsidR="00705CD5" w:rsidRDefault="00705CD5"/>
    <w:p w14:paraId="2FCB24D8" w14:textId="1F514784" w:rsidR="00705CD5" w:rsidRDefault="00705CD5"/>
    <w:p w14:paraId="0C314CA7" w14:textId="5A5650E6" w:rsidR="00705CD5" w:rsidRDefault="00705CD5"/>
    <w:p w14:paraId="3C6A642B" w14:textId="58918C94" w:rsidR="00705CD5" w:rsidRDefault="00705CD5"/>
    <w:p w14:paraId="62CAE421" w14:textId="1C9EA214" w:rsidR="00705CD5" w:rsidRDefault="00705CD5"/>
    <w:p w14:paraId="0CBC95D0" w14:textId="39CBF70C" w:rsidR="00705CD5" w:rsidRDefault="00705CD5"/>
    <w:p w14:paraId="60D160D2" w14:textId="5B7C53D8" w:rsidR="00705CD5" w:rsidRDefault="00705CD5"/>
    <w:p w14:paraId="4BA97377" w14:textId="3EBF6895" w:rsidR="00705CD5" w:rsidRDefault="00705CD5"/>
    <w:p w14:paraId="501BF97D" w14:textId="5C3F16B0" w:rsidR="00705CD5" w:rsidRDefault="00705CD5"/>
    <w:p w14:paraId="7B563573" w14:textId="354D82FA" w:rsidR="00705CD5" w:rsidRDefault="00705CD5"/>
    <w:p w14:paraId="79A67095" w14:textId="77777777" w:rsidR="00705CD5" w:rsidRDefault="00705CD5"/>
    <w:p w14:paraId="57ECC70D" w14:textId="77777777" w:rsidR="0073676C" w:rsidRDefault="0073676C"/>
    <w:p w14:paraId="46A1494A" w14:textId="77777777" w:rsidR="00EA78C4" w:rsidRDefault="00EA78C4" w:rsidP="0073676C">
      <w:pPr>
        <w:rPr>
          <w:b/>
          <w:sz w:val="20"/>
        </w:rPr>
      </w:pPr>
    </w:p>
    <w:p w14:paraId="00B1387C" w14:textId="77777777" w:rsidR="00EA78C4" w:rsidRDefault="00EA78C4" w:rsidP="0073676C">
      <w:pPr>
        <w:rPr>
          <w:b/>
          <w:sz w:val="20"/>
        </w:rPr>
      </w:pPr>
    </w:p>
    <w:p w14:paraId="42F30EA1" w14:textId="77777777" w:rsidR="00EA78C4" w:rsidRDefault="00EA78C4" w:rsidP="0073676C">
      <w:pPr>
        <w:rPr>
          <w:b/>
          <w:sz w:val="20"/>
        </w:rPr>
      </w:pPr>
    </w:p>
    <w:p w14:paraId="69C03D6D" w14:textId="77777777" w:rsidR="00EA78C4" w:rsidRDefault="00EA78C4" w:rsidP="0073676C">
      <w:pPr>
        <w:rPr>
          <w:b/>
          <w:sz w:val="20"/>
        </w:rPr>
      </w:pPr>
    </w:p>
    <w:p w14:paraId="424B9695" w14:textId="77777777" w:rsidR="00EA78C4" w:rsidRDefault="00EA78C4" w:rsidP="0073676C">
      <w:pPr>
        <w:rPr>
          <w:b/>
          <w:sz w:val="20"/>
        </w:rPr>
      </w:pPr>
    </w:p>
    <w:p w14:paraId="73624A69" w14:textId="77777777" w:rsidR="00EA78C4" w:rsidRDefault="00EA78C4" w:rsidP="0073676C">
      <w:pPr>
        <w:rPr>
          <w:b/>
          <w:sz w:val="20"/>
        </w:rPr>
      </w:pPr>
    </w:p>
    <w:p w14:paraId="319D32D6" w14:textId="68DCA2E6" w:rsidR="0073676C" w:rsidRDefault="0073676C" w:rsidP="0073676C">
      <w:pPr>
        <w:rPr>
          <w:b/>
          <w:sz w:val="20"/>
        </w:rPr>
      </w:pPr>
      <w:r w:rsidRPr="00A920F8">
        <w:rPr>
          <w:b/>
          <w:sz w:val="20"/>
        </w:rPr>
        <w:lastRenderedPageBreak/>
        <w:t>Worksite Protection</w:t>
      </w:r>
      <w:r w:rsidRPr="00A920F8">
        <w:rPr>
          <w:sz w:val="20"/>
        </w:rPr>
        <w:t xml:space="preserve"> </w:t>
      </w:r>
      <w:r w:rsidRPr="00A920F8">
        <w:rPr>
          <w:b/>
          <w:sz w:val="20"/>
        </w:rPr>
        <w:t>Pre-work Briefing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54"/>
        <w:gridCol w:w="2242"/>
      </w:tblGrid>
      <w:tr w:rsidR="0073676C" w14:paraId="64D93B4B" w14:textId="77777777" w:rsidTr="00E22E02">
        <w:tc>
          <w:tcPr>
            <w:tcW w:w="8046" w:type="dxa"/>
            <w:tcBorders>
              <w:right w:val="single" w:sz="6" w:space="0" w:color="auto"/>
            </w:tcBorders>
            <w:shd w:val="clear" w:color="auto" w:fill="auto"/>
          </w:tcPr>
          <w:p w14:paraId="76B411E8" w14:textId="77777777" w:rsidR="0073676C" w:rsidRDefault="0073676C" w:rsidP="00E22E02">
            <w:pPr>
              <w:pStyle w:val="Text"/>
              <w:jc w:val="right"/>
            </w:pPr>
            <w:r>
              <w:t xml:space="preserve">Briefing date: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1FED23" w14:textId="77777777" w:rsidR="0073676C" w:rsidRDefault="0073676C" w:rsidP="00E22E02">
            <w:pPr>
              <w:pStyle w:val="Text"/>
              <w:jc w:val="center"/>
            </w:pPr>
            <w:r>
              <w:t>/       /</w:t>
            </w:r>
          </w:p>
        </w:tc>
      </w:tr>
    </w:tbl>
    <w:p w14:paraId="7CC49584" w14:textId="77777777" w:rsidR="0073676C" w:rsidRPr="003A27B5" w:rsidRDefault="0073676C" w:rsidP="0073676C">
      <w:pPr>
        <w:pStyle w:val="SpacerSmall"/>
      </w:pPr>
    </w:p>
    <w:p w14:paraId="1CA8F106" w14:textId="705E22EC" w:rsidR="0073676C" w:rsidRPr="00E676B1" w:rsidRDefault="0073676C" w:rsidP="0073676C">
      <w:pPr>
        <w:pStyle w:val="Text"/>
        <w:spacing w:before="0" w:after="60"/>
        <w:rPr>
          <w:b/>
        </w:rPr>
      </w:pPr>
      <w:r w:rsidRPr="00E676B1">
        <w:rPr>
          <w:b/>
        </w:rPr>
        <w:t xml:space="preserve">Protection Officer </w:t>
      </w:r>
      <w:r w:rsidR="009A2373">
        <w:rPr>
          <w:b/>
        </w:rPr>
        <w:t>d</w:t>
      </w:r>
      <w:r w:rsidRPr="00E676B1">
        <w:rPr>
          <w:b/>
        </w:rPr>
        <w:t>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73676C" w14:paraId="367F95AB" w14:textId="77777777" w:rsidTr="00E22E02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3347A0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24F93CE" w14:textId="77777777" w:rsidR="0073676C" w:rsidRDefault="0073676C" w:rsidP="00E22E02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E5EEAC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signature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D02161A" w14:textId="77777777" w:rsidR="0073676C" w:rsidRDefault="0073676C" w:rsidP="00E22E02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16B737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579D8F0C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8"/>
        <w:gridCol w:w="8678"/>
      </w:tblGrid>
      <w:tr w:rsidR="0073676C" w14:paraId="61ADA22A" w14:textId="77777777" w:rsidTr="00E22E02">
        <w:tc>
          <w:tcPr>
            <w:tcW w:w="1526" w:type="dxa"/>
            <w:tcBorders>
              <w:right w:val="single" w:sz="6" w:space="0" w:color="auto"/>
            </w:tcBorders>
            <w:shd w:val="clear" w:color="auto" w:fill="auto"/>
          </w:tcPr>
          <w:p w14:paraId="5285959A" w14:textId="77777777" w:rsidR="0073676C" w:rsidRDefault="0073676C" w:rsidP="00E22E02">
            <w:pPr>
              <w:pStyle w:val="Text"/>
            </w:pPr>
            <w:r>
              <w:t xml:space="preserve">Work location:  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C91168" w14:textId="52464E79" w:rsidR="0073676C" w:rsidRPr="0060719F" w:rsidRDefault="0073676C" w:rsidP="00E22E02">
            <w:pPr>
              <w:pStyle w:val="Text"/>
              <w:rPr>
                <w:b/>
              </w:rPr>
            </w:pPr>
          </w:p>
        </w:tc>
      </w:tr>
    </w:tbl>
    <w:p w14:paraId="5D3307DD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6"/>
        <w:gridCol w:w="8680"/>
      </w:tblGrid>
      <w:tr w:rsidR="0073676C" w14:paraId="6EF366CF" w14:textId="77777777" w:rsidTr="00E22E02">
        <w:tc>
          <w:tcPr>
            <w:tcW w:w="1526" w:type="dxa"/>
            <w:tcBorders>
              <w:right w:val="single" w:sz="6" w:space="0" w:color="auto"/>
            </w:tcBorders>
            <w:shd w:val="clear" w:color="auto" w:fill="auto"/>
          </w:tcPr>
          <w:p w14:paraId="09C184A0" w14:textId="77777777" w:rsidR="0073676C" w:rsidRDefault="0073676C" w:rsidP="00E22E02">
            <w:pPr>
              <w:pStyle w:val="Text"/>
            </w:pPr>
            <w:r>
              <w:t xml:space="preserve">Scope of work:  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09B1B5" w14:textId="77777777" w:rsidR="0073676C" w:rsidRPr="0060719F" w:rsidRDefault="0073676C" w:rsidP="00E22E02">
            <w:pPr>
              <w:pStyle w:val="Text"/>
              <w:rPr>
                <w:b/>
              </w:rPr>
            </w:pPr>
          </w:p>
        </w:tc>
      </w:tr>
    </w:tbl>
    <w:p w14:paraId="0ABC0F49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19"/>
        <w:gridCol w:w="4811"/>
        <w:gridCol w:w="3574"/>
      </w:tblGrid>
      <w:tr w:rsidR="0073676C" w14:paraId="6B86113B" w14:textId="77777777" w:rsidTr="00E22E02">
        <w:tc>
          <w:tcPr>
            <w:tcW w:w="1840" w:type="dxa"/>
            <w:tcBorders>
              <w:right w:val="single" w:sz="6" w:space="0" w:color="auto"/>
            </w:tcBorders>
            <w:shd w:val="clear" w:color="auto" w:fill="auto"/>
          </w:tcPr>
          <w:p w14:paraId="6BA30F33" w14:textId="77777777" w:rsidR="0073676C" w:rsidRDefault="0073676C" w:rsidP="00E22E02">
            <w:pPr>
              <w:pStyle w:val="Text"/>
            </w:pPr>
            <w:r>
              <w:t xml:space="preserve">Worksite protection:  </w:t>
            </w:r>
          </w:p>
        </w:tc>
        <w:tc>
          <w:tcPr>
            <w:tcW w:w="4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8B13C2" w14:textId="0036D2EC" w:rsidR="0073676C" w:rsidRPr="00F92B32" w:rsidRDefault="00351FB5" w:rsidP="00E22E02">
            <w:pPr>
              <w:pStyle w:val="Text"/>
              <w:rPr>
                <w:b/>
              </w:rPr>
            </w:pPr>
            <w:r>
              <w:rPr>
                <w:b/>
              </w:rPr>
              <w:t>ASB</w:t>
            </w:r>
          </w:p>
        </w:tc>
        <w:tc>
          <w:tcPr>
            <w:tcW w:w="3649" w:type="dxa"/>
            <w:tcBorders>
              <w:left w:val="single" w:sz="6" w:space="0" w:color="auto"/>
            </w:tcBorders>
            <w:shd w:val="clear" w:color="auto" w:fill="auto"/>
          </w:tcPr>
          <w:p w14:paraId="1781D99D" w14:textId="77777777" w:rsidR="0073676C" w:rsidRPr="0060719F" w:rsidRDefault="0073676C" w:rsidP="00E22E02">
            <w:pPr>
              <w:pStyle w:val="Text"/>
              <w:rPr>
                <w:sz w:val="16"/>
              </w:rPr>
            </w:pPr>
            <w:r w:rsidRPr="0060719F">
              <w:rPr>
                <w:sz w:val="16"/>
              </w:rPr>
              <w:t>Refer to Worksite Protection Plan for details</w:t>
            </w:r>
          </w:p>
        </w:tc>
      </w:tr>
    </w:tbl>
    <w:p w14:paraId="1150034A" w14:textId="77777777" w:rsidR="0073676C" w:rsidRDefault="0073676C" w:rsidP="0073676C">
      <w:pPr>
        <w:pStyle w:val="SpacerSmall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0"/>
        <w:gridCol w:w="4220"/>
        <w:gridCol w:w="1675"/>
      </w:tblGrid>
      <w:tr w:rsidR="00DB0395" w:rsidRPr="0060719F" w14:paraId="2E62D856" w14:textId="77777777" w:rsidTr="00962C65">
        <w:trPr>
          <w:trHeight w:val="584"/>
        </w:trPr>
        <w:tc>
          <w:tcPr>
            <w:tcW w:w="4120" w:type="dxa"/>
            <w:shd w:val="clear" w:color="auto" w:fill="F79646"/>
            <w:vAlign w:val="center"/>
          </w:tcPr>
          <w:p w14:paraId="459AF54A" w14:textId="026B2572" w:rsidR="00DB0395" w:rsidRPr="0060719F" w:rsidRDefault="00DB0395" w:rsidP="00962C65">
            <w:pPr>
              <w:pStyle w:val="Text"/>
              <w:rPr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Hazards</w:t>
            </w:r>
            <w:r w:rsidRPr="0060719F">
              <w:rPr>
                <w:sz w:val="16"/>
                <w:szCs w:val="16"/>
              </w:rPr>
              <w:t xml:space="preserve"> </w:t>
            </w:r>
            <w:r w:rsidR="00632606" w:rsidRPr="00391050">
              <w:rPr>
                <w:sz w:val="14"/>
                <w:szCs w:val="14"/>
              </w:rPr>
              <w:t>(e.g. environment, plant, equipment, human error)</w:t>
            </w:r>
          </w:p>
        </w:tc>
        <w:tc>
          <w:tcPr>
            <w:tcW w:w="4220" w:type="dxa"/>
            <w:shd w:val="clear" w:color="auto" w:fill="F79646"/>
            <w:vAlign w:val="center"/>
          </w:tcPr>
          <w:p w14:paraId="64C0F5B1" w14:textId="77777777" w:rsidR="00DB0395" w:rsidRPr="0060719F" w:rsidRDefault="00DB0395" w:rsidP="00962C65">
            <w:pPr>
              <w:pStyle w:val="Text"/>
              <w:rPr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Controls</w:t>
            </w:r>
            <w:r w:rsidRPr="0060719F">
              <w:rPr>
                <w:sz w:val="16"/>
                <w:szCs w:val="16"/>
              </w:rPr>
              <w:t xml:space="preserve"> </w:t>
            </w:r>
            <w:r w:rsidRPr="00391050">
              <w:rPr>
                <w:sz w:val="14"/>
                <w:szCs w:val="14"/>
              </w:rPr>
              <w:t>(to be implemented to eliminate or reduce the risk to the lowest practicable level)</w:t>
            </w:r>
          </w:p>
        </w:tc>
        <w:tc>
          <w:tcPr>
            <w:tcW w:w="1675" w:type="dxa"/>
            <w:shd w:val="clear" w:color="auto" w:fill="F79646"/>
            <w:vAlign w:val="center"/>
          </w:tcPr>
          <w:p w14:paraId="599E7106" w14:textId="77777777" w:rsidR="00DB0395" w:rsidRPr="0060719F" w:rsidRDefault="00DB0395" w:rsidP="00962C65">
            <w:pPr>
              <w:pStyle w:val="Text"/>
              <w:rPr>
                <w:b/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Person responsible for Control</w:t>
            </w:r>
          </w:p>
        </w:tc>
      </w:tr>
      <w:tr w:rsidR="00DB0395" w14:paraId="12E3750F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211216F6" w14:textId="62AD7555" w:rsidR="00DB0395" w:rsidRPr="0060719F" w:rsidRDefault="00EA78C4" w:rsidP="00962C65">
            <w:pPr>
              <w:pStyle w:val="Text"/>
              <w:rPr>
                <w:b/>
              </w:rPr>
            </w:pPr>
            <w:r w:rsidRPr="00EA78C4">
              <w:rPr>
                <w:b/>
              </w:rPr>
              <w:t>Approaching rail traffic</w:t>
            </w:r>
          </w:p>
        </w:tc>
        <w:tc>
          <w:tcPr>
            <w:tcW w:w="4220" w:type="dxa"/>
            <w:shd w:val="clear" w:color="auto" w:fill="auto"/>
          </w:tcPr>
          <w:p w14:paraId="4E07AC4A" w14:textId="3B9934E0" w:rsidR="00DB0395" w:rsidRDefault="002B12A2" w:rsidP="00962C65">
            <w:pPr>
              <w:pStyle w:val="Text"/>
            </w:pPr>
            <w:r>
              <w:t>ASB implemented</w:t>
            </w:r>
            <w:r w:rsidR="00DB0395">
              <w:t xml:space="preserve">. </w:t>
            </w:r>
          </w:p>
          <w:p w14:paraId="17697351" w14:textId="77777777" w:rsidR="00DB0395" w:rsidRDefault="00DB0395" w:rsidP="00962C65">
            <w:pPr>
              <w:pStyle w:val="Text"/>
            </w:pPr>
            <w:r>
              <w:t>Workers to remain within worksite limits.</w:t>
            </w:r>
          </w:p>
          <w:p w14:paraId="4379BB80" w14:textId="77777777" w:rsidR="00DB0395" w:rsidRDefault="00DB0395" w:rsidP="00962C6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301AE582" w14:textId="77777777" w:rsidR="00DB0395" w:rsidRDefault="00DB0395" w:rsidP="00962C65">
            <w:pPr>
              <w:pStyle w:val="Text"/>
              <w:jc w:val="center"/>
            </w:pPr>
            <w:r>
              <w:t>Protection Officer</w:t>
            </w:r>
          </w:p>
        </w:tc>
      </w:tr>
      <w:tr w:rsidR="001176C5" w14:paraId="1906A0D1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3B0E8935" w14:textId="048D4F1C" w:rsidR="001176C5" w:rsidRPr="0060719F" w:rsidRDefault="001176C5" w:rsidP="001176C5">
            <w:pPr>
              <w:pStyle w:val="Text"/>
              <w:rPr>
                <w:b/>
              </w:rPr>
            </w:pPr>
            <w:r>
              <w:rPr>
                <w:b/>
              </w:rPr>
              <w:t>Adjacent live lines</w:t>
            </w:r>
          </w:p>
        </w:tc>
        <w:tc>
          <w:tcPr>
            <w:tcW w:w="4220" w:type="dxa"/>
            <w:shd w:val="clear" w:color="auto" w:fill="auto"/>
          </w:tcPr>
          <w:p w14:paraId="37B2780B" w14:textId="67CCD473" w:rsidR="001176C5" w:rsidRDefault="006C30AA" w:rsidP="008835D8">
            <w:pPr>
              <w:pStyle w:val="Text"/>
              <w:spacing w:after="60"/>
            </w:pPr>
            <w:r>
              <w:t>Designated work and walk areas as instructed by the Protection Officer. Workers must remain within the ASB nominated worksite location limits whilst work is being performed.</w:t>
            </w:r>
          </w:p>
        </w:tc>
        <w:tc>
          <w:tcPr>
            <w:tcW w:w="1675" w:type="dxa"/>
            <w:shd w:val="clear" w:color="auto" w:fill="auto"/>
          </w:tcPr>
          <w:p w14:paraId="54B403E7" w14:textId="2A9A502C" w:rsidR="001176C5" w:rsidRDefault="001176C5" w:rsidP="001176C5">
            <w:pPr>
              <w:pStyle w:val="Text"/>
              <w:jc w:val="center"/>
            </w:pPr>
            <w:r>
              <w:t>Protection Officer</w:t>
            </w:r>
          </w:p>
        </w:tc>
      </w:tr>
      <w:tr w:rsidR="00723E0A" w14:paraId="6970D4ED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3D4E8963" w14:textId="4B628DCE" w:rsidR="00723E0A" w:rsidRPr="0060719F" w:rsidRDefault="00723E0A" w:rsidP="00723E0A">
            <w:pPr>
              <w:pStyle w:val="Text"/>
              <w:rPr>
                <w:b/>
              </w:rPr>
            </w:pPr>
            <w:r>
              <w:rPr>
                <w:b/>
              </w:rPr>
              <w:t>Access to / Egress from worksite</w:t>
            </w:r>
          </w:p>
        </w:tc>
        <w:tc>
          <w:tcPr>
            <w:tcW w:w="4220" w:type="dxa"/>
            <w:shd w:val="clear" w:color="auto" w:fill="auto"/>
          </w:tcPr>
          <w:p w14:paraId="08F95FE7" w14:textId="1EE6E431" w:rsidR="00723E0A" w:rsidRPr="00092D98" w:rsidRDefault="00723E0A" w:rsidP="008835D8">
            <w:pPr>
              <w:pStyle w:val="Text"/>
              <w:spacing w:after="60"/>
              <w:rPr>
                <w:highlight w:val="yellow"/>
              </w:rPr>
            </w:pPr>
            <w:r>
              <w:t xml:space="preserve">Protection Officer will assess and instruct when it is safe for workers to use </w:t>
            </w:r>
            <w:r w:rsidRPr="00576B45">
              <w:rPr>
                <w:i/>
              </w:rPr>
              <w:t>NGE 200 Walking in the Danger Zone</w:t>
            </w:r>
            <w:r>
              <w:t xml:space="preserve"> to move to and from the worksite or safe place.</w:t>
            </w:r>
          </w:p>
        </w:tc>
        <w:tc>
          <w:tcPr>
            <w:tcW w:w="1675" w:type="dxa"/>
            <w:shd w:val="clear" w:color="auto" w:fill="auto"/>
          </w:tcPr>
          <w:p w14:paraId="3BEC0B0D" w14:textId="1ACCE2CD" w:rsidR="00723E0A" w:rsidRDefault="00723E0A" w:rsidP="00723E0A">
            <w:pPr>
              <w:pStyle w:val="Text"/>
              <w:jc w:val="center"/>
            </w:pPr>
            <w:r>
              <w:t>All</w:t>
            </w:r>
          </w:p>
        </w:tc>
      </w:tr>
      <w:tr w:rsidR="00723E0A" w14:paraId="0DDA9877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28A574D2" w14:textId="41259263" w:rsidR="00723E0A" w:rsidRDefault="00723E0A" w:rsidP="00723E0A">
            <w:pPr>
              <w:pStyle w:val="Text"/>
              <w:rPr>
                <w:b/>
              </w:rPr>
            </w:pPr>
            <w:r w:rsidRPr="0060719F">
              <w:rPr>
                <w:b/>
              </w:rPr>
              <w:t>Mobile phone distraction</w:t>
            </w:r>
          </w:p>
        </w:tc>
        <w:tc>
          <w:tcPr>
            <w:tcW w:w="4220" w:type="dxa"/>
            <w:shd w:val="clear" w:color="auto" w:fill="auto"/>
          </w:tcPr>
          <w:p w14:paraId="596DB77B" w14:textId="77777777" w:rsidR="00723E0A" w:rsidRDefault="00723E0A" w:rsidP="00723E0A">
            <w:pPr>
              <w:pStyle w:val="Text"/>
            </w:pPr>
            <w:r>
              <w:t>Mobile phone usage is not allowed in the Danger Zone.</w:t>
            </w:r>
          </w:p>
          <w:p w14:paraId="6E7F6544" w14:textId="6124C984" w:rsidR="00723E0A" w:rsidRDefault="00723E0A" w:rsidP="008835D8">
            <w:pPr>
              <w:pStyle w:val="Text"/>
              <w:spacing w:after="60"/>
            </w:pPr>
            <w:r>
              <w:t>Mobile phones may be used only in a safe place after informing the Protection Officer.</w:t>
            </w:r>
          </w:p>
        </w:tc>
        <w:tc>
          <w:tcPr>
            <w:tcW w:w="1675" w:type="dxa"/>
            <w:shd w:val="clear" w:color="auto" w:fill="auto"/>
          </w:tcPr>
          <w:p w14:paraId="285CDEC3" w14:textId="5B53B301" w:rsidR="00723E0A" w:rsidRDefault="00723E0A" w:rsidP="00723E0A">
            <w:pPr>
              <w:pStyle w:val="Text"/>
              <w:jc w:val="center"/>
            </w:pPr>
            <w:r>
              <w:t>All</w:t>
            </w:r>
          </w:p>
        </w:tc>
      </w:tr>
      <w:tr w:rsidR="001176C5" w14:paraId="19C7AED3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1617B47F" w14:textId="74C4BF32" w:rsidR="001176C5" w:rsidRPr="0060719F" w:rsidRDefault="001176C5" w:rsidP="001176C5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0AC95617" w14:textId="243DDFF0" w:rsidR="001176C5" w:rsidRDefault="001176C5" w:rsidP="001176C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68F85452" w14:textId="5E775D29" w:rsidR="001176C5" w:rsidRDefault="001176C5" w:rsidP="001176C5">
            <w:pPr>
              <w:pStyle w:val="Text"/>
              <w:jc w:val="center"/>
            </w:pPr>
          </w:p>
        </w:tc>
      </w:tr>
      <w:tr w:rsidR="001176C5" w14:paraId="6D3C9470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779ED153" w14:textId="77777777" w:rsidR="001176C5" w:rsidRPr="0060719F" w:rsidRDefault="001176C5" w:rsidP="001176C5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22D154F7" w14:textId="77777777" w:rsidR="001176C5" w:rsidRDefault="001176C5" w:rsidP="001176C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53B54C4A" w14:textId="77777777" w:rsidR="001176C5" w:rsidRDefault="001176C5" w:rsidP="001176C5">
            <w:pPr>
              <w:pStyle w:val="Text"/>
              <w:jc w:val="center"/>
            </w:pPr>
          </w:p>
        </w:tc>
      </w:tr>
      <w:tr w:rsidR="001176C5" w14:paraId="0FFEB1A2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817798F" w14:textId="77777777" w:rsidR="001176C5" w:rsidRPr="0060719F" w:rsidRDefault="001176C5" w:rsidP="001176C5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479F39F1" w14:textId="77777777" w:rsidR="001176C5" w:rsidRDefault="001176C5" w:rsidP="001176C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427EA7F8" w14:textId="77777777" w:rsidR="001176C5" w:rsidRDefault="001176C5" w:rsidP="001176C5">
            <w:pPr>
              <w:pStyle w:val="Text"/>
              <w:jc w:val="center"/>
            </w:pPr>
          </w:p>
        </w:tc>
      </w:tr>
      <w:tr w:rsidR="002B12A2" w14:paraId="18D528EB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56EDC6B7" w14:textId="77777777" w:rsidR="002B12A2" w:rsidRPr="0060719F" w:rsidRDefault="002B12A2" w:rsidP="001176C5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7AED38A9" w14:textId="77777777" w:rsidR="002B12A2" w:rsidRDefault="002B12A2" w:rsidP="001176C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79A3B7F5" w14:textId="77777777" w:rsidR="002B12A2" w:rsidRDefault="002B12A2" w:rsidP="001176C5">
            <w:pPr>
              <w:pStyle w:val="Text"/>
              <w:jc w:val="center"/>
            </w:pPr>
          </w:p>
        </w:tc>
      </w:tr>
      <w:tr w:rsidR="002B12A2" w14:paraId="54199D6A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48F7D0A" w14:textId="77777777" w:rsidR="002B12A2" w:rsidRPr="0060719F" w:rsidRDefault="002B12A2" w:rsidP="001176C5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4FBCAEEA" w14:textId="77777777" w:rsidR="002B12A2" w:rsidRDefault="002B12A2" w:rsidP="001176C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148F2F63" w14:textId="77777777" w:rsidR="002B12A2" w:rsidRDefault="002B12A2" w:rsidP="001176C5">
            <w:pPr>
              <w:pStyle w:val="Text"/>
              <w:jc w:val="center"/>
            </w:pPr>
          </w:p>
        </w:tc>
      </w:tr>
      <w:tr w:rsidR="002B12A2" w14:paraId="55DE586A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BFF2D7D" w14:textId="77777777" w:rsidR="002B12A2" w:rsidRPr="0060719F" w:rsidRDefault="002B12A2" w:rsidP="001176C5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1780FF30" w14:textId="77777777" w:rsidR="002B12A2" w:rsidRDefault="002B12A2" w:rsidP="001176C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4ACA81B2" w14:textId="77777777" w:rsidR="002B12A2" w:rsidRDefault="002B12A2" w:rsidP="001176C5">
            <w:pPr>
              <w:pStyle w:val="Text"/>
              <w:jc w:val="center"/>
            </w:pPr>
          </w:p>
        </w:tc>
      </w:tr>
      <w:tr w:rsidR="002B12A2" w14:paraId="288FEF68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DF2B0AD" w14:textId="77777777" w:rsidR="002B12A2" w:rsidRPr="0060719F" w:rsidRDefault="002B12A2" w:rsidP="001176C5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7270B257" w14:textId="77777777" w:rsidR="002B12A2" w:rsidRDefault="002B12A2" w:rsidP="001176C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6876971C" w14:textId="77777777" w:rsidR="002B12A2" w:rsidRDefault="002B12A2" w:rsidP="001176C5">
            <w:pPr>
              <w:pStyle w:val="Text"/>
              <w:jc w:val="center"/>
            </w:pPr>
          </w:p>
        </w:tc>
      </w:tr>
      <w:tr w:rsidR="00591D12" w14:paraId="5AED4219" w14:textId="77777777" w:rsidTr="00962C65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39152FEA" w14:textId="77777777" w:rsidR="00591D12" w:rsidRPr="0060719F" w:rsidRDefault="00591D12" w:rsidP="001176C5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7CDC057C" w14:textId="77777777" w:rsidR="00591D12" w:rsidRDefault="00591D12" w:rsidP="001176C5">
            <w:pPr>
              <w:pStyle w:val="Text"/>
            </w:pPr>
          </w:p>
        </w:tc>
        <w:tc>
          <w:tcPr>
            <w:tcW w:w="1675" w:type="dxa"/>
            <w:shd w:val="clear" w:color="auto" w:fill="auto"/>
          </w:tcPr>
          <w:p w14:paraId="1FCB7251" w14:textId="77777777" w:rsidR="00591D12" w:rsidRDefault="00591D12" w:rsidP="001176C5">
            <w:pPr>
              <w:pStyle w:val="Text"/>
              <w:jc w:val="center"/>
            </w:pPr>
          </w:p>
        </w:tc>
      </w:tr>
    </w:tbl>
    <w:p w14:paraId="1C8A90BF" w14:textId="77777777" w:rsidR="0073676C" w:rsidRDefault="0073676C" w:rsidP="0073676C">
      <w:pPr>
        <w:tabs>
          <w:tab w:val="left" w:pos="4240"/>
        </w:tabs>
        <w:rPr>
          <w:sz w:val="20"/>
        </w:rPr>
      </w:pPr>
    </w:p>
    <w:p w14:paraId="3043873B" w14:textId="77777777" w:rsidR="00BA3C50" w:rsidRPr="00501071" w:rsidRDefault="00BA3C50" w:rsidP="00BA3C50">
      <w:pPr>
        <w:widowControl w:val="0"/>
        <w:ind w:left="709" w:right="-20"/>
        <w:rPr>
          <w:rFonts w:eastAsia="Tempus Sans ITC" w:cs="Arial"/>
          <w:color w:val="231F20"/>
          <w:sz w:val="16"/>
          <w:szCs w:val="16"/>
        </w:rPr>
      </w:pPr>
      <w:r w:rsidRPr="00501071">
        <w:rPr>
          <w:rFonts w:cs="Arial"/>
          <w:noProof/>
          <w:sz w:val="16"/>
          <w:szCs w:val="18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9A7AFFC" wp14:editId="21173050">
                <wp:simplePos x="0" y="0"/>
                <wp:positionH relativeFrom="page">
                  <wp:posOffset>622592</wp:posOffset>
                </wp:positionH>
                <wp:positionV relativeFrom="paragraph">
                  <wp:posOffset>-26220</wp:posOffset>
                </wp:positionV>
                <wp:extent cx="232802" cy="194398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802" cy="194398"/>
                          <a:chOff x="0" y="0"/>
                          <a:chExt cx="232802" cy="194398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1"/>
                            <a:ext cx="232802" cy="19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02" h="194397">
                                <a:moveTo>
                                  <a:pt x="0" y="0"/>
                                </a:moveTo>
                                <a:lnTo>
                                  <a:pt x="0" y="194397"/>
                                </a:lnTo>
                                <a:lnTo>
                                  <a:pt x="232802" y="194397"/>
                                </a:lnTo>
                                <a:lnTo>
                                  <a:pt x="232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0"/>
                            <a:ext cx="232802" cy="194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02" h="194398">
                                <a:moveTo>
                                  <a:pt x="0" y="194398"/>
                                </a:moveTo>
                                <a:lnTo>
                                  <a:pt x="232802" y="194398"/>
                                </a:lnTo>
                                <a:lnTo>
                                  <a:pt x="232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44C38" id="drawingObject107" o:spid="_x0000_s1026" style="position:absolute;margin-left:49pt;margin-top:-2.05pt;width:18.35pt;height:15.3pt;z-index:-251657216;mso-position-horizontal-relative:page" coordsize="232802,194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" o:allowincell="f">
                <v:shape id="Shape 108" o:spid="_x0000_s1027" style="position:absolute;top:1;width:232802;height:194397;visibility:visible;mso-wrap-style:square;v-text-anchor:top" coordsize="232802,19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" path="m,l,194397r232802,l232802,,,xe" stroked="f">
                  <v:path arrowok="t" textboxrect="0,0,232802,194397"/>
                </v:shape>
                <v:shape id="Shape 109" o:spid="_x0000_s1028" style="position:absolute;width:232802;height:194398;visibility:visible;mso-wrap-style:square;v-text-anchor:top" coordsize="232802,19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" path="m,194398r232802,l232802,,,,,194398xe" filled="f" strokecolor="#231f20" strokeweight=".2mm">
                  <v:path arrowok="t" textboxrect="0,0,232802,194398"/>
                </v:shape>
                <w10:wrap anchorx="page"/>
              </v:group>
            </w:pict>
          </mc:Fallback>
        </mc:AlternateContent>
      </w:r>
      <w:r w:rsidRPr="00501071">
        <w:rPr>
          <w:rFonts w:eastAsia="Tempus Sans ITC" w:cs="Arial"/>
          <w:color w:val="231F20"/>
          <w:spacing w:val="-30"/>
          <w:sz w:val="16"/>
          <w:szCs w:val="16"/>
        </w:rPr>
        <w:t>A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spacing w:val="-2"/>
          <w:sz w:val="16"/>
          <w:szCs w:val="16"/>
        </w:rPr>
        <w:t>f</w:t>
      </w:r>
      <w:r w:rsidRPr="00501071">
        <w:rPr>
          <w:rFonts w:eastAsia="Tempus Sans ITC" w:cs="Arial"/>
          <w:color w:val="231F20"/>
          <w:spacing w:val="-2"/>
          <w:w w:val="97"/>
          <w:sz w:val="16"/>
          <w:szCs w:val="16"/>
        </w:rPr>
        <w:t>i</w:t>
      </w:r>
      <w:r w:rsidRPr="00501071">
        <w:rPr>
          <w:rFonts w:eastAsia="Tempus Sans ITC" w:cs="Arial"/>
          <w:color w:val="231F20"/>
          <w:spacing w:val="-3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2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spacing w:val="-2"/>
          <w:w w:val="90"/>
          <w:sz w:val="16"/>
          <w:szCs w:val="16"/>
        </w:rPr>
        <w:t>l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104"/>
          <w:sz w:val="16"/>
          <w:szCs w:val="16"/>
        </w:rPr>
        <w:t>s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86"/>
          <w:sz w:val="16"/>
          <w:szCs w:val="16"/>
        </w:rPr>
        <w:t>t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104"/>
          <w:sz w:val="16"/>
          <w:szCs w:val="16"/>
        </w:rPr>
        <w:t>s</w:t>
      </w:r>
      <w:r w:rsidRPr="00501071">
        <w:rPr>
          <w:rFonts w:eastAsia="Tempus Sans ITC" w:cs="Arial"/>
          <w:color w:val="231F20"/>
          <w:w w:val="99"/>
          <w:sz w:val="16"/>
          <w:szCs w:val="16"/>
        </w:rPr>
        <w:t>p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86"/>
          <w:sz w:val="16"/>
          <w:szCs w:val="16"/>
        </w:rPr>
        <w:t>t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1"/>
          <w:sz w:val="16"/>
          <w:szCs w:val="16"/>
        </w:rPr>
        <w:t>h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w w:val="104"/>
          <w:sz w:val="16"/>
          <w:szCs w:val="16"/>
        </w:rPr>
        <w:t>s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3"/>
          <w:sz w:val="16"/>
          <w:szCs w:val="16"/>
        </w:rPr>
        <w:t>b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ee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w w:val="88"/>
          <w:sz w:val="16"/>
          <w:szCs w:val="16"/>
        </w:rPr>
        <w:t>u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86"/>
          <w:sz w:val="16"/>
          <w:szCs w:val="16"/>
        </w:rPr>
        <w:t>t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84"/>
          <w:sz w:val="16"/>
          <w:szCs w:val="16"/>
        </w:rPr>
        <w:t>mm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w w:val="86"/>
          <w:sz w:val="16"/>
          <w:szCs w:val="16"/>
        </w:rPr>
        <w:t>t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l</w:t>
      </w:r>
      <w:r w:rsidRPr="00501071">
        <w:rPr>
          <w:rFonts w:eastAsia="Tempus Sans ITC" w:cs="Arial"/>
          <w:color w:val="231F20"/>
          <w:w w:val="81"/>
          <w:sz w:val="16"/>
          <w:szCs w:val="16"/>
        </w:rPr>
        <w:t>y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3"/>
          <w:sz w:val="16"/>
          <w:szCs w:val="16"/>
        </w:rPr>
        <w:t>b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spacing w:val="-1"/>
          <w:w w:val="91"/>
          <w:sz w:val="16"/>
          <w:szCs w:val="16"/>
        </w:rPr>
        <w:t>f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spacing w:val="-1"/>
          <w:w w:val="83"/>
          <w:sz w:val="16"/>
          <w:szCs w:val="16"/>
        </w:rPr>
        <w:t>r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w w:val="84"/>
          <w:sz w:val="16"/>
          <w:szCs w:val="16"/>
        </w:rPr>
        <w:t>mm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98"/>
          <w:sz w:val="16"/>
          <w:szCs w:val="16"/>
        </w:rPr>
        <w:t>g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spacing w:val="-2"/>
          <w:w w:val="96"/>
          <w:sz w:val="16"/>
          <w:szCs w:val="16"/>
        </w:rPr>
        <w:t>w</w:t>
      </w:r>
      <w:r w:rsidRPr="00501071">
        <w:rPr>
          <w:rFonts w:eastAsia="Tempus Sans ITC" w:cs="Arial"/>
          <w:color w:val="231F20"/>
          <w:spacing w:val="-2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spacing w:val="-3"/>
          <w:w w:val="83"/>
          <w:sz w:val="16"/>
          <w:szCs w:val="16"/>
        </w:rPr>
        <w:t>r</w:t>
      </w:r>
      <w:r w:rsidRPr="00501071">
        <w:rPr>
          <w:rFonts w:eastAsia="Tempus Sans ITC" w:cs="Arial"/>
          <w:color w:val="231F20"/>
          <w:spacing w:val="-1"/>
          <w:w w:val="84"/>
          <w:sz w:val="16"/>
          <w:szCs w:val="16"/>
        </w:rPr>
        <w:t>k</w:t>
      </w:r>
      <w:r w:rsidRPr="00501071">
        <w:rPr>
          <w:rFonts w:eastAsia="Tempus Sans ITC" w:cs="Arial"/>
          <w:color w:val="231F20"/>
          <w:spacing w:val="-2"/>
          <w:sz w:val="16"/>
          <w:szCs w:val="16"/>
        </w:rPr>
        <w:t>,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spacing w:val="-2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81"/>
          <w:sz w:val="16"/>
          <w:szCs w:val="16"/>
        </w:rPr>
        <w:t>y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1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96"/>
          <w:sz w:val="16"/>
          <w:szCs w:val="16"/>
        </w:rPr>
        <w:t>w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1"/>
          <w:sz w:val="16"/>
          <w:szCs w:val="16"/>
        </w:rPr>
        <w:t>h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z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spacing w:val="-1"/>
          <w:w w:val="83"/>
          <w:sz w:val="16"/>
          <w:szCs w:val="16"/>
        </w:rPr>
        <w:t>r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w w:val="104"/>
          <w:sz w:val="16"/>
          <w:szCs w:val="16"/>
        </w:rPr>
        <w:t>s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1"/>
          <w:w w:val="86"/>
          <w:sz w:val="16"/>
          <w:szCs w:val="16"/>
        </w:rPr>
        <w:t>t</w:t>
      </w:r>
      <w:r w:rsidRPr="00501071">
        <w:rPr>
          <w:rFonts w:eastAsia="Tempus Sans ITC" w:cs="Arial"/>
          <w:color w:val="231F20"/>
          <w:spacing w:val="-1"/>
          <w:w w:val="83"/>
          <w:sz w:val="16"/>
          <w:szCs w:val="16"/>
        </w:rPr>
        <w:t>r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l</w:t>
      </w:r>
      <w:r w:rsidRPr="00501071">
        <w:rPr>
          <w:rFonts w:eastAsia="Tempus Sans ITC" w:cs="Arial"/>
          <w:color w:val="231F20"/>
          <w:spacing w:val="-1"/>
          <w:w w:val="104"/>
          <w:sz w:val="16"/>
          <w:szCs w:val="16"/>
        </w:rPr>
        <w:t>s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1"/>
          <w:sz w:val="16"/>
          <w:szCs w:val="16"/>
        </w:rPr>
        <w:t>h</w:t>
      </w:r>
      <w:r w:rsidRPr="00501071">
        <w:rPr>
          <w:rFonts w:eastAsia="Tempus Sans ITC" w:cs="Arial"/>
          <w:color w:val="231F20"/>
          <w:spacing w:val="-1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spacing w:val="-2"/>
          <w:w w:val="89"/>
          <w:sz w:val="16"/>
          <w:szCs w:val="16"/>
        </w:rPr>
        <w:t>v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3"/>
          <w:sz w:val="16"/>
          <w:szCs w:val="16"/>
        </w:rPr>
        <w:t>b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ee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spacing w:val="-1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spacing w:val="-1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1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spacing w:val="-1"/>
          <w:w w:val="90"/>
          <w:sz w:val="16"/>
          <w:szCs w:val="16"/>
        </w:rPr>
        <w:t>l</w:t>
      </w:r>
      <w:r w:rsidRPr="00501071">
        <w:rPr>
          <w:rFonts w:eastAsia="Tempus Sans ITC" w:cs="Arial"/>
          <w:color w:val="231F20"/>
          <w:spacing w:val="-1"/>
          <w:w w:val="88"/>
          <w:sz w:val="16"/>
          <w:szCs w:val="16"/>
        </w:rPr>
        <w:t>u</w:t>
      </w:r>
      <w:r w:rsidRPr="00501071">
        <w:rPr>
          <w:rFonts w:eastAsia="Tempus Sans ITC" w:cs="Arial"/>
          <w:color w:val="231F20"/>
          <w:spacing w:val="-1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spacing w:val="-1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spacing w:val="-1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>.</w:t>
      </w:r>
    </w:p>
    <w:p w14:paraId="43E4815C" w14:textId="77777777" w:rsidR="00BA3C50" w:rsidRDefault="00BA3C50" w:rsidP="00EA78C4">
      <w:pPr>
        <w:rPr>
          <w:sz w:val="20"/>
        </w:rPr>
      </w:pPr>
    </w:p>
    <w:p w14:paraId="36271E8B" w14:textId="57ED4107" w:rsidR="00EA78C4" w:rsidRDefault="0073676C" w:rsidP="00EA78C4">
      <w:pPr>
        <w:rPr>
          <w:b/>
          <w:sz w:val="20"/>
        </w:rPr>
      </w:pPr>
      <w:r w:rsidRPr="00D10DA0">
        <w:rPr>
          <w:sz w:val="20"/>
        </w:rPr>
        <w:br w:type="page"/>
      </w:r>
      <w:r w:rsidR="00EA78C4" w:rsidRPr="00E676B1">
        <w:rPr>
          <w:b/>
        </w:rPr>
        <w:lastRenderedPageBreak/>
        <w:t xml:space="preserve">Workplace Supervisor </w:t>
      </w:r>
      <w:r w:rsidR="00EA78C4">
        <w:rPr>
          <w:b/>
        </w:rPr>
        <w:t>d</w:t>
      </w:r>
      <w:r w:rsidR="00EA78C4" w:rsidRPr="00E676B1">
        <w:rPr>
          <w:b/>
        </w:rPr>
        <w:t>etails</w:t>
      </w:r>
    </w:p>
    <w:p w14:paraId="15CB7B9D" w14:textId="77777777" w:rsidR="00EA78C4" w:rsidRDefault="00EA78C4" w:rsidP="00EA78C4">
      <w:pPr>
        <w:pStyle w:val="SpacerSmall"/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45"/>
        <w:gridCol w:w="283"/>
        <w:gridCol w:w="3544"/>
        <w:gridCol w:w="283"/>
        <w:gridCol w:w="2951"/>
      </w:tblGrid>
      <w:tr w:rsidR="00893542" w14:paraId="073D523E" w14:textId="77777777" w:rsidTr="007A589C">
        <w:tc>
          <w:tcPr>
            <w:tcW w:w="3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51EF0E" w14:textId="54E71BD1" w:rsidR="00893542" w:rsidRPr="0060719F" w:rsidRDefault="00893542" w:rsidP="001A02D9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1CDC6FF" w14:textId="77777777" w:rsidR="00893542" w:rsidRDefault="00893542" w:rsidP="001A02D9">
            <w:pPr>
              <w:pStyle w:val="Text"/>
            </w:pPr>
          </w:p>
        </w:tc>
        <w:tc>
          <w:tcPr>
            <w:tcW w:w="354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14:paraId="7F422D54" w14:textId="034757F6" w:rsidR="00893542" w:rsidRDefault="007A589C" w:rsidP="007A589C">
            <w:pPr>
              <w:pStyle w:val="Text"/>
              <w:jc w:val="right"/>
            </w:pPr>
            <w:r>
              <w:rPr>
                <w:color w:val="C0C0C0"/>
              </w:rPr>
              <w:t>signature</w:t>
            </w: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44CCEB0" w14:textId="3146AC06" w:rsidR="00893542" w:rsidRDefault="00893542" w:rsidP="001A02D9">
            <w:pPr>
              <w:pStyle w:val="Text"/>
            </w:pPr>
          </w:p>
        </w:tc>
        <w:tc>
          <w:tcPr>
            <w:tcW w:w="2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A237A3" w14:textId="77777777" w:rsidR="00893542" w:rsidRPr="0060719F" w:rsidRDefault="00893542" w:rsidP="001A02D9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5688C8D3" w14:textId="77777777" w:rsidR="00EA78C4" w:rsidRDefault="00EA78C4" w:rsidP="00EA78C4">
      <w:pPr>
        <w:pStyle w:val="SpacerSmall"/>
      </w:pPr>
    </w:p>
    <w:p w14:paraId="26A911BB" w14:textId="77777777" w:rsidR="00EA78C4" w:rsidRDefault="00EA78C4" w:rsidP="00EA78C4">
      <w:pPr>
        <w:pStyle w:val="SpacerSmall"/>
      </w:pPr>
    </w:p>
    <w:p w14:paraId="437D15B0" w14:textId="4C67AEB1" w:rsidR="00E4645E" w:rsidRPr="00E4645E" w:rsidRDefault="00E4645E" w:rsidP="00E4645E">
      <w:pPr>
        <w:widowControl w:val="0"/>
        <w:tabs>
          <w:tab w:val="left" w:pos="1010"/>
        </w:tabs>
        <w:ind w:left="91" w:right="-20"/>
        <w:rPr>
          <w:rFonts w:eastAsia="Tempus Sans ITC" w:cs="Arial"/>
          <w:color w:val="231F20"/>
          <w:szCs w:val="18"/>
        </w:rPr>
      </w:pPr>
      <w:r w:rsidRPr="00C548A4">
        <w:rPr>
          <w:rFonts w:cs="Arial"/>
          <w:b/>
          <w:bCs/>
          <w:noProof/>
          <w:sz w:val="16"/>
          <w:szCs w:val="18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30B5CB0B" wp14:editId="493B311F">
                <wp:simplePos x="0" y="0"/>
                <wp:positionH relativeFrom="page">
                  <wp:posOffset>889952</wp:posOffset>
                </wp:positionH>
                <wp:positionV relativeFrom="paragraph">
                  <wp:posOffset>-21521</wp:posOffset>
                </wp:positionV>
                <wp:extent cx="247853" cy="194399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853" cy="194399"/>
                          <a:chOff x="0" y="0"/>
                          <a:chExt cx="247853" cy="194399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>
                            <a:off x="0" y="0"/>
                            <a:ext cx="247853" cy="194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3" h="194398">
                                <a:moveTo>
                                  <a:pt x="0" y="0"/>
                                </a:moveTo>
                                <a:lnTo>
                                  <a:pt x="0" y="194398"/>
                                </a:lnTo>
                                <a:lnTo>
                                  <a:pt x="247853" y="194398"/>
                                </a:lnTo>
                                <a:lnTo>
                                  <a:pt x="247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0"/>
                            <a:ext cx="247853" cy="194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3" h="194398">
                                <a:moveTo>
                                  <a:pt x="0" y="194398"/>
                                </a:moveTo>
                                <a:lnTo>
                                  <a:pt x="247853" y="194398"/>
                                </a:lnTo>
                                <a:lnTo>
                                  <a:pt x="2478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D44D2" id="drawingObject115" o:spid="_x0000_s1026" style="position:absolute;margin-left:70.05pt;margin-top:-1.7pt;width:19.5pt;height:15.3pt;z-index:-251655168;mso-position-horizontal-relative:page" coordsize="247853,194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" o:allowincell="f">
                <v:shape id="Shape 116" o:spid="_x0000_s1027" style="position:absolute;width:247853;height:194398;visibility:visible;mso-wrap-style:square;v-text-anchor:top" coordsize="247853,19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" path="m,l,194398r247853,l247853,,,xe" stroked="f">
                  <v:path arrowok="t" textboxrect="0,0,247853,194398"/>
                </v:shape>
                <v:shape id="Shape 117" o:spid="_x0000_s1028" style="position:absolute;width:247853;height:194398;visibility:visible;mso-wrap-style:square;v-text-anchor:top" coordsize="247853,19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" path="m,194398r247853,l247853,,,,,194398xe" filled="f" strokecolor="#231f20" strokeweight=".2mm">
                  <v:path arrowok="t" textboxrect="0,0,247853,194398"/>
                </v:shape>
                <w10:wrap anchorx="page"/>
              </v:group>
            </w:pict>
          </mc:Fallback>
        </mc:AlternateContent>
      </w:r>
      <w:r w:rsidRPr="00C548A4">
        <w:rPr>
          <w:rFonts w:eastAsia="Tempus Sans ITC" w:cs="Arial"/>
          <w:b/>
          <w:bCs/>
          <w:color w:val="231F20"/>
          <w:spacing w:val="-3"/>
          <w:w w:val="99"/>
          <w:szCs w:val="18"/>
        </w:rPr>
        <w:t>Y</w:t>
      </w:r>
      <w:r w:rsidRPr="00C548A4">
        <w:rPr>
          <w:rFonts w:eastAsia="Tempus Sans ITC" w:cs="Arial"/>
          <w:b/>
          <w:bCs/>
          <w:color w:val="231F20"/>
          <w:spacing w:val="7"/>
          <w:w w:val="108"/>
          <w:szCs w:val="18"/>
        </w:rPr>
        <w:t>e</w:t>
      </w:r>
      <w:r w:rsidRPr="00C548A4">
        <w:rPr>
          <w:rFonts w:eastAsia="Tempus Sans ITC" w:cs="Arial"/>
          <w:b/>
          <w:bCs/>
          <w:color w:val="231F20"/>
          <w:spacing w:val="8"/>
          <w:szCs w:val="18"/>
        </w:rPr>
        <w:t>s</w:t>
      </w:r>
      <w:r w:rsidRPr="00E4645E">
        <w:rPr>
          <w:rFonts w:eastAsia="Tempus Sans ITC" w:cs="Arial"/>
          <w:color w:val="231F20"/>
          <w:sz w:val="20"/>
        </w:rPr>
        <w:tab/>
      </w:r>
      <w:r w:rsidR="00964296">
        <w:rPr>
          <w:rFonts w:eastAsia="Tempus Sans ITC" w:cs="Arial"/>
          <w:color w:val="231F20"/>
          <w:w w:val="86"/>
          <w:szCs w:val="18"/>
        </w:rPr>
        <w:t>the Workplace Supervisor acknowledges that the Protection Officer will arrange worksite protection as required.</w:t>
      </w:r>
    </w:p>
    <w:p w14:paraId="2C408D65" w14:textId="77777777" w:rsidR="00E4645E" w:rsidRPr="00E4645E" w:rsidRDefault="00E4645E" w:rsidP="00E4645E">
      <w:pPr>
        <w:pStyle w:val="Text"/>
      </w:pPr>
    </w:p>
    <w:p w14:paraId="3F1A008F" w14:textId="7B07C008" w:rsidR="00EA78C4" w:rsidRDefault="00EA78C4" w:rsidP="00EA78C4">
      <w:pPr>
        <w:pStyle w:val="Text"/>
        <w:rPr>
          <w:b/>
          <w:sz w:val="20"/>
        </w:rPr>
      </w:pPr>
      <w:bookmarkStart w:id="1" w:name="_Hlk157085806"/>
      <w:r>
        <w:rPr>
          <w:b/>
          <w:sz w:val="20"/>
        </w:rPr>
        <w:t xml:space="preserve">Participant </w:t>
      </w:r>
      <w:r w:rsidR="004C6795">
        <w:rPr>
          <w:b/>
          <w:sz w:val="20"/>
        </w:rPr>
        <w:t>a</w:t>
      </w:r>
      <w:r>
        <w:rPr>
          <w:b/>
          <w:sz w:val="20"/>
        </w:rPr>
        <w:t>cknowledgement</w:t>
      </w:r>
    </w:p>
    <w:p w14:paraId="63944EAE" w14:textId="77777777" w:rsidR="00EA78C4" w:rsidRDefault="00EA78C4" w:rsidP="00EA78C4">
      <w:pPr>
        <w:pStyle w:val="SpacerSmall"/>
      </w:pP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4"/>
        <w:gridCol w:w="2575"/>
        <w:gridCol w:w="2573"/>
        <w:gridCol w:w="2623"/>
      </w:tblGrid>
      <w:tr w:rsidR="00EA78C4" w14:paraId="21451A6B" w14:textId="77777777" w:rsidTr="00FC60D4">
        <w:tc>
          <w:tcPr>
            <w:tcW w:w="10235" w:type="dxa"/>
            <w:gridSpan w:val="4"/>
            <w:tcBorders>
              <w:bottom w:val="single" w:sz="4" w:space="0" w:color="auto"/>
            </w:tcBorders>
            <w:shd w:val="clear" w:color="auto" w:fill="F79646"/>
          </w:tcPr>
          <w:p w14:paraId="4B9B5628" w14:textId="77777777" w:rsidR="00EA78C4" w:rsidRDefault="00EA78C4" w:rsidP="001A02D9">
            <w:pPr>
              <w:pStyle w:val="Text"/>
            </w:pPr>
            <w:r w:rsidRPr="0060719F">
              <w:rPr>
                <w:b/>
                <w:sz w:val="14"/>
                <w:szCs w:val="14"/>
              </w:rPr>
              <w:t>NOTE</w:t>
            </w:r>
            <w:r w:rsidRPr="0060719F">
              <w:rPr>
                <w:sz w:val="14"/>
                <w:szCs w:val="14"/>
              </w:rPr>
              <w:t>: Recipients of the briefing are to question the Briefer if they don’t understand any part of this briefing.</w:t>
            </w:r>
          </w:p>
        </w:tc>
      </w:tr>
      <w:tr w:rsidR="00EA78C4" w:rsidRPr="0060719F" w14:paraId="4552968F" w14:textId="77777777" w:rsidTr="00FC60D4">
        <w:tc>
          <w:tcPr>
            <w:tcW w:w="10235" w:type="dxa"/>
            <w:gridSpan w:val="4"/>
            <w:tcBorders>
              <w:bottom w:val="nil"/>
            </w:tcBorders>
            <w:shd w:val="clear" w:color="auto" w:fill="auto"/>
          </w:tcPr>
          <w:p w14:paraId="73134532" w14:textId="7BF9D14A" w:rsidR="00EA78C4" w:rsidRPr="00B16797" w:rsidRDefault="00B16797" w:rsidP="00FC60D4">
            <w:pPr>
              <w:pStyle w:val="Text"/>
              <w:spacing w:before="120" w:after="120"/>
              <w:rPr>
                <w:b/>
                <w:bCs/>
                <w:sz w:val="14"/>
              </w:rPr>
            </w:pPr>
            <w:r w:rsidRPr="00B16797">
              <w:rPr>
                <w:b/>
                <w:bCs/>
                <w:sz w:val="14"/>
              </w:rPr>
              <w:t>All workers listed below acknowledge that they:</w:t>
            </w:r>
          </w:p>
        </w:tc>
      </w:tr>
      <w:tr w:rsidR="00EA78C4" w:rsidRPr="0060719F" w14:paraId="52837F75" w14:textId="77777777" w:rsidTr="003F657C">
        <w:tc>
          <w:tcPr>
            <w:tcW w:w="5039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7A0A35BF" w14:textId="4A23DAF8" w:rsidR="00D85FF7" w:rsidRPr="0068717B" w:rsidRDefault="00D85FF7" w:rsidP="0068717B">
            <w:pPr>
              <w:pStyle w:val="Default"/>
              <w:numPr>
                <w:ilvl w:val="0"/>
                <w:numId w:val="28"/>
              </w:numPr>
              <w:ind w:left="208" w:hanging="208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68717B">
              <w:rPr>
                <w:rStyle w:val="A0"/>
                <w:rFonts w:ascii="Arial" w:hAnsi="Arial" w:cs="Arial"/>
                <w:sz w:val="16"/>
                <w:szCs w:val="16"/>
              </w:rPr>
              <w:t xml:space="preserve">hold the applicable and current Rail Safety Worker Authorisation </w:t>
            </w:r>
          </w:p>
          <w:p w14:paraId="74BCDE7D" w14:textId="77777777" w:rsidR="00D85FF7" w:rsidRPr="0068717B" w:rsidRDefault="00D85FF7" w:rsidP="0068717B">
            <w:pPr>
              <w:pStyle w:val="Default"/>
              <w:numPr>
                <w:ilvl w:val="0"/>
                <w:numId w:val="28"/>
              </w:numPr>
              <w:ind w:left="208" w:hanging="208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68717B">
              <w:rPr>
                <w:rStyle w:val="A0"/>
                <w:rFonts w:ascii="Arial" w:hAnsi="Arial" w:cs="Arial"/>
                <w:sz w:val="16"/>
                <w:szCs w:val="16"/>
              </w:rPr>
              <w:t xml:space="preserve">have been briefed on the identified hazards and controls </w:t>
            </w:r>
          </w:p>
          <w:p w14:paraId="0CB0563A" w14:textId="77777777" w:rsidR="00D85FF7" w:rsidRPr="0068717B" w:rsidRDefault="00D85FF7" w:rsidP="0068717B">
            <w:pPr>
              <w:pStyle w:val="Default"/>
              <w:numPr>
                <w:ilvl w:val="0"/>
                <w:numId w:val="28"/>
              </w:numPr>
              <w:ind w:left="208" w:hanging="208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68717B">
              <w:rPr>
                <w:rStyle w:val="A0"/>
                <w:rFonts w:ascii="Arial" w:hAnsi="Arial" w:cs="Arial"/>
                <w:sz w:val="16"/>
                <w:szCs w:val="16"/>
              </w:rPr>
              <w:t xml:space="preserve">have been briefed on the risks from adjacent lines and/or worksites </w:t>
            </w:r>
          </w:p>
          <w:p w14:paraId="28F1A56B" w14:textId="54E09AD1" w:rsidR="00862CA5" w:rsidRPr="004632D5" w:rsidRDefault="00D85FF7" w:rsidP="004C6795">
            <w:pPr>
              <w:pStyle w:val="Default"/>
              <w:numPr>
                <w:ilvl w:val="0"/>
                <w:numId w:val="28"/>
              </w:numPr>
              <w:spacing w:after="60"/>
              <w:ind w:left="210" w:hanging="210"/>
              <w:rPr>
                <w:color w:val="221E1F"/>
                <w:sz w:val="18"/>
                <w:szCs w:val="18"/>
              </w:rPr>
            </w:pPr>
            <w:r w:rsidRPr="0068717B">
              <w:rPr>
                <w:rStyle w:val="A0"/>
                <w:rFonts w:ascii="Arial" w:hAnsi="Arial" w:cs="Arial"/>
                <w:sz w:val="16"/>
                <w:szCs w:val="16"/>
              </w:rPr>
              <w:t>have been briefed on the planned worksite protection</w:t>
            </w:r>
            <w:r w:rsidRPr="0068717B">
              <w:rPr>
                <w:rStyle w:val="A0"/>
                <w:sz w:val="16"/>
                <w:szCs w:val="16"/>
              </w:rPr>
              <w:t xml:space="preserve"> </w:t>
            </w:r>
          </w:p>
        </w:tc>
        <w:tc>
          <w:tcPr>
            <w:tcW w:w="5196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5E1DB36A" w14:textId="76A83642" w:rsidR="007D6371" w:rsidRPr="00FC60D4" w:rsidRDefault="007D6371" w:rsidP="003F657C">
            <w:pPr>
              <w:pStyle w:val="Default"/>
              <w:numPr>
                <w:ilvl w:val="0"/>
                <w:numId w:val="28"/>
              </w:numPr>
              <w:ind w:left="271" w:right="-117" w:hanging="271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FC60D4">
              <w:rPr>
                <w:rStyle w:val="A0"/>
                <w:rFonts w:ascii="Arial" w:hAnsi="Arial" w:cs="Arial"/>
                <w:sz w:val="16"/>
                <w:szCs w:val="16"/>
              </w:rPr>
              <w:t xml:space="preserve">understand the limits of the worksite </w:t>
            </w:r>
          </w:p>
          <w:p w14:paraId="3478C260" w14:textId="77777777" w:rsidR="007D6371" w:rsidRPr="00FC60D4" w:rsidRDefault="007D6371" w:rsidP="003F657C">
            <w:pPr>
              <w:pStyle w:val="Default"/>
              <w:numPr>
                <w:ilvl w:val="0"/>
                <w:numId w:val="28"/>
              </w:numPr>
              <w:ind w:left="271" w:right="-117" w:hanging="271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FC60D4">
              <w:rPr>
                <w:rStyle w:val="A0"/>
                <w:rFonts w:ascii="Arial" w:hAnsi="Arial" w:cs="Arial"/>
                <w:sz w:val="16"/>
                <w:szCs w:val="16"/>
              </w:rPr>
              <w:t xml:space="preserve">have been briefed on the contents of the Worksite Protection Plan </w:t>
            </w:r>
          </w:p>
          <w:p w14:paraId="17C5A0B0" w14:textId="77777777" w:rsidR="007D6371" w:rsidRPr="00FC60D4" w:rsidRDefault="007D6371" w:rsidP="003F657C">
            <w:pPr>
              <w:pStyle w:val="Default"/>
              <w:numPr>
                <w:ilvl w:val="0"/>
                <w:numId w:val="28"/>
              </w:numPr>
              <w:ind w:left="271" w:right="-117" w:hanging="271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FC60D4">
              <w:rPr>
                <w:rStyle w:val="A0"/>
                <w:rFonts w:ascii="Arial" w:hAnsi="Arial" w:cs="Arial"/>
                <w:sz w:val="16"/>
                <w:szCs w:val="16"/>
              </w:rPr>
              <w:t xml:space="preserve">have been shown the worksite protection diagram or map </w:t>
            </w:r>
          </w:p>
          <w:p w14:paraId="34E1B903" w14:textId="5109CFF3" w:rsidR="00EA78C4" w:rsidRPr="0060719F" w:rsidRDefault="00EA78C4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</w:p>
        </w:tc>
      </w:tr>
      <w:tr w:rsidR="00EA78C4" w:rsidRPr="0060719F" w14:paraId="68D57B80" w14:textId="77777777" w:rsidTr="00FC60D4">
        <w:tc>
          <w:tcPr>
            <w:tcW w:w="2464" w:type="dxa"/>
            <w:shd w:val="clear" w:color="auto" w:fill="F79646"/>
          </w:tcPr>
          <w:p w14:paraId="7C90E58E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Name</w:t>
            </w:r>
          </w:p>
        </w:tc>
        <w:tc>
          <w:tcPr>
            <w:tcW w:w="2575" w:type="dxa"/>
            <w:shd w:val="clear" w:color="auto" w:fill="F79646"/>
          </w:tcPr>
          <w:p w14:paraId="5DC364DB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Signature</w:t>
            </w:r>
          </w:p>
        </w:tc>
        <w:tc>
          <w:tcPr>
            <w:tcW w:w="2573" w:type="dxa"/>
            <w:shd w:val="clear" w:color="auto" w:fill="F79646"/>
          </w:tcPr>
          <w:p w14:paraId="2C011188" w14:textId="77777777" w:rsidR="00EA78C4" w:rsidRPr="0060719F" w:rsidRDefault="00EA78C4" w:rsidP="001A02D9">
            <w:pPr>
              <w:pStyle w:val="Text"/>
              <w:rPr>
                <w:sz w:val="14"/>
              </w:rPr>
            </w:pPr>
            <w:r w:rsidRPr="0060719F">
              <w:rPr>
                <w:b/>
                <w:sz w:val="14"/>
              </w:rPr>
              <w:t>Time of briefing:</w:t>
            </w:r>
            <w:r>
              <w:rPr>
                <w:b/>
                <w:sz w:val="14"/>
              </w:rPr>
              <w:br/>
            </w:r>
            <w:r w:rsidRPr="0060719F">
              <w:rPr>
                <w:sz w:val="14"/>
              </w:rPr>
              <w:t>hh:mm</w:t>
            </w:r>
          </w:p>
        </w:tc>
        <w:tc>
          <w:tcPr>
            <w:tcW w:w="2623" w:type="dxa"/>
            <w:shd w:val="clear" w:color="auto" w:fill="F79646"/>
          </w:tcPr>
          <w:p w14:paraId="400A5E6E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Amendment briefing:</w:t>
            </w:r>
            <w:r>
              <w:rPr>
                <w:b/>
                <w:sz w:val="14"/>
              </w:rPr>
              <w:br/>
            </w:r>
            <w:r w:rsidRPr="0060719F">
              <w:rPr>
                <w:sz w:val="14"/>
              </w:rPr>
              <w:t>hh:mm and initial</w:t>
            </w:r>
          </w:p>
        </w:tc>
      </w:tr>
      <w:tr w:rsidR="00EA78C4" w:rsidRPr="0060719F" w14:paraId="42A7122A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60EFB9A9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67B27244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3D68DCB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190A7E96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70A1450B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1E70AEA6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63E8E487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78940128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0FD4DDF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0B72714B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75E29973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1125C4B2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70F79423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4FAFAC0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6BC2F62B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4071000B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4A1B8FDF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1E6B2ABE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10536E81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798D22F2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316ACF60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69A2642C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15E9E512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4905AB65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467E81DA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36829547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4AA585E8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B0EE933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16153427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7A9DFF05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7E485F2F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397889DB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604D7318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16454613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3D2E3101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1A4D64E5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26246542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5D4D5411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7A9EE7C4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1B209E01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301AD54C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10758799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07DFBAE6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2D11B384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0201AA6A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4D5A580A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1DF06302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2A13025E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364EA44B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045822A7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14F35DD5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57636622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1B520836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3511BBA3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36C69733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44360A41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6834322F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3576155C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0E1E2D90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3FC41DE1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7BA3479B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41FEFB79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6E0215AA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1060A40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6E0E27E6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61BB1867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61A41530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6ECDB03F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3EF4A9C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44BCA835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301D8B9B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8818642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1C0880B9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0D3EFEAB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65A57A67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148DDB0A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2118C3AF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E17DB21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043E5091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01BF51CB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1855B64F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2B3FB5F7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6348039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727ED16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EA78C4" w:rsidRPr="0060719F" w14:paraId="02D4A7F7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23B18255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6BE1C973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FFA3810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4D459E3F" w14:textId="77777777" w:rsidR="00EA78C4" w:rsidRPr="0060719F" w:rsidRDefault="00EA78C4" w:rsidP="001A02D9">
            <w:pPr>
              <w:pStyle w:val="Text"/>
              <w:rPr>
                <w:b/>
                <w:sz w:val="14"/>
              </w:rPr>
            </w:pPr>
          </w:p>
        </w:tc>
      </w:tr>
      <w:tr w:rsidR="004C6795" w:rsidRPr="0060719F" w14:paraId="7C84B3AB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3B701F66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57715B07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32BE069E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3F10A487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</w:tr>
      <w:tr w:rsidR="004C6795" w:rsidRPr="0060719F" w14:paraId="7BF248E7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09EDA527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CE590B9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0DEDF4F5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7CDB1645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</w:tr>
      <w:tr w:rsidR="004C6795" w:rsidRPr="0060719F" w14:paraId="73E43100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18E3BF3B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42BF0E7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54C5D024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43CEE997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</w:tr>
      <w:tr w:rsidR="004C6795" w:rsidRPr="0060719F" w14:paraId="4362B462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1438C377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60AF6673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3FA28C9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EFB8D25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</w:tr>
      <w:tr w:rsidR="004C6795" w:rsidRPr="0060719F" w14:paraId="315AC9AD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03EE25CE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622CF0A7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711925EF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CD137E9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</w:tr>
      <w:tr w:rsidR="004C6795" w:rsidRPr="0060719F" w14:paraId="55AD25BE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02F7B836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462923B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0490DE7F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44B45852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</w:tr>
      <w:tr w:rsidR="004C6795" w:rsidRPr="0060719F" w14:paraId="25440D6D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6E8DCFB3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5165F286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F15D91E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143736F5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</w:tr>
      <w:tr w:rsidR="004C6795" w:rsidRPr="0060719F" w14:paraId="7C8F2270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3EC3DFD2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B6E513A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522F2B62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76A03E9E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</w:tr>
      <w:tr w:rsidR="004C6795" w:rsidRPr="0060719F" w14:paraId="23F78686" w14:textId="77777777" w:rsidTr="00FC60D4">
        <w:trPr>
          <w:trHeight w:val="369"/>
        </w:trPr>
        <w:tc>
          <w:tcPr>
            <w:tcW w:w="2464" w:type="dxa"/>
            <w:shd w:val="clear" w:color="auto" w:fill="auto"/>
          </w:tcPr>
          <w:p w14:paraId="5193F7F1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349BAC19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532602DD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7448B292" w14:textId="77777777" w:rsidR="004C6795" w:rsidRPr="0060719F" w:rsidRDefault="004C6795" w:rsidP="001A02D9">
            <w:pPr>
              <w:pStyle w:val="Text"/>
              <w:rPr>
                <w:b/>
                <w:sz w:val="14"/>
              </w:rPr>
            </w:pPr>
          </w:p>
        </w:tc>
      </w:tr>
    </w:tbl>
    <w:bookmarkEnd w:id="1"/>
    <w:p w14:paraId="58C8888B" w14:textId="333C5060" w:rsidR="00F92B32" w:rsidRPr="0012134D" w:rsidRDefault="00F92B32" w:rsidP="00EA78C4">
      <w:pPr>
        <w:rPr>
          <w:b/>
          <w:sz w:val="20"/>
        </w:rPr>
      </w:pPr>
      <w:r w:rsidRPr="0012134D">
        <w:rPr>
          <w:b/>
          <w:sz w:val="20"/>
        </w:rPr>
        <w:t xml:space="preserve"> </w:t>
      </w:r>
    </w:p>
    <w:p w14:paraId="3F7E5D52" w14:textId="3540F822" w:rsidR="0027685C" w:rsidRPr="001A2CA1" w:rsidRDefault="0027685C" w:rsidP="0027685C">
      <w:pPr>
        <w:rPr>
          <w:sz w:val="16"/>
        </w:rPr>
      </w:pPr>
      <w:r w:rsidRPr="0012134D">
        <w:rPr>
          <w:b/>
          <w:sz w:val="20"/>
        </w:rPr>
        <w:lastRenderedPageBreak/>
        <w:t>Worksite Protection Plan</w:t>
      </w:r>
      <w:r w:rsidR="000C2331">
        <w:rPr>
          <w:b/>
          <w:sz w:val="20"/>
        </w:rPr>
        <w:t xml:space="preserve"> – Absolute Signal Blocking</w:t>
      </w:r>
      <w:r w:rsidR="00A033B8">
        <w:rPr>
          <w:b/>
          <w:sz w:val="20"/>
        </w:rPr>
        <w:t xml:space="preserve"> </w:t>
      </w:r>
    </w:p>
    <w:p w14:paraId="6DCEF34C" w14:textId="77777777" w:rsidR="0027685C" w:rsidRPr="004D3E80" w:rsidRDefault="0027685C" w:rsidP="0027685C">
      <w:pPr>
        <w:pStyle w:val="SpacerSmall"/>
        <w:rPr>
          <w:sz w:val="2"/>
        </w:rPr>
      </w:pPr>
    </w:p>
    <w:p w14:paraId="375899A7" w14:textId="77777777" w:rsidR="0027685C" w:rsidRDefault="0027685C" w:rsidP="0027685C">
      <w:pPr>
        <w:pStyle w:val="SpacerSmall"/>
      </w:pPr>
    </w:p>
    <w:p w14:paraId="5D0B7D00" w14:textId="0D942A78" w:rsidR="0027685C" w:rsidRPr="004F2AD0" w:rsidRDefault="0027685C" w:rsidP="0046278A">
      <w:pPr>
        <w:pStyle w:val="Text"/>
        <w:numPr>
          <w:ilvl w:val="0"/>
          <w:numId w:val="23"/>
        </w:numPr>
        <w:spacing w:before="0" w:after="60"/>
        <w:ind w:left="284" w:hanging="284"/>
        <w:rPr>
          <w:b/>
        </w:rPr>
      </w:pPr>
      <w:r>
        <w:rPr>
          <w:b/>
        </w:rPr>
        <w:t xml:space="preserve">ASB </w:t>
      </w:r>
      <w:r w:rsidR="00EA78C4">
        <w:rPr>
          <w:b/>
        </w:rPr>
        <w:t>r</w:t>
      </w:r>
      <w:r>
        <w:rPr>
          <w:b/>
        </w:rPr>
        <w:t>equest – Protection Officer Details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27685C" w14:paraId="4A103189" w14:textId="77777777" w:rsidTr="00D4459F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C740F8" w14:textId="77777777" w:rsidR="0027685C" w:rsidRPr="0060719F" w:rsidRDefault="0027685C" w:rsidP="00D4459F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3142703" w14:textId="77777777" w:rsidR="0027685C" w:rsidRDefault="0027685C" w:rsidP="00D4459F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296B6A" w14:textId="77777777" w:rsidR="0027685C" w:rsidRPr="00562E03" w:rsidRDefault="0027685C" w:rsidP="00D4459F">
            <w:pPr>
              <w:pStyle w:val="Text"/>
              <w:jc w:val="right"/>
              <w:rPr>
                <w:b/>
                <w:color w:val="C0C0C0"/>
                <w:szCs w:val="18"/>
              </w:rPr>
            </w:pPr>
            <w:r w:rsidRPr="0060719F">
              <w:rPr>
                <w:color w:val="C0C0C0"/>
              </w:rPr>
              <w:t>signature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B0AACBA" w14:textId="77777777" w:rsidR="0027685C" w:rsidRDefault="0027685C" w:rsidP="00D4459F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915901" w14:textId="77777777" w:rsidR="0027685C" w:rsidRPr="00562E03" w:rsidRDefault="0027685C" w:rsidP="00D4459F">
            <w:pPr>
              <w:pStyle w:val="Text"/>
              <w:jc w:val="right"/>
              <w:rPr>
                <w:b/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6A493B1F" w14:textId="77777777" w:rsidR="0027685C" w:rsidRDefault="0027685C" w:rsidP="0027685C">
      <w:pPr>
        <w:pStyle w:val="SpacerSmall"/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1972"/>
        <w:gridCol w:w="1533"/>
      </w:tblGrid>
      <w:tr w:rsidR="0027685C" w14:paraId="54726F17" w14:textId="77777777" w:rsidTr="00D4459F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6DF2C0" w14:textId="77777777" w:rsidR="0027685C" w:rsidRPr="0060719F" w:rsidRDefault="0027685C" w:rsidP="00D4459F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RSW or RIW No.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306651A" w14:textId="77777777" w:rsidR="0027685C" w:rsidRDefault="0027685C" w:rsidP="00D4459F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615682" w14:textId="77777777" w:rsidR="0027685C" w:rsidRPr="00562E03" w:rsidRDefault="0027685C" w:rsidP="00D4459F">
            <w:pPr>
              <w:pStyle w:val="Text"/>
              <w:jc w:val="right"/>
              <w:rPr>
                <w:b/>
                <w:color w:val="C0C0C0"/>
                <w:szCs w:val="18"/>
              </w:rPr>
            </w:pPr>
            <w:r>
              <w:rPr>
                <w:color w:val="C0C0C0"/>
              </w:rPr>
              <w:t>designation</w:t>
            </w:r>
          </w:p>
        </w:tc>
        <w:tc>
          <w:tcPr>
            <w:tcW w:w="19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C409EAD" w14:textId="77777777" w:rsidR="0027685C" w:rsidRPr="00EB4AC8" w:rsidRDefault="0027685C" w:rsidP="00D4459F">
            <w:pPr>
              <w:pStyle w:val="Text"/>
              <w:jc w:val="right"/>
            </w:pPr>
            <w:r w:rsidRPr="00EB4AC8">
              <w:t>Planned Duration</w:t>
            </w: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1450F5" w14:textId="77777777" w:rsidR="0027685C" w:rsidRPr="00562E03" w:rsidRDefault="0027685C" w:rsidP="00D4459F">
            <w:pPr>
              <w:pStyle w:val="Text"/>
              <w:jc w:val="right"/>
              <w:rPr>
                <w:b/>
                <w:color w:val="C0C0C0"/>
              </w:rPr>
            </w:pPr>
          </w:p>
        </w:tc>
      </w:tr>
    </w:tbl>
    <w:p w14:paraId="451CA603" w14:textId="77777777" w:rsidR="0027685C" w:rsidRDefault="0027685C" w:rsidP="0027685C">
      <w:pPr>
        <w:pStyle w:val="SpacerSmall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1374"/>
        <w:gridCol w:w="8940"/>
      </w:tblGrid>
      <w:tr w:rsidR="0027685C" w14:paraId="4671EA07" w14:textId="77777777" w:rsidTr="00D4459F">
        <w:tc>
          <w:tcPr>
            <w:tcW w:w="1374" w:type="dxa"/>
            <w:tcBorders>
              <w:right w:val="single" w:sz="6" w:space="0" w:color="auto"/>
            </w:tcBorders>
            <w:shd w:val="clear" w:color="auto" w:fill="auto"/>
          </w:tcPr>
          <w:p w14:paraId="7719A710" w14:textId="77777777" w:rsidR="0027685C" w:rsidRDefault="0027685C" w:rsidP="00D4459F">
            <w:pPr>
              <w:pStyle w:val="Text"/>
            </w:pPr>
            <w:r>
              <w:t xml:space="preserve">Type of work: </w:t>
            </w:r>
          </w:p>
        </w:tc>
        <w:tc>
          <w:tcPr>
            <w:tcW w:w="8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2B192F" w14:textId="77777777" w:rsidR="0027685C" w:rsidRPr="0060719F" w:rsidRDefault="0027685C" w:rsidP="00D4459F">
            <w:pPr>
              <w:pStyle w:val="Text"/>
              <w:rPr>
                <w:b/>
              </w:rPr>
            </w:pPr>
          </w:p>
        </w:tc>
      </w:tr>
    </w:tbl>
    <w:p w14:paraId="1B2BF319" w14:textId="77777777" w:rsidR="0027685C" w:rsidRDefault="0027685C" w:rsidP="0027685C">
      <w:pPr>
        <w:pStyle w:val="SpacerSmall"/>
      </w:pPr>
    </w:p>
    <w:p w14:paraId="4E179360" w14:textId="77777777" w:rsidR="0027685C" w:rsidRPr="006609E6" w:rsidRDefault="0027685C" w:rsidP="0027685C">
      <w:pPr>
        <w:rPr>
          <w:b/>
          <w:sz w:val="6"/>
        </w:rPr>
      </w:pPr>
    </w:p>
    <w:tbl>
      <w:tblPr>
        <w:tblW w:w="1020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2"/>
        <w:gridCol w:w="2552"/>
        <w:gridCol w:w="850"/>
        <w:gridCol w:w="2269"/>
        <w:gridCol w:w="708"/>
        <w:gridCol w:w="2127"/>
        <w:gridCol w:w="141"/>
        <w:gridCol w:w="567"/>
      </w:tblGrid>
      <w:tr w:rsidR="00FC624C" w:rsidRPr="0060719F" w14:paraId="661F2F70" w14:textId="77777777" w:rsidTr="00A145B3">
        <w:trPr>
          <w:trHeight w:val="162"/>
        </w:trPr>
        <w:tc>
          <w:tcPr>
            <w:tcW w:w="9498" w:type="dxa"/>
            <w:gridSpan w:val="6"/>
            <w:tcBorders>
              <w:top w:val="single" w:sz="12" w:space="0" w:color="auto"/>
              <w:left w:val="single" w:sz="12" w:space="0" w:color="auto"/>
            </w:tcBorders>
            <w:shd w:val="clear" w:color="auto" w:fill="DDDDDD"/>
            <w:tcMar>
              <w:top w:w="28" w:type="dxa"/>
              <w:bottom w:w="57" w:type="dxa"/>
            </w:tcMar>
          </w:tcPr>
          <w:p w14:paraId="2C6D935E" w14:textId="6865F01A" w:rsidR="00FC624C" w:rsidRPr="00EB4AC8" w:rsidRDefault="00FC624C" w:rsidP="00A145B3">
            <w:pPr>
              <w:rPr>
                <w:b/>
                <w:sz w:val="20"/>
              </w:rPr>
            </w:pPr>
            <w:r w:rsidRPr="00A60625">
              <w:rPr>
                <w:b/>
              </w:rPr>
              <w:t xml:space="preserve">2. Worksite </w:t>
            </w:r>
            <w:r w:rsidR="00EA78C4">
              <w:rPr>
                <w:b/>
              </w:rPr>
              <w:t>l</w:t>
            </w:r>
            <w:r w:rsidRPr="00A60625">
              <w:rPr>
                <w:b/>
              </w:rPr>
              <w:t xml:space="preserve">ocation 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DDDDDD"/>
          </w:tcPr>
          <w:p w14:paraId="02BB4A54" w14:textId="77777777" w:rsidR="00FC624C" w:rsidRPr="0060719F" w:rsidRDefault="00FC624C" w:rsidP="00A145B3">
            <w:pPr>
              <w:rPr>
                <w:b/>
                <w:sz w:val="20"/>
              </w:rPr>
            </w:pPr>
          </w:p>
        </w:tc>
      </w:tr>
      <w:tr w:rsidR="00FC624C" w:rsidRPr="0060719F" w14:paraId="7CA57948" w14:textId="77777777" w:rsidTr="00A145B3">
        <w:trPr>
          <w:trHeight w:val="72"/>
        </w:trPr>
        <w:tc>
          <w:tcPr>
            <w:tcW w:w="992" w:type="dxa"/>
            <w:tcBorders>
              <w:left w:val="single" w:sz="12" w:space="0" w:color="auto"/>
              <w:right w:val="single" w:sz="8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556BBAFF" w14:textId="398F34DC" w:rsidR="00FC624C" w:rsidRPr="0060719F" w:rsidRDefault="00EA78C4" w:rsidP="00FC624C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="00FC624C" w:rsidRPr="0060719F">
              <w:rPr>
                <w:rFonts w:cs="Arial"/>
                <w:sz w:val="14"/>
                <w:szCs w:val="14"/>
              </w:rPr>
              <w:t>n the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0F1BB47" w14:textId="598F31CD" w:rsidR="00FC624C" w:rsidRPr="0060719F" w:rsidRDefault="00FC624C" w:rsidP="00FC624C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DDDDD"/>
            <w:vAlign w:val="center"/>
          </w:tcPr>
          <w:p w14:paraId="74AA692F" w14:textId="77777777" w:rsidR="00FC624C" w:rsidRPr="0060719F" w:rsidRDefault="00FC624C" w:rsidP="00FC624C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from</w:t>
            </w:r>
          </w:p>
        </w:tc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921A79" w14:textId="657663A8" w:rsidR="00FC624C" w:rsidRPr="0060719F" w:rsidRDefault="00FC624C" w:rsidP="00FC624C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DDDDD"/>
            <w:vAlign w:val="center"/>
          </w:tcPr>
          <w:p w14:paraId="280E6B1A" w14:textId="43219515" w:rsidR="00FC624C" w:rsidRPr="0060719F" w:rsidRDefault="00FC624C" w:rsidP="00FC624C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F3658A">
              <w:rPr>
                <w:rFonts w:cs="Arial"/>
                <w:sz w:val="16"/>
                <w:szCs w:val="16"/>
              </w:rPr>
              <w:t>to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2F8170" w14:textId="09DA0A3D" w:rsidR="00FC624C" w:rsidRPr="0060719F" w:rsidRDefault="00FC624C" w:rsidP="00FC624C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12" w:space="0" w:color="auto"/>
            </w:tcBorders>
            <w:shd w:val="clear" w:color="auto" w:fill="DDDDDD"/>
            <w:vAlign w:val="center"/>
          </w:tcPr>
          <w:p w14:paraId="558579FB" w14:textId="77777777" w:rsidR="00FC624C" w:rsidRPr="0060719F" w:rsidRDefault="00FC624C" w:rsidP="00FC624C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C624C" w:rsidRPr="0060719F" w14:paraId="7D587465" w14:textId="77777777" w:rsidTr="00A145B3">
        <w:trPr>
          <w:trHeight w:val="28"/>
        </w:trPr>
        <w:tc>
          <w:tcPr>
            <w:tcW w:w="992" w:type="dxa"/>
            <w:tcBorders>
              <w:left w:val="single" w:sz="12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7394205C" w14:textId="77777777" w:rsidR="00FC624C" w:rsidRPr="0030415B" w:rsidRDefault="00FC624C" w:rsidP="00A145B3">
            <w:pPr>
              <w:jc w:val="center"/>
              <w:rPr>
                <w:rFonts w:cs="Arial"/>
                <w:b/>
                <w:sz w:val="2"/>
                <w:szCs w:val="8"/>
              </w:rPr>
            </w:pPr>
            <w:r>
              <w:rPr>
                <w:rFonts w:cs="Arial"/>
                <w:b/>
                <w:sz w:val="2"/>
                <w:szCs w:val="8"/>
              </w:rPr>
              <w:t>.</w:t>
            </w:r>
          </w:p>
        </w:tc>
        <w:tc>
          <w:tcPr>
            <w:tcW w:w="8506" w:type="dxa"/>
            <w:gridSpan w:val="5"/>
            <w:tcBorders>
              <w:top w:val="nil"/>
              <w:bottom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14AA662E" w14:textId="77777777" w:rsidR="00FC624C" w:rsidRPr="0030415B" w:rsidRDefault="00FC624C" w:rsidP="00A145B3">
            <w:pPr>
              <w:jc w:val="center"/>
              <w:rPr>
                <w:rFonts w:cs="Arial"/>
                <w:b/>
                <w:sz w:val="2"/>
                <w:szCs w:val="8"/>
              </w:rPr>
            </w:pPr>
          </w:p>
        </w:tc>
        <w:tc>
          <w:tcPr>
            <w:tcW w:w="708" w:type="dxa"/>
            <w:gridSpan w:val="2"/>
            <w:tcBorders>
              <w:right w:val="single" w:sz="12" w:space="0" w:color="auto"/>
            </w:tcBorders>
            <w:shd w:val="clear" w:color="auto" w:fill="DDDDDD"/>
            <w:vAlign w:val="center"/>
          </w:tcPr>
          <w:p w14:paraId="681EB6D2" w14:textId="77777777" w:rsidR="00FC624C" w:rsidRPr="0030415B" w:rsidRDefault="00FC624C" w:rsidP="00A145B3">
            <w:pPr>
              <w:jc w:val="center"/>
              <w:rPr>
                <w:rFonts w:cs="Arial"/>
                <w:b/>
                <w:sz w:val="2"/>
                <w:szCs w:val="8"/>
              </w:rPr>
            </w:pPr>
          </w:p>
        </w:tc>
      </w:tr>
      <w:tr w:rsidR="00FC624C" w:rsidRPr="0060719F" w14:paraId="665987A0" w14:textId="77777777" w:rsidTr="00A145B3">
        <w:trPr>
          <w:trHeight w:val="70"/>
        </w:trPr>
        <w:tc>
          <w:tcPr>
            <w:tcW w:w="10206" w:type="dxa"/>
            <w:gridSpan w:val="8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DDD"/>
          </w:tcPr>
          <w:p w14:paraId="45764C4A" w14:textId="77777777" w:rsidR="00FC624C" w:rsidRPr="0060719F" w:rsidRDefault="00FC624C" w:rsidP="00A145B3">
            <w:pPr>
              <w:rPr>
                <w:rFonts w:cs="Arial"/>
                <w:b/>
                <w:sz w:val="8"/>
                <w:szCs w:val="8"/>
              </w:rPr>
            </w:pPr>
          </w:p>
        </w:tc>
      </w:tr>
    </w:tbl>
    <w:p w14:paraId="797DAB6E" w14:textId="7F569B38" w:rsidR="0027685C" w:rsidRDefault="0027685C" w:rsidP="0027685C">
      <w:pPr>
        <w:rPr>
          <w:b/>
          <w:sz w:val="20"/>
        </w:rPr>
      </w:pPr>
      <w:r w:rsidRPr="007921EA">
        <w:rPr>
          <w:b/>
        </w:rPr>
        <w:t>3. Protection to be used</w:t>
      </w:r>
    </w:p>
    <w:tbl>
      <w:tblPr>
        <w:tblpPr w:leftFromText="180" w:rightFromText="180" w:vertAnchor="text" w:horzAnchor="margin" w:tblpXSpec="center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5"/>
        <w:gridCol w:w="365"/>
        <w:gridCol w:w="2456"/>
        <w:gridCol w:w="319"/>
      </w:tblGrid>
      <w:tr w:rsidR="00251976" w:rsidRPr="0060719F" w14:paraId="7CBA24FC" w14:textId="77777777" w:rsidTr="0082020D">
        <w:tc>
          <w:tcPr>
            <w:tcW w:w="2525" w:type="dxa"/>
            <w:shd w:val="clear" w:color="auto" w:fill="auto"/>
            <w:vAlign w:val="center"/>
          </w:tcPr>
          <w:p w14:paraId="652687D4" w14:textId="77777777" w:rsidR="00251976" w:rsidRPr="00D82EAA" w:rsidRDefault="00251976" w:rsidP="0082020D">
            <w:pPr>
              <w:jc w:val="center"/>
              <w:rPr>
                <w:sz w:val="20"/>
              </w:rPr>
            </w:pPr>
            <w:r w:rsidRPr="00D82EAA">
              <w:t>Signal(s) at STOP with blocking facilities applied</w:t>
            </w:r>
          </w:p>
        </w:tc>
        <w:tc>
          <w:tcPr>
            <w:tcW w:w="365" w:type="dxa"/>
            <w:tcBorders>
              <w:top w:val="nil"/>
              <w:bottom w:val="nil"/>
            </w:tcBorders>
            <w:shd w:val="clear" w:color="auto" w:fill="auto"/>
          </w:tcPr>
          <w:p w14:paraId="1235CD60" w14:textId="77777777" w:rsidR="00251976" w:rsidRPr="00D82EAA" w:rsidRDefault="00251976" w:rsidP="0082020D">
            <w:pPr>
              <w:rPr>
                <w:sz w:val="20"/>
              </w:rPr>
            </w:pPr>
          </w:p>
        </w:tc>
        <w:tc>
          <w:tcPr>
            <w:tcW w:w="2456" w:type="dxa"/>
            <w:shd w:val="clear" w:color="auto" w:fill="auto"/>
            <w:vAlign w:val="center"/>
          </w:tcPr>
          <w:p w14:paraId="35148AEE" w14:textId="24896A51" w:rsidR="00251976" w:rsidRPr="00251976" w:rsidRDefault="002B12A2" w:rsidP="0082020D">
            <w:pPr>
              <w:jc w:val="center"/>
              <w:rPr>
                <w:b/>
                <w:bCs/>
                <w:sz w:val="20"/>
              </w:rPr>
            </w:pPr>
            <w:r w:rsidRPr="0093594E">
              <w:rPr>
                <w:highlight w:val="yellow"/>
              </w:rPr>
              <w:t>Points secured</w:t>
            </w:r>
          </w:p>
        </w:tc>
        <w:tc>
          <w:tcPr>
            <w:tcW w:w="319" w:type="dxa"/>
            <w:tcBorders>
              <w:top w:val="nil"/>
              <w:bottom w:val="nil"/>
              <w:right w:val="nil"/>
            </w:tcBorders>
          </w:tcPr>
          <w:p w14:paraId="7022A8FF" w14:textId="77777777" w:rsidR="00251976" w:rsidRPr="00D82EAA" w:rsidRDefault="00251976" w:rsidP="0082020D">
            <w:pPr>
              <w:jc w:val="center"/>
            </w:pPr>
          </w:p>
        </w:tc>
      </w:tr>
    </w:tbl>
    <w:p w14:paraId="0C29DC8C" w14:textId="77777777" w:rsidR="0027685C" w:rsidRDefault="0027685C" w:rsidP="0027685C">
      <w:pPr>
        <w:rPr>
          <w:sz w:val="24"/>
        </w:rPr>
      </w:pPr>
    </w:p>
    <w:p w14:paraId="3CFEAA38" w14:textId="77777777" w:rsidR="0027685C" w:rsidRPr="00484235" w:rsidRDefault="0027685C" w:rsidP="0027685C">
      <w:pPr>
        <w:pStyle w:val="SpacerSmall"/>
      </w:pPr>
    </w:p>
    <w:p w14:paraId="10D50B80" w14:textId="77777777" w:rsidR="0027685C" w:rsidRDefault="0027685C" w:rsidP="0027685C">
      <w:pPr>
        <w:rPr>
          <w:b/>
          <w:sz w:val="6"/>
        </w:rPr>
      </w:pPr>
    </w:p>
    <w:p w14:paraId="5826E937" w14:textId="77777777" w:rsidR="0027685C" w:rsidRDefault="0027685C" w:rsidP="0027685C">
      <w:pPr>
        <w:rPr>
          <w:b/>
          <w:sz w:val="6"/>
        </w:rPr>
      </w:pPr>
    </w:p>
    <w:p w14:paraId="67CDDA44" w14:textId="77777777" w:rsidR="00134C5E" w:rsidRDefault="00134C5E" w:rsidP="0027685C">
      <w:pPr>
        <w:rPr>
          <w:sz w:val="6"/>
          <w:szCs w:val="6"/>
        </w:rPr>
      </w:pPr>
    </w:p>
    <w:p w14:paraId="5F3B4322" w14:textId="77777777" w:rsidR="00251976" w:rsidRPr="00426715" w:rsidRDefault="00251976" w:rsidP="0027685C">
      <w:pPr>
        <w:rPr>
          <w:sz w:val="6"/>
          <w:szCs w:val="6"/>
        </w:rPr>
      </w:pPr>
    </w:p>
    <w:p w14:paraId="7F8B66C9" w14:textId="77777777" w:rsidR="0027685C" w:rsidRPr="00C237D4" w:rsidRDefault="0027685C" w:rsidP="0027685C">
      <w:pPr>
        <w:rPr>
          <w:sz w:val="2"/>
        </w:rPr>
      </w:pPr>
    </w:p>
    <w:tbl>
      <w:tblPr>
        <w:tblpPr w:leftFromText="180" w:rightFromText="180" w:vertAnchor="text" w:horzAnchor="margin" w:tblpXSpec="right" w:tblpYSpec="center"/>
        <w:tblW w:w="6095" w:type="dxa"/>
        <w:tblLayout w:type="fixed"/>
        <w:tblLook w:val="04A0" w:firstRow="1" w:lastRow="0" w:firstColumn="1" w:lastColumn="0" w:noHBand="0" w:noVBand="1"/>
      </w:tblPr>
      <w:tblGrid>
        <w:gridCol w:w="2816"/>
        <w:gridCol w:w="303"/>
        <w:gridCol w:w="2976"/>
      </w:tblGrid>
      <w:tr w:rsidR="0027685C" w14:paraId="4A907F58" w14:textId="77777777" w:rsidTr="00D4459F"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F31B64" w14:textId="77777777" w:rsidR="0027685C" w:rsidRPr="0060719F" w:rsidRDefault="0027685C" w:rsidP="00D4459F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Location / panel</w:t>
            </w:r>
          </w:p>
        </w:tc>
        <w:tc>
          <w:tcPr>
            <w:tcW w:w="30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66E943D" w14:textId="77777777" w:rsidR="0027685C" w:rsidRDefault="0027685C" w:rsidP="00D4459F">
            <w:pPr>
              <w:pStyle w:val="Text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399185" w14:textId="77777777" w:rsidR="0027685C" w:rsidRPr="00562E03" w:rsidRDefault="0027685C" w:rsidP="00D4459F">
            <w:pPr>
              <w:pStyle w:val="Text"/>
              <w:jc w:val="right"/>
              <w:rPr>
                <w:b/>
                <w:color w:val="C0C0C0"/>
                <w:szCs w:val="18"/>
              </w:rPr>
            </w:pPr>
            <w:r>
              <w:rPr>
                <w:color w:val="C0C0C0"/>
              </w:rPr>
              <w:t>Location / panel</w:t>
            </w:r>
          </w:p>
        </w:tc>
      </w:tr>
    </w:tbl>
    <w:p w14:paraId="24723F9E" w14:textId="77485A8B" w:rsidR="0027685C" w:rsidRDefault="0027685C" w:rsidP="0027685C">
      <w:r>
        <w:t>Protection is required from other Signallers at</w:t>
      </w:r>
    </w:p>
    <w:p w14:paraId="4DFF5269" w14:textId="77777777" w:rsidR="0027685C" w:rsidRPr="00D317B9" w:rsidRDefault="0027685C" w:rsidP="0027685C">
      <w:pPr>
        <w:rPr>
          <w:sz w:val="6"/>
        </w:rPr>
      </w:pPr>
    </w:p>
    <w:p w14:paraId="570960F5" w14:textId="77777777" w:rsidR="0027685C" w:rsidRPr="007921EA" w:rsidRDefault="0027685C" w:rsidP="0027685C">
      <w:pPr>
        <w:rPr>
          <w:b/>
        </w:rPr>
      </w:pPr>
      <w:r w:rsidRPr="007921EA">
        <w:rPr>
          <w:b/>
        </w:rPr>
        <w:t>4. Assurances</w:t>
      </w:r>
    </w:p>
    <w:p w14:paraId="1DD9768A" w14:textId="77777777" w:rsidR="0027685C" w:rsidRPr="00770517" w:rsidRDefault="0027685C" w:rsidP="0027685C">
      <w:pPr>
        <w:pStyle w:val="SpacerSmall"/>
        <w:rPr>
          <w:color w:val="auto"/>
          <w:sz w:val="4"/>
          <w:szCs w:val="4"/>
        </w:rPr>
      </w:pPr>
      <w:r>
        <w:rPr>
          <w:color w:val="auto"/>
          <w:sz w:val="18"/>
          <w:szCs w:val="18"/>
        </w:rPr>
        <w:t xml:space="preserve">All points of entry into the affected portion of track are protected and blocking </w:t>
      </w:r>
      <w:r w:rsidRPr="00B61EB0">
        <w:rPr>
          <w:color w:val="auto"/>
          <w:sz w:val="18"/>
          <w:szCs w:val="18"/>
        </w:rPr>
        <w:t xml:space="preserve">facilities applied </w:t>
      </w:r>
      <w:r w:rsidRPr="00B61EB0">
        <w:rPr>
          <w:color w:val="auto"/>
          <w:sz w:val="28"/>
        </w:rPr>
        <w:sym w:font="Wingdings" w:char="F0A8"/>
      </w:r>
      <w:r>
        <w:rPr>
          <w:color w:val="auto"/>
          <w:sz w:val="28"/>
        </w:rPr>
        <w:br/>
      </w:r>
    </w:p>
    <w:tbl>
      <w:tblPr>
        <w:tblW w:w="10348" w:type="dxa"/>
        <w:tblLook w:val="04A0" w:firstRow="1" w:lastRow="0" w:firstColumn="1" w:lastColumn="0" w:noHBand="0" w:noVBand="1"/>
      </w:tblPr>
      <w:tblGrid>
        <w:gridCol w:w="2410"/>
        <w:gridCol w:w="2549"/>
        <w:gridCol w:w="2412"/>
        <w:gridCol w:w="2977"/>
      </w:tblGrid>
      <w:tr w:rsidR="0027685C" w:rsidRPr="0060719F" w14:paraId="37B3E9DD" w14:textId="77777777" w:rsidTr="00D4459F">
        <w:trPr>
          <w:trHeight w:val="397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AA55650" w14:textId="77777777" w:rsidR="0027685C" w:rsidRPr="0060719F" w:rsidRDefault="0027685C" w:rsidP="00D4459F">
            <w:pPr>
              <w:rPr>
                <w:sz w:val="16"/>
              </w:rPr>
            </w:pPr>
            <w:r w:rsidRPr="00DE4122">
              <w:t>The last rail traffic to pass the protection was</w:t>
            </w:r>
          </w:p>
        </w:tc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D0E28" w14:textId="77777777" w:rsidR="0027685C" w:rsidRPr="0060719F" w:rsidRDefault="0027685C" w:rsidP="00D4459F">
            <w:pPr>
              <w:jc w:val="right"/>
              <w:rPr>
                <w:sz w:val="16"/>
              </w:rPr>
            </w:pPr>
            <w:r w:rsidRPr="00482C71">
              <w:rPr>
                <w:color w:val="BFBFBF"/>
                <w:sz w:val="16"/>
              </w:rPr>
              <w:t>rail traffic ID</w:t>
            </w:r>
          </w:p>
        </w:tc>
        <w:tc>
          <w:tcPr>
            <w:tcW w:w="241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44FF3A" w14:textId="77777777" w:rsidR="0027685C" w:rsidRPr="0060719F" w:rsidRDefault="0027685C" w:rsidP="00D4459F">
            <w:pPr>
              <w:rPr>
                <w:sz w:val="16"/>
              </w:rPr>
            </w:pPr>
            <w:r w:rsidRPr="00DE4122">
              <w:t>The last known location of rail traffic is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004716" w14:textId="77777777" w:rsidR="0027685C" w:rsidRPr="0060719F" w:rsidRDefault="0027685C" w:rsidP="00D4459F">
            <w:pPr>
              <w:jc w:val="right"/>
              <w:rPr>
                <w:sz w:val="16"/>
              </w:rPr>
            </w:pPr>
            <w:r w:rsidRPr="00482C71">
              <w:rPr>
                <w:color w:val="BFBFBF"/>
                <w:sz w:val="16"/>
              </w:rPr>
              <w:t>location</w:t>
            </w:r>
          </w:p>
        </w:tc>
      </w:tr>
    </w:tbl>
    <w:p w14:paraId="0C1F9915" w14:textId="77777777" w:rsidR="0027685C" w:rsidRPr="00B61EB0" w:rsidRDefault="0027685C" w:rsidP="0027685C">
      <w:pPr>
        <w:pStyle w:val="SpacerSmall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Confirm that there is no rail traffic between the protection and the worksite</w:t>
      </w:r>
      <w:r w:rsidRPr="00B61EB0">
        <w:rPr>
          <w:color w:val="auto"/>
          <w:sz w:val="18"/>
          <w:szCs w:val="18"/>
        </w:rPr>
        <w:t xml:space="preserve"> </w:t>
      </w:r>
      <w:r w:rsidRPr="00B61EB0">
        <w:rPr>
          <w:color w:val="auto"/>
          <w:sz w:val="28"/>
        </w:rPr>
        <w:sym w:font="Wingdings" w:char="F0A8"/>
      </w:r>
    </w:p>
    <w:p w14:paraId="33406D48" w14:textId="77777777" w:rsidR="0027685C" w:rsidRPr="00D317B9" w:rsidRDefault="0027685C" w:rsidP="0027685C">
      <w:pPr>
        <w:rPr>
          <w:sz w:val="6"/>
        </w:rPr>
      </w:pPr>
    </w:p>
    <w:p w14:paraId="49AD34E7" w14:textId="77777777" w:rsidR="0027685C" w:rsidRDefault="0027685C" w:rsidP="0027685C">
      <w:pPr>
        <w:rPr>
          <w:b/>
        </w:rPr>
      </w:pPr>
      <w:r>
        <w:rPr>
          <w:b/>
        </w:rPr>
        <w:t>5</w:t>
      </w:r>
      <w:r w:rsidRPr="007921EA">
        <w:rPr>
          <w:b/>
        </w:rPr>
        <w:t>. A</w:t>
      </w:r>
      <w:r>
        <w:rPr>
          <w:b/>
        </w:rPr>
        <w:t>uthorisation</w:t>
      </w:r>
    </w:p>
    <w:p w14:paraId="14D36247" w14:textId="77777777" w:rsidR="0027685C" w:rsidRPr="00F56011" w:rsidRDefault="0027685C" w:rsidP="0027685C">
      <w:pPr>
        <w:ind w:firstLine="142"/>
      </w:pPr>
      <w:r w:rsidRPr="00F56011">
        <w:t>Authorised by Signaller</w:t>
      </w:r>
    </w:p>
    <w:tbl>
      <w:tblPr>
        <w:tblW w:w="10206" w:type="dxa"/>
        <w:tblInd w:w="134" w:type="dxa"/>
        <w:tblLayout w:type="fixed"/>
        <w:tblLook w:val="04A0" w:firstRow="1" w:lastRow="0" w:firstColumn="1" w:lastColumn="0" w:noHBand="0" w:noVBand="1"/>
      </w:tblPr>
      <w:tblGrid>
        <w:gridCol w:w="3058"/>
        <w:gridCol w:w="236"/>
        <w:gridCol w:w="3381"/>
        <w:gridCol w:w="271"/>
        <w:gridCol w:w="1276"/>
        <w:gridCol w:w="283"/>
        <w:gridCol w:w="1701"/>
      </w:tblGrid>
      <w:tr w:rsidR="0027685C" w14:paraId="6B94ED24" w14:textId="77777777" w:rsidTr="00D4459F"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C6E07E7" w14:textId="77777777" w:rsidR="0027685C" w:rsidRPr="0060719F" w:rsidRDefault="0027685C" w:rsidP="00D4459F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23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431CEAE" w14:textId="77777777" w:rsidR="0027685C" w:rsidRDefault="0027685C" w:rsidP="00D4459F">
            <w:pPr>
              <w:pStyle w:val="Text"/>
            </w:pPr>
          </w:p>
        </w:tc>
        <w:tc>
          <w:tcPr>
            <w:tcW w:w="33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5D2D808" w14:textId="5A3FB853" w:rsidR="0027685C" w:rsidRPr="00562E03" w:rsidRDefault="0093594E" w:rsidP="00D4459F">
            <w:pPr>
              <w:pStyle w:val="Text"/>
              <w:jc w:val="right"/>
              <w:rPr>
                <w:b/>
                <w:color w:val="C0C0C0"/>
                <w:szCs w:val="18"/>
              </w:rPr>
            </w:pPr>
            <w:r w:rsidRPr="0093594E">
              <w:rPr>
                <w:b/>
                <w:bCs/>
                <w:color w:val="000000"/>
                <w:szCs w:val="18"/>
                <w:highlight w:val="yellow"/>
              </w:rPr>
              <w:t>…………..</w:t>
            </w:r>
            <w:r w:rsidR="002B12A2" w:rsidRPr="00723E0A">
              <w:rPr>
                <w:b/>
                <w:bCs/>
                <w:color w:val="000000"/>
                <w:szCs w:val="18"/>
              </w:rPr>
              <w:t xml:space="preserve"> panel</w:t>
            </w:r>
          </w:p>
        </w:tc>
        <w:tc>
          <w:tcPr>
            <w:tcW w:w="27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4B67741" w14:textId="77777777" w:rsidR="0027685C" w:rsidRDefault="0027685C" w:rsidP="00D4459F">
            <w:pPr>
              <w:pStyle w:val="Text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9FC57" w14:textId="77777777" w:rsidR="0027685C" w:rsidRPr="00562E03" w:rsidRDefault="0027685C" w:rsidP="00D4459F">
            <w:pPr>
              <w:pStyle w:val="Text"/>
              <w:jc w:val="right"/>
              <w:rPr>
                <w:b/>
                <w:color w:val="C0C0C0"/>
              </w:rPr>
            </w:pPr>
            <w:r>
              <w:rPr>
                <w:b/>
              </w:rPr>
              <w:t>hr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752255AB" w14:textId="77777777" w:rsidR="0027685C" w:rsidRDefault="0027685C" w:rsidP="00D4459F">
            <w:pPr>
              <w:pStyle w:val="Text"/>
              <w:jc w:val="right"/>
              <w:rPr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3D6693" w14:textId="77777777" w:rsidR="0027685C" w:rsidRDefault="0027685C" w:rsidP="00D4459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/       /</w:t>
            </w:r>
          </w:p>
        </w:tc>
      </w:tr>
      <w:tr w:rsidR="0027685C" w14:paraId="3B1FE889" w14:textId="77777777" w:rsidTr="00D4459F">
        <w:trPr>
          <w:trHeight w:val="80"/>
        </w:trPr>
        <w:tc>
          <w:tcPr>
            <w:tcW w:w="3058" w:type="dxa"/>
            <w:tcBorders>
              <w:top w:val="single" w:sz="4" w:space="0" w:color="auto"/>
            </w:tcBorders>
            <w:shd w:val="clear" w:color="auto" w:fill="auto"/>
          </w:tcPr>
          <w:p w14:paraId="4B5A72D1" w14:textId="77777777" w:rsidR="0027685C" w:rsidRPr="001D5447" w:rsidRDefault="0027685C" w:rsidP="00D4459F">
            <w:pPr>
              <w:pStyle w:val="Text"/>
              <w:jc w:val="right"/>
              <w:rPr>
                <w:color w:val="C0C0C0"/>
                <w:sz w:val="2"/>
              </w:rPr>
            </w:pPr>
          </w:p>
        </w:tc>
        <w:tc>
          <w:tcPr>
            <w:tcW w:w="236" w:type="dxa"/>
            <w:shd w:val="clear" w:color="auto" w:fill="auto"/>
          </w:tcPr>
          <w:p w14:paraId="67F395C3" w14:textId="77777777" w:rsidR="0027685C" w:rsidRPr="001D5447" w:rsidRDefault="0027685C" w:rsidP="00D4459F">
            <w:pPr>
              <w:pStyle w:val="Text"/>
              <w:rPr>
                <w:sz w:val="2"/>
              </w:rPr>
            </w:pPr>
          </w:p>
        </w:tc>
        <w:tc>
          <w:tcPr>
            <w:tcW w:w="3381" w:type="dxa"/>
            <w:tcBorders>
              <w:top w:val="single" w:sz="4" w:space="0" w:color="auto"/>
            </w:tcBorders>
            <w:shd w:val="clear" w:color="auto" w:fill="auto"/>
          </w:tcPr>
          <w:p w14:paraId="06C551E1" w14:textId="77777777" w:rsidR="0027685C" w:rsidRPr="001D5447" w:rsidRDefault="0027685C" w:rsidP="00D4459F">
            <w:pPr>
              <w:pStyle w:val="Text"/>
              <w:jc w:val="right"/>
              <w:rPr>
                <w:color w:val="C0C0C0"/>
                <w:sz w:val="2"/>
              </w:rPr>
            </w:pPr>
          </w:p>
        </w:tc>
        <w:tc>
          <w:tcPr>
            <w:tcW w:w="271" w:type="dxa"/>
            <w:shd w:val="clear" w:color="auto" w:fill="auto"/>
          </w:tcPr>
          <w:p w14:paraId="5AE2D7C3" w14:textId="77777777" w:rsidR="0027685C" w:rsidRPr="001D5447" w:rsidRDefault="0027685C" w:rsidP="00D4459F">
            <w:pPr>
              <w:pStyle w:val="Text"/>
              <w:rPr>
                <w:sz w:val="2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4B7C486E" w14:textId="77777777" w:rsidR="0027685C" w:rsidRPr="001D5447" w:rsidRDefault="0027685C" w:rsidP="00D4459F">
            <w:pPr>
              <w:pStyle w:val="Text"/>
              <w:jc w:val="right"/>
              <w:rPr>
                <w:b/>
                <w:sz w:val="2"/>
              </w:rPr>
            </w:pPr>
          </w:p>
        </w:tc>
        <w:tc>
          <w:tcPr>
            <w:tcW w:w="283" w:type="dxa"/>
          </w:tcPr>
          <w:p w14:paraId="79F36FB6" w14:textId="77777777" w:rsidR="0027685C" w:rsidRPr="001D5447" w:rsidRDefault="0027685C" w:rsidP="00D4459F">
            <w:pPr>
              <w:pStyle w:val="Text"/>
              <w:jc w:val="right"/>
              <w:rPr>
                <w:b/>
                <w:sz w:val="2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B118B76" w14:textId="77777777" w:rsidR="0027685C" w:rsidRPr="001D5447" w:rsidRDefault="0027685C" w:rsidP="00D4459F">
            <w:pPr>
              <w:pStyle w:val="Text"/>
              <w:jc w:val="center"/>
              <w:rPr>
                <w:b/>
                <w:sz w:val="2"/>
              </w:rPr>
            </w:pPr>
          </w:p>
        </w:tc>
      </w:tr>
    </w:tbl>
    <w:p w14:paraId="5228B239" w14:textId="77777777" w:rsidR="0027685C" w:rsidRPr="00ED5E39" w:rsidRDefault="0027685C" w:rsidP="0027685C">
      <w:pPr>
        <w:rPr>
          <w:sz w:val="2"/>
          <w:szCs w:val="2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268"/>
        <w:gridCol w:w="709"/>
        <w:gridCol w:w="6237"/>
      </w:tblGrid>
      <w:tr w:rsidR="0027685C" w14:paraId="338A788A" w14:textId="77777777" w:rsidTr="00D4459F">
        <w:trPr>
          <w:trHeight w:val="295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4A2878" w14:textId="77777777" w:rsidR="0027685C" w:rsidRDefault="0027685C" w:rsidP="00D4459F">
            <w:r>
              <w:t>Protection Number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FF75C8" w14:textId="77777777" w:rsidR="0027685C" w:rsidRDefault="0027685C" w:rsidP="00D4459F"/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5672F7" w14:textId="77777777" w:rsidR="0027685C" w:rsidRDefault="0027685C" w:rsidP="00D4459F">
            <w:r>
              <w:t>Notes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854A91" w14:textId="77777777" w:rsidR="0027685C" w:rsidRPr="00973001" w:rsidRDefault="0027685C" w:rsidP="00D4459F">
            <w:pPr>
              <w:rPr>
                <w:b/>
              </w:rPr>
            </w:pPr>
          </w:p>
        </w:tc>
      </w:tr>
    </w:tbl>
    <w:p w14:paraId="623F1422" w14:textId="77777777" w:rsidR="0027685C" w:rsidRPr="004D3E80" w:rsidRDefault="0027685C" w:rsidP="0027685C">
      <w:pPr>
        <w:rPr>
          <w:sz w:val="6"/>
        </w:rPr>
      </w:pPr>
    </w:p>
    <w:tbl>
      <w:tblPr>
        <w:tblW w:w="1022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1"/>
        <w:gridCol w:w="659"/>
        <w:gridCol w:w="386"/>
        <w:gridCol w:w="545"/>
        <w:gridCol w:w="544"/>
        <w:gridCol w:w="1077"/>
        <w:gridCol w:w="708"/>
        <w:gridCol w:w="416"/>
        <w:gridCol w:w="487"/>
        <w:gridCol w:w="687"/>
        <w:gridCol w:w="1053"/>
        <w:gridCol w:w="759"/>
        <w:gridCol w:w="434"/>
        <w:gridCol w:w="635"/>
        <w:gridCol w:w="764"/>
      </w:tblGrid>
      <w:tr w:rsidR="0027685C" w:rsidRPr="0060719F" w14:paraId="3C5121A7" w14:textId="77777777" w:rsidTr="00D4459F">
        <w:trPr>
          <w:trHeight w:val="221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8F43990" w14:textId="77777777" w:rsidR="0027685C" w:rsidRDefault="0027685C" w:rsidP="00D4459F">
            <w:pPr>
              <w:rPr>
                <w:b/>
              </w:rPr>
            </w:pPr>
            <w:r>
              <w:rPr>
                <w:b/>
              </w:rPr>
              <w:t>6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Temporarily Suspending ASB</w:t>
            </w:r>
            <w:r w:rsidRPr="00A60625">
              <w:rPr>
                <w:b/>
              </w:rPr>
              <w:t xml:space="preserve"> </w:t>
            </w:r>
          </w:p>
        </w:tc>
      </w:tr>
      <w:tr w:rsidR="0027685C" w:rsidRPr="0060719F" w14:paraId="3093C84A" w14:textId="77777777" w:rsidTr="00D4459F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0F84E36E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worksite location </w:t>
            </w:r>
          </w:p>
          <w:p w14:paraId="7815ABAE" w14:textId="77777777" w:rsidR="0027685C" w:rsidRPr="004626DA" w:rsidRDefault="0027685C" w:rsidP="00D4459F">
            <w:pPr>
              <w:rPr>
                <w:sz w:val="6"/>
                <w:szCs w:val="2"/>
              </w:rPr>
            </w:pPr>
          </w:p>
          <w:p w14:paraId="72681F4E" w14:textId="77777777" w:rsidR="0027685C" w:rsidRDefault="0027685C" w:rsidP="00D4459F">
            <w:r>
              <w:t>Workers and equipment are clear of the Danger Zone</w:t>
            </w:r>
          </w:p>
          <w:p w14:paraId="1F85DF29" w14:textId="77777777" w:rsidR="0027685C" w:rsidRPr="004626DA" w:rsidRDefault="0027685C" w:rsidP="00D4459F">
            <w:pPr>
              <w:rPr>
                <w:sz w:val="6"/>
                <w:szCs w:val="2"/>
              </w:rPr>
            </w:pPr>
          </w:p>
          <w:p w14:paraId="6DCEEA0E" w14:textId="77777777" w:rsidR="0027685C" w:rsidRPr="00C420D3" w:rsidRDefault="0027685C" w:rsidP="00D4459F">
            <w:pPr>
              <w:rPr>
                <w:szCs w:val="1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F603D6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9FE002F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6059E3F0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38A585C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1D6CAA06" w14:textId="77777777" w:rsidR="0027685C" w:rsidRPr="0060719F" w:rsidRDefault="0027685C" w:rsidP="00D4459F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CC37188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20E767F1" w14:textId="77777777" w:rsidR="0027685C" w:rsidRPr="004626DA" w:rsidRDefault="0027685C" w:rsidP="00D4459F">
            <w:pPr>
              <w:rPr>
                <w:sz w:val="6"/>
                <w:szCs w:val="2"/>
              </w:rPr>
            </w:pPr>
          </w:p>
          <w:p w14:paraId="688B5400" w14:textId="77777777" w:rsidR="0027685C" w:rsidRDefault="0027685C" w:rsidP="00D4459F">
            <w:r>
              <w:t>Workers and equipment are clear of the Danger Zone</w:t>
            </w:r>
          </w:p>
          <w:p w14:paraId="442280D5" w14:textId="77777777" w:rsidR="0027685C" w:rsidRPr="004626DA" w:rsidRDefault="0027685C" w:rsidP="00D4459F">
            <w:pPr>
              <w:rPr>
                <w:sz w:val="6"/>
                <w:szCs w:val="2"/>
              </w:rPr>
            </w:pPr>
          </w:p>
          <w:p w14:paraId="7AB53661" w14:textId="77777777" w:rsidR="0027685C" w:rsidRPr="00B61EB0" w:rsidRDefault="0027685C" w:rsidP="00D4459F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F420A0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494577D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79ED4D8B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FC4C682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5B002A30" w14:textId="77777777" w:rsidR="0027685C" w:rsidRPr="00B61EB0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05F5FC9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55EA6E85" w14:textId="77777777" w:rsidR="0027685C" w:rsidRPr="004626DA" w:rsidRDefault="0027685C" w:rsidP="00D4459F">
            <w:pPr>
              <w:rPr>
                <w:sz w:val="6"/>
                <w:szCs w:val="2"/>
              </w:rPr>
            </w:pPr>
          </w:p>
          <w:p w14:paraId="1D9ECF9E" w14:textId="77777777" w:rsidR="0027685C" w:rsidRDefault="0027685C" w:rsidP="00D4459F">
            <w:r>
              <w:t xml:space="preserve">Workers and equipment are </w:t>
            </w:r>
            <w:r>
              <w:br/>
              <w:t>clear of the Danger Zone</w:t>
            </w:r>
          </w:p>
          <w:p w14:paraId="708F9811" w14:textId="77777777" w:rsidR="0027685C" w:rsidRPr="004626DA" w:rsidRDefault="0027685C" w:rsidP="00D4459F">
            <w:pPr>
              <w:rPr>
                <w:sz w:val="6"/>
                <w:szCs w:val="2"/>
              </w:rPr>
            </w:pPr>
          </w:p>
          <w:p w14:paraId="4FC9C2CE" w14:textId="77777777" w:rsidR="0027685C" w:rsidRPr="00B61EB0" w:rsidRDefault="0027685C" w:rsidP="00D4459F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4331C8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ED96A12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05C71906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2179E8C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1F2A3083" w14:textId="77777777" w:rsidR="0027685C" w:rsidRPr="00B61EB0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</w:tr>
      <w:tr w:rsidR="0027685C" w:rsidRPr="0060719F" w14:paraId="53C06AFE" w14:textId="77777777" w:rsidTr="00D4459F">
        <w:trPr>
          <w:trHeight w:val="261"/>
        </w:trPr>
        <w:tc>
          <w:tcPr>
            <w:tcW w:w="1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077894A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A9D84" w14:textId="77777777" w:rsidR="0027685C" w:rsidRPr="00B61EB0" w:rsidRDefault="0027685C" w:rsidP="00D4459F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01D9D5A8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63585" w14:textId="77777777" w:rsidR="0027685C" w:rsidRPr="00B61EB0" w:rsidRDefault="0027685C" w:rsidP="00D4459F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469FFE98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6DE72" w14:textId="77777777" w:rsidR="0027685C" w:rsidRPr="00B5417B" w:rsidRDefault="0027685C" w:rsidP="00D4459F">
            <w:pPr>
              <w:jc w:val="right"/>
              <w:rPr>
                <w:szCs w:val="18"/>
              </w:rPr>
            </w:pPr>
            <w:r>
              <w:rPr>
                <w:szCs w:val="18"/>
              </w:rPr>
              <w:t>hr</w:t>
            </w:r>
          </w:p>
        </w:tc>
      </w:tr>
      <w:tr w:rsidR="0027685C" w:rsidRPr="0060719F" w14:paraId="73988693" w14:textId="77777777" w:rsidTr="00D4459F">
        <w:trPr>
          <w:trHeight w:val="28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17D5793B" w14:textId="77777777" w:rsidR="0027685C" w:rsidRPr="00B61EB0" w:rsidRDefault="0027685C" w:rsidP="00D4459F">
            <w:pPr>
              <w:rPr>
                <w:sz w:val="28"/>
              </w:rPr>
            </w:pPr>
            <w:r>
              <w:rPr>
                <w:b/>
              </w:rPr>
              <w:t>7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Re-establish ASB assurances</w:t>
            </w:r>
          </w:p>
        </w:tc>
      </w:tr>
      <w:tr w:rsidR="0027685C" w:rsidRPr="0060719F" w14:paraId="16056865" w14:textId="77777777" w:rsidTr="00D4459F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D6FB3CF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0151D02A" w14:textId="77777777" w:rsidR="0027685C" w:rsidRPr="00770517" w:rsidRDefault="0027685C" w:rsidP="00D4459F">
            <w:pPr>
              <w:rPr>
                <w:rFonts w:cs="Arial"/>
                <w:sz w:val="6"/>
                <w:szCs w:val="14"/>
              </w:rPr>
            </w:pPr>
          </w:p>
          <w:p w14:paraId="3AAB8512" w14:textId="77777777" w:rsidR="0027685C" w:rsidRPr="00770517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1CC4A7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7B11A0E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50414754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35A3CDA" w14:textId="77777777" w:rsidR="0027685C" w:rsidRPr="00B61EB0" w:rsidRDefault="0027685C" w:rsidP="00D4459F">
            <w:pPr>
              <w:jc w:val="center"/>
              <w:rPr>
                <w:sz w:val="28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7DD6124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32E49C4A" w14:textId="77777777" w:rsidR="0027685C" w:rsidRPr="00770517" w:rsidRDefault="0027685C" w:rsidP="00D4459F">
            <w:pPr>
              <w:rPr>
                <w:rFonts w:cs="Arial"/>
                <w:sz w:val="6"/>
                <w:szCs w:val="14"/>
              </w:rPr>
            </w:pPr>
          </w:p>
          <w:p w14:paraId="074C802E" w14:textId="77777777" w:rsidR="0027685C" w:rsidRPr="00770517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1CDE0828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CEB96CA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450475F6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572E2925" w14:textId="77777777" w:rsidR="0027685C" w:rsidRPr="00B61EB0" w:rsidRDefault="0027685C" w:rsidP="00D4459F">
            <w:pPr>
              <w:jc w:val="center"/>
              <w:rPr>
                <w:sz w:val="28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0ED54EC" w14:textId="77777777" w:rsidR="0027685C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The worksite location is </w:t>
            </w:r>
            <w:r>
              <w:rPr>
                <w:rFonts w:cs="Arial"/>
                <w:szCs w:val="14"/>
              </w:rPr>
              <w:br/>
              <w:t>identical</w:t>
            </w:r>
          </w:p>
          <w:p w14:paraId="4BDFAB77" w14:textId="77777777" w:rsidR="0027685C" w:rsidRPr="00770517" w:rsidRDefault="0027685C" w:rsidP="00D4459F">
            <w:pPr>
              <w:rPr>
                <w:rFonts w:cs="Arial"/>
                <w:sz w:val="6"/>
                <w:szCs w:val="14"/>
              </w:rPr>
            </w:pPr>
          </w:p>
          <w:p w14:paraId="5EC1C3E1" w14:textId="77777777" w:rsidR="0027685C" w:rsidRPr="00770517" w:rsidRDefault="0027685C" w:rsidP="00D4459F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All points of entry into the affected portion of track are protected and blocking </w:t>
            </w:r>
            <w:r>
              <w:rPr>
                <w:rFonts w:cs="Arial"/>
                <w:szCs w:val="14"/>
              </w:rPr>
              <w:br/>
              <w:t>facilities applied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4A846BCD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552861E0" w14:textId="77777777" w:rsidR="0027685C" w:rsidRPr="004626DA" w:rsidRDefault="0027685C" w:rsidP="00D4459F">
            <w:pPr>
              <w:jc w:val="center"/>
              <w:rPr>
                <w:sz w:val="12"/>
                <w:szCs w:val="6"/>
              </w:rPr>
            </w:pPr>
          </w:p>
          <w:p w14:paraId="093FB661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C445F35" w14:textId="77777777" w:rsidR="0027685C" w:rsidRPr="00B61EB0" w:rsidRDefault="0027685C" w:rsidP="00D4459F">
            <w:pPr>
              <w:jc w:val="center"/>
              <w:rPr>
                <w:sz w:val="28"/>
              </w:rPr>
            </w:pPr>
          </w:p>
        </w:tc>
      </w:tr>
      <w:tr w:rsidR="009B0D4A" w:rsidRPr="0060719F" w14:paraId="136CE5E6" w14:textId="77777777" w:rsidTr="00D4459F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6882B325" w14:textId="0B066B63" w:rsidR="009B0D4A" w:rsidRPr="00DE4122" w:rsidRDefault="009B0D4A" w:rsidP="009B0D4A">
            <w:r>
              <w:t>The last rail traffic to pass the protection was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F8514" w14:textId="7B1793BE" w:rsidR="009B0D4A" w:rsidRPr="009B0D4A" w:rsidRDefault="009B0D4A" w:rsidP="009B0D4A">
            <w:pPr>
              <w:jc w:val="right"/>
              <w:rPr>
                <w:sz w:val="14"/>
                <w:szCs w:val="14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49414D05" w14:textId="6385C283" w:rsidR="009B0D4A" w:rsidRPr="00DE4122" w:rsidRDefault="009B0D4A" w:rsidP="009B0D4A">
            <w:r>
              <w:t>The last rail traffic to pass the protection was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4A34A" w14:textId="28225341" w:rsidR="009B0D4A" w:rsidRPr="00B61EB0" w:rsidRDefault="009B0D4A" w:rsidP="009B0D4A">
            <w:pPr>
              <w:jc w:val="right"/>
              <w:rPr>
                <w:sz w:val="28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3692BFF" w14:textId="052D1484" w:rsidR="009B0D4A" w:rsidRPr="00DE4122" w:rsidRDefault="009B0D4A" w:rsidP="009B0D4A">
            <w:r>
              <w:t>The last rail traffic to pass the protection was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C98E83" w14:textId="1430B73B" w:rsidR="009B0D4A" w:rsidRPr="00B61EB0" w:rsidRDefault="009B0D4A" w:rsidP="009B0D4A">
            <w:pPr>
              <w:jc w:val="right"/>
              <w:rPr>
                <w:sz w:val="28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</w:tr>
      <w:tr w:rsidR="009B0D4A" w:rsidRPr="0060719F" w14:paraId="5A9292FE" w14:textId="77777777" w:rsidTr="00D4459F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48D44B46" w14:textId="26466B00" w:rsidR="009B0D4A" w:rsidRDefault="009B0D4A" w:rsidP="009B0D4A">
            <w:r>
              <w:t>The last known location of rail traffic is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89D64" w14:textId="7683B2B1" w:rsidR="009B0D4A" w:rsidRPr="009B0D4A" w:rsidRDefault="009B0D4A" w:rsidP="009B0D4A">
            <w:pPr>
              <w:jc w:val="right"/>
              <w:rPr>
                <w:color w:val="BFBFBF"/>
                <w:sz w:val="14"/>
                <w:szCs w:val="14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499ABA74" w14:textId="1DDDD0B9" w:rsidR="009B0D4A" w:rsidRDefault="009B0D4A" w:rsidP="009B0D4A">
            <w:r>
              <w:t>The last known location of rail traffic is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EFC5A9" w14:textId="62370D79" w:rsidR="009B0D4A" w:rsidRPr="00482C71" w:rsidRDefault="009B0D4A" w:rsidP="009B0D4A">
            <w:pPr>
              <w:jc w:val="right"/>
              <w:rPr>
                <w:color w:val="BFBFBF"/>
                <w:sz w:val="16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3C7ED636" w14:textId="645E6720" w:rsidR="009B0D4A" w:rsidRDefault="009B0D4A" w:rsidP="009B0D4A">
            <w:r>
              <w:t>The last known location of rail traffic is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ECAC15" w14:textId="6A4BDE96" w:rsidR="009B0D4A" w:rsidRPr="00482C71" w:rsidRDefault="009B0D4A" w:rsidP="009B0D4A">
            <w:pPr>
              <w:jc w:val="right"/>
              <w:rPr>
                <w:color w:val="BFBFBF"/>
                <w:sz w:val="16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</w:tr>
      <w:tr w:rsidR="0027685C" w:rsidRPr="0060719F" w14:paraId="11734757" w14:textId="77777777" w:rsidTr="00D4459F">
        <w:trPr>
          <w:trHeight w:val="409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53BC65C5" w14:textId="77777777" w:rsidR="0027685C" w:rsidRPr="00482C71" w:rsidRDefault="0027685C" w:rsidP="00D4459F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991FC3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6647CF0" w14:textId="77777777" w:rsidR="0027685C" w:rsidRPr="00482C71" w:rsidRDefault="0027685C" w:rsidP="00D4459F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081A0232" w14:textId="77777777" w:rsidR="0027685C" w:rsidRPr="00482C71" w:rsidRDefault="0027685C" w:rsidP="00D4459F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D2E724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DFA4C02" w14:textId="77777777" w:rsidR="0027685C" w:rsidRPr="00482C71" w:rsidRDefault="0027685C" w:rsidP="00D4459F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0642D334" w14:textId="77777777" w:rsidR="0027685C" w:rsidRPr="00482C71" w:rsidRDefault="0027685C" w:rsidP="00D4459F">
            <w:pPr>
              <w:rPr>
                <w:color w:val="000000"/>
              </w:rPr>
            </w:pPr>
            <w:r>
              <w:rPr>
                <w:szCs w:val="18"/>
              </w:rPr>
              <w:t xml:space="preserve">There is no approaching rail traffic between the protection </w:t>
            </w:r>
            <w:r>
              <w:rPr>
                <w:szCs w:val="18"/>
              </w:rPr>
              <w:br/>
              <w:t>and the worksite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AD29B6" w14:textId="77777777" w:rsidR="0027685C" w:rsidRDefault="0027685C" w:rsidP="00D4459F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A261152" w14:textId="77777777" w:rsidR="0027685C" w:rsidRPr="00482C71" w:rsidRDefault="0027685C" w:rsidP="00D4459F">
            <w:pPr>
              <w:jc w:val="right"/>
              <w:rPr>
                <w:color w:val="BFBFBF"/>
                <w:sz w:val="16"/>
              </w:rPr>
            </w:pPr>
          </w:p>
        </w:tc>
      </w:tr>
      <w:tr w:rsidR="0027685C" w:rsidRPr="00B61EB0" w14:paraId="1C2FB727" w14:textId="77777777" w:rsidTr="00D4459F">
        <w:trPr>
          <w:trHeight w:val="90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0E849233" w14:textId="77777777" w:rsidR="0027685C" w:rsidRPr="00DE4122" w:rsidRDefault="0027685C" w:rsidP="00D4459F">
            <w:r>
              <w:t>ASB re-established at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E96DD8" w14:textId="77777777" w:rsidR="0027685C" w:rsidRPr="00B61EB0" w:rsidRDefault="0027685C" w:rsidP="00D4459F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C27BD9A" w14:textId="77777777" w:rsidR="0027685C" w:rsidRPr="00DE4122" w:rsidRDefault="0027685C" w:rsidP="00D4459F">
            <w:r>
              <w:t>ASB re-established at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19763" w14:textId="77777777" w:rsidR="0027685C" w:rsidRPr="00B61EB0" w:rsidRDefault="0027685C" w:rsidP="00D4459F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51396DA8" w14:textId="77777777" w:rsidR="0027685C" w:rsidRPr="00DE4122" w:rsidRDefault="0027685C" w:rsidP="00D4459F">
            <w:r>
              <w:t>ASB re-established at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30A4D1" w14:textId="77777777" w:rsidR="0027685C" w:rsidRPr="00B61EB0" w:rsidRDefault="0027685C" w:rsidP="00D4459F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</w:tr>
      <w:tr w:rsidR="0027685C" w:rsidRPr="00B61EB0" w14:paraId="5DCC38FF" w14:textId="77777777" w:rsidTr="00D4459F">
        <w:trPr>
          <w:trHeight w:val="90"/>
        </w:trPr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6D9202BF" w14:textId="77777777" w:rsidR="0027685C" w:rsidRPr="00DE4122" w:rsidRDefault="0027685C" w:rsidP="00D4459F">
            <w:r>
              <w:t>Protection Number</w:t>
            </w:r>
          </w:p>
        </w:tc>
        <w:tc>
          <w:tcPr>
            <w:tcW w:w="2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804057" w14:textId="77777777" w:rsidR="0027685C" w:rsidRPr="00B61EB0" w:rsidRDefault="0027685C" w:rsidP="00D4459F">
            <w:pPr>
              <w:jc w:val="right"/>
              <w:rPr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74311342" w14:textId="77777777" w:rsidR="0027685C" w:rsidRPr="00DE4122" w:rsidRDefault="0027685C" w:rsidP="00D4459F">
            <w:r>
              <w:t>Protection Number</w:t>
            </w:r>
          </w:p>
        </w:tc>
        <w:tc>
          <w:tcPr>
            <w:tcW w:w="22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CBA06" w14:textId="77777777" w:rsidR="0027685C" w:rsidRPr="00B61EB0" w:rsidRDefault="0027685C" w:rsidP="00D4459F">
            <w:pPr>
              <w:jc w:val="right"/>
              <w:rPr>
                <w:sz w:val="28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78393325" w14:textId="77777777" w:rsidR="0027685C" w:rsidRPr="00DE4122" w:rsidRDefault="0027685C" w:rsidP="00D4459F">
            <w:r>
              <w:t>Protection Number</w:t>
            </w:r>
          </w:p>
        </w:tc>
        <w:tc>
          <w:tcPr>
            <w:tcW w:w="2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C10C5" w14:textId="77777777" w:rsidR="0027685C" w:rsidRPr="00B61EB0" w:rsidRDefault="0027685C" w:rsidP="00D4459F">
            <w:pPr>
              <w:jc w:val="right"/>
              <w:rPr>
                <w:sz w:val="28"/>
              </w:rPr>
            </w:pPr>
          </w:p>
        </w:tc>
      </w:tr>
    </w:tbl>
    <w:p w14:paraId="2BF2E7B8" w14:textId="77777777" w:rsidR="002B12A2" w:rsidRDefault="002B12A2" w:rsidP="00FC624C">
      <w:pPr>
        <w:rPr>
          <w:b/>
        </w:rPr>
      </w:pPr>
    </w:p>
    <w:p w14:paraId="19E16E55" w14:textId="58901E9A" w:rsidR="00FC624C" w:rsidRDefault="00FC624C" w:rsidP="00FC624C">
      <w:pPr>
        <w:rPr>
          <w:b/>
        </w:rPr>
      </w:pPr>
      <w:r>
        <w:rPr>
          <w:b/>
        </w:rPr>
        <w:t>8</w:t>
      </w:r>
      <w:r w:rsidRPr="007921EA">
        <w:rPr>
          <w:b/>
        </w:rPr>
        <w:t xml:space="preserve">. </w:t>
      </w:r>
      <w:r>
        <w:rPr>
          <w:b/>
        </w:rPr>
        <w:t>Ending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568"/>
        <w:gridCol w:w="2409"/>
        <w:gridCol w:w="567"/>
        <w:gridCol w:w="1943"/>
        <w:gridCol w:w="466"/>
        <w:gridCol w:w="986"/>
        <w:gridCol w:w="1275"/>
      </w:tblGrid>
      <w:tr w:rsidR="00FC624C" w14:paraId="6C867F5B" w14:textId="77777777" w:rsidTr="00A145B3">
        <w:trPr>
          <w:trHeight w:val="29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2641B" w14:textId="77777777" w:rsidR="00FC624C" w:rsidRPr="00F639B8" w:rsidRDefault="00FC624C" w:rsidP="00A145B3">
            <w:r w:rsidRPr="00F639B8">
              <w:t>Provide name and worksite location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7469D" w14:textId="77777777" w:rsidR="00FC624C" w:rsidRPr="00973001" w:rsidRDefault="00FC624C" w:rsidP="00A145B3">
            <w:pPr>
              <w:rPr>
                <w:sz w:val="28"/>
              </w:rPr>
            </w:pPr>
            <w:r w:rsidRPr="00973001">
              <w:rPr>
                <w:sz w:val="28"/>
              </w:rPr>
              <w:sym w:font="Wingdings" w:char="F0A8"/>
            </w:r>
          </w:p>
          <w:p w14:paraId="5CBCB09A" w14:textId="77777777" w:rsidR="00FC624C" w:rsidRPr="00F639B8" w:rsidRDefault="00FC624C" w:rsidP="00A145B3"/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FED4B" w14:textId="77777777" w:rsidR="00FC624C" w:rsidRPr="00F639B8" w:rsidRDefault="00FC624C" w:rsidP="00A145B3">
            <w:r w:rsidRPr="00F639B8">
              <w:t>Worker</w:t>
            </w:r>
            <w:r>
              <w:t>s and equipment clear of the Danger Zone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F3EEC" w14:textId="77777777" w:rsidR="00FC624C" w:rsidRPr="00973001" w:rsidRDefault="00FC624C" w:rsidP="00A145B3">
            <w:pPr>
              <w:rPr>
                <w:sz w:val="28"/>
              </w:rPr>
            </w:pPr>
            <w:r w:rsidRPr="00973001">
              <w:rPr>
                <w:sz w:val="28"/>
              </w:rPr>
              <w:sym w:font="Wingdings" w:char="F0A8"/>
            </w:r>
          </w:p>
          <w:p w14:paraId="75ADB40E" w14:textId="77777777" w:rsidR="00FC624C" w:rsidRPr="00973001" w:rsidRDefault="00FC624C" w:rsidP="00A145B3">
            <w:pPr>
              <w:rPr>
                <w:b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17280" w14:textId="77777777" w:rsidR="00FC624C" w:rsidRPr="00F639B8" w:rsidRDefault="00FC624C" w:rsidP="00A145B3">
            <w:r w:rsidRPr="00F639B8">
              <w:t>Provide protection number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26441" w14:textId="77777777" w:rsidR="00FC624C" w:rsidRPr="00973001" w:rsidRDefault="00FC624C" w:rsidP="00A145B3">
            <w:pPr>
              <w:rPr>
                <w:sz w:val="28"/>
              </w:rPr>
            </w:pPr>
            <w:r w:rsidRPr="00973001">
              <w:rPr>
                <w:sz w:val="28"/>
              </w:rPr>
              <w:sym w:font="Wingdings" w:char="F0A8"/>
            </w:r>
          </w:p>
          <w:p w14:paraId="5FFCDD97" w14:textId="77777777" w:rsidR="00FC624C" w:rsidRPr="00F639B8" w:rsidRDefault="00FC624C" w:rsidP="00A145B3"/>
        </w:tc>
        <w:tc>
          <w:tcPr>
            <w:tcW w:w="9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CDCABE" w14:textId="77777777" w:rsidR="00FC624C" w:rsidRPr="00F639B8" w:rsidRDefault="00FC624C" w:rsidP="00A145B3">
            <w:r w:rsidRPr="00F639B8">
              <w:t>Ended at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7892E" w14:textId="77777777" w:rsidR="00FC624C" w:rsidRPr="00F639B8" w:rsidRDefault="00FC624C" w:rsidP="00A145B3">
            <w:pPr>
              <w:jc w:val="right"/>
            </w:pPr>
            <w:r w:rsidRPr="00F639B8">
              <w:t>hr</w:t>
            </w:r>
          </w:p>
        </w:tc>
      </w:tr>
    </w:tbl>
    <w:p w14:paraId="22F9419C" w14:textId="77777777" w:rsidR="002B12A2" w:rsidRDefault="002B12A2" w:rsidP="00FC624C"/>
    <w:tbl>
      <w:tblPr>
        <w:tblW w:w="1022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1"/>
        <w:gridCol w:w="659"/>
        <w:gridCol w:w="386"/>
        <w:gridCol w:w="545"/>
        <w:gridCol w:w="544"/>
        <w:gridCol w:w="1077"/>
        <w:gridCol w:w="708"/>
        <w:gridCol w:w="416"/>
        <w:gridCol w:w="487"/>
        <w:gridCol w:w="687"/>
        <w:gridCol w:w="1053"/>
        <w:gridCol w:w="759"/>
        <w:gridCol w:w="434"/>
        <w:gridCol w:w="635"/>
        <w:gridCol w:w="764"/>
      </w:tblGrid>
      <w:tr w:rsidR="00FC624C" w14:paraId="2888D389" w14:textId="77777777" w:rsidTr="00A145B3">
        <w:trPr>
          <w:trHeight w:val="221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090539D8" w14:textId="77777777" w:rsidR="00FC624C" w:rsidRDefault="00FC624C" w:rsidP="00A145B3">
            <w:pPr>
              <w:rPr>
                <w:b/>
              </w:rPr>
            </w:pPr>
            <w:r>
              <w:rPr>
                <w:b/>
              </w:rPr>
              <w:lastRenderedPageBreak/>
              <w:t>6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Temporarily Suspending ASB</w:t>
            </w:r>
            <w:r w:rsidRPr="00A60625">
              <w:rPr>
                <w:b/>
              </w:rPr>
              <w:t xml:space="preserve"> </w:t>
            </w:r>
          </w:p>
        </w:tc>
      </w:tr>
      <w:tr w:rsidR="00FC624C" w:rsidRPr="00B61EB0" w14:paraId="6E40EBCE" w14:textId="77777777" w:rsidTr="00A145B3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2427EDDC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worksite location </w:t>
            </w:r>
          </w:p>
          <w:p w14:paraId="2ADCE884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77D0D063" w14:textId="77777777" w:rsidR="00FC624C" w:rsidRDefault="00FC624C" w:rsidP="00A145B3">
            <w:r>
              <w:t>Workers and equipment are clear of the Danger Zone</w:t>
            </w:r>
          </w:p>
          <w:p w14:paraId="20D76E43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03ADC368" w14:textId="77777777" w:rsidR="00FC624C" w:rsidRPr="00C420D3" w:rsidRDefault="00FC624C" w:rsidP="00A145B3">
            <w:pPr>
              <w:rPr>
                <w:szCs w:val="1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2E0FB3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E1D123B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4C5130DB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1CC3013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715D4608" w14:textId="77777777" w:rsidR="00FC624C" w:rsidRPr="0060719F" w:rsidRDefault="00FC624C" w:rsidP="00A145B3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25487C9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1FE9ECA2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6C27C8AF" w14:textId="77777777" w:rsidR="00FC624C" w:rsidRDefault="00FC624C" w:rsidP="00A145B3">
            <w:r>
              <w:t>Workers and equipment are clear of the Danger Zone</w:t>
            </w:r>
          </w:p>
          <w:p w14:paraId="4D4AC681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48AE101D" w14:textId="77777777" w:rsidR="00FC624C" w:rsidRPr="00B61EB0" w:rsidRDefault="00FC624C" w:rsidP="00A145B3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AD0CCA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1D07C93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3647C90D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AF8D3A9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36DCE65E" w14:textId="77777777" w:rsidR="00FC624C" w:rsidRPr="00B61EB0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37E743F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353E7565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382A7BBC" w14:textId="77777777" w:rsidR="00FC624C" w:rsidRDefault="00FC624C" w:rsidP="00A145B3">
            <w:r>
              <w:t xml:space="preserve">Workers and equipment are </w:t>
            </w:r>
            <w:r>
              <w:br/>
              <w:t>clear of the Danger Zone</w:t>
            </w:r>
          </w:p>
          <w:p w14:paraId="50D99F2E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47BC9747" w14:textId="77777777" w:rsidR="00FC624C" w:rsidRPr="00B61EB0" w:rsidRDefault="00FC624C" w:rsidP="00A145B3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046A64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97251E0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21BBC629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BADC6D2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14B13B69" w14:textId="77777777" w:rsidR="00FC624C" w:rsidRPr="00B61EB0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</w:tr>
      <w:tr w:rsidR="00FC624C" w:rsidRPr="00B5417B" w14:paraId="5C08E9BA" w14:textId="77777777" w:rsidTr="00A145B3">
        <w:trPr>
          <w:trHeight w:val="261"/>
        </w:trPr>
        <w:tc>
          <w:tcPr>
            <w:tcW w:w="1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4BA334AC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8879F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60E7B022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CEC3B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0EDF7225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ABFB2" w14:textId="77777777" w:rsidR="00FC624C" w:rsidRPr="00B5417B" w:rsidRDefault="00FC624C" w:rsidP="00A145B3">
            <w:pPr>
              <w:jc w:val="right"/>
              <w:rPr>
                <w:szCs w:val="18"/>
              </w:rPr>
            </w:pPr>
            <w:r>
              <w:rPr>
                <w:szCs w:val="18"/>
              </w:rPr>
              <w:t>hr</w:t>
            </w:r>
          </w:p>
        </w:tc>
      </w:tr>
      <w:tr w:rsidR="00FC624C" w:rsidRPr="00B61EB0" w14:paraId="344A5DD5" w14:textId="77777777" w:rsidTr="00A145B3">
        <w:trPr>
          <w:trHeight w:val="28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5CFB6B25" w14:textId="77777777" w:rsidR="00FC624C" w:rsidRPr="00B61EB0" w:rsidRDefault="00FC624C" w:rsidP="00A145B3">
            <w:pPr>
              <w:rPr>
                <w:sz w:val="28"/>
              </w:rPr>
            </w:pPr>
            <w:r>
              <w:rPr>
                <w:b/>
              </w:rPr>
              <w:t>7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Re-establish ASB assurances</w:t>
            </w:r>
          </w:p>
        </w:tc>
      </w:tr>
      <w:tr w:rsidR="00FC624C" w:rsidRPr="00B61EB0" w14:paraId="09D41985" w14:textId="77777777" w:rsidTr="00A145B3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23FE83BB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76105E1E" w14:textId="77777777" w:rsidR="00FC624C" w:rsidRPr="00770517" w:rsidRDefault="00FC624C" w:rsidP="00A145B3">
            <w:pPr>
              <w:rPr>
                <w:rFonts w:cs="Arial"/>
                <w:sz w:val="6"/>
                <w:szCs w:val="14"/>
              </w:rPr>
            </w:pPr>
          </w:p>
          <w:p w14:paraId="6CF7A626" w14:textId="77777777" w:rsidR="00FC624C" w:rsidRPr="00770517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ADE661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16C0AB3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58E371C8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890F022" w14:textId="77777777" w:rsidR="00FC624C" w:rsidRPr="00B61EB0" w:rsidRDefault="00FC624C" w:rsidP="00A145B3">
            <w:pPr>
              <w:jc w:val="center"/>
              <w:rPr>
                <w:sz w:val="28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B590019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00659E52" w14:textId="77777777" w:rsidR="00FC624C" w:rsidRPr="00770517" w:rsidRDefault="00FC624C" w:rsidP="00A145B3">
            <w:pPr>
              <w:rPr>
                <w:rFonts w:cs="Arial"/>
                <w:sz w:val="6"/>
                <w:szCs w:val="14"/>
              </w:rPr>
            </w:pPr>
          </w:p>
          <w:p w14:paraId="55775E18" w14:textId="77777777" w:rsidR="00FC624C" w:rsidRPr="00770517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5F61A24C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F9C3532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66B1951B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5B213C3" w14:textId="77777777" w:rsidR="00FC624C" w:rsidRPr="00B61EB0" w:rsidRDefault="00FC624C" w:rsidP="00A145B3">
            <w:pPr>
              <w:jc w:val="center"/>
              <w:rPr>
                <w:sz w:val="28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BACE958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The worksite location is </w:t>
            </w:r>
            <w:r>
              <w:rPr>
                <w:rFonts w:cs="Arial"/>
                <w:szCs w:val="14"/>
              </w:rPr>
              <w:br/>
              <w:t>identical</w:t>
            </w:r>
          </w:p>
          <w:p w14:paraId="1380B614" w14:textId="77777777" w:rsidR="00FC624C" w:rsidRPr="00770517" w:rsidRDefault="00FC624C" w:rsidP="00A145B3">
            <w:pPr>
              <w:rPr>
                <w:rFonts w:cs="Arial"/>
                <w:sz w:val="6"/>
                <w:szCs w:val="14"/>
              </w:rPr>
            </w:pPr>
          </w:p>
          <w:p w14:paraId="4BD5E053" w14:textId="77777777" w:rsidR="00FC624C" w:rsidRPr="00770517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All points of entry into the affected portion of track are protected and blocking </w:t>
            </w:r>
            <w:r>
              <w:rPr>
                <w:rFonts w:cs="Arial"/>
                <w:szCs w:val="14"/>
              </w:rPr>
              <w:br/>
              <w:t>facilities applied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670BBFCB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8C9C150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7F09E97C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A4F2891" w14:textId="77777777" w:rsidR="00FC624C" w:rsidRPr="00B61EB0" w:rsidRDefault="00FC624C" w:rsidP="00A145B3">
            <w:pPr>
              <w:jc w:val="center"/>
              <w:rPr>
                <w:sz w:val="28"/>
              </w:rPr>
            </w:pPr>
          </w:p>
        </w:tc>
      </w:tr>
      <w:tr w:rsidR="004928BE" w:rsidRPr="00B61EB0" w14:paraId="1D8CCBCC" w14:textId="77777777" w:rsidTr="00A145B3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1826EAF6" w14:textId="4698C90C" w:rsidR="004928BE" w:rsidRDefault="004928BE" w:rsidP="004928BE">
            <w:r>
              <w:t>The last rail traffic to pass the protection was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0AF05" w14:textId="6E659CE2" w:rsidR="004928BE" w:rsidRPr="00482C71" w:rsidRDefault="004928BE" w:rsidP="004928BE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3170984" w14:textId="4B408DE6" w:rsidR="004928BE" w:rsidRDefault="004928BE" w:rsidP="004928BE">
            <w:r>
              <w:t>The last rail traffic to pass the protection was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D4D75B" w14:textId="06909DE1" w:rsidR="004928BE" w:rsidRPr="00482C71" w:rsidRDefault="004928BE" w:rsidP="004928BE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1156A610" w14:textId="750574BC" w:rsidR="004928BE" w:rsidRDefault="004928BE" w:rsidP="004928BE">
            <w:r>
              <w:t>The last rail traffic to pass the protection was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2D6BC9" w14:textId="6D5C52BF" w:rsidR="004928BE" w:rsidRPr="00482C71" w:rsidRDefault="004928BE" w:rsidP="004928BE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</w:tr>
      <w:tr w:rsidR="004928BE" w:rsidRPr="00B61EB0" w14:paraId="48B03B4F" w14:textId="77777777" w:rsidTr="00A145B3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28E3CACD" w14:textId="56818A0A" w:rsidR="004928BE" w:rsidRPr="00DE4122" w:rsidRDefault="004928BE" w:rsidP="004928BE">
            <w:r>
              <w:t>The last known location of rail traffic is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7D8E3" w14:textId="15817E5D" w:rsidR="004928BE" w:rsidRPr="00B61EB0" w:rsidRDefault="004928BE" w:rsidP="004928BE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6A786211" w14:textId="693483A7" w:rsidR="004928BE" w:rsidRPr="00DE4122" w:rsidRDefault="004928BE" w:rsidP="004928BE">
            <w:r>
              <w:t>The last known location of rail traffic is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70BB5" w14:textId="368CBFF0" w:rsidR="004928BE" w:rsidRPr="00B61EB0" w:rsidRDefault="004928BE" w:rsidP="004928BE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5168D6F3" w14:textId="7826EFCA" w:rsidR="004928BE" w:rsidRPr="00DE4122" w:rsidRDefault="004928BE" w:rsidP="004928BE">
            <w:r>
              <w:t>The last known location of rail traffic is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B0AF5" w14:textId="4DA7D272" w:rsidR="004928BE" w:rsidRPr="00B61EB0" w:rsidRDefault="004928BE" w:rsidP="004928BE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</w:tr>
      <w:tr w:rsidR="00FC624C" w:rsidRPr="00482C71" w14:paraId="53157720" w14:textId="77777777" w:rsidTr="00A145B3">
        <w:trPr>
          <w:trHeight w:val="409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2BE02B87" w14:textId="77777777" w:rsidR="00FC624C" w:rsidRPr="00482C71" w:rsidRDefault="00FC624C" w:rsidP="00A145B3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F2AE1D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60E60BB" w14:textId="77777777" w:rsidR="00FC624C" w:rsidRPr="00482C71" w:rsidRDefault="00FC624C" w:rsidP="00A145B3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50A1C9BD" w14:textId="77777777" w:rsidR="00FC624C" w:rsidRPr="00482C71" w:rsidRDefault="00FC624C" w:rsidP="00A145B3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C52F66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CB850CB" w14:textId="77777777" w:rsidR="00FC624C" w:rsidRPr="00482C71" w:rsidRDefault="00FC624C" w:rsidP="00A145B3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5600556F" w14:textId="77777777" w:rsidR="00FC624C" w:rsidRPr="00482C71" w:rsidRDefault="00FC624C" w:rsidP="00A145B3">
            <w:pPr>
              <w:rPr>
                <w:color w:val="000000"/>
              </w:rPr>
            </w:pPr>
            <w:r>
              <w:rPr>
                <w:szCs w:val="18"/>
              </w:rPr>
              <w:t xml:space="preserve">There is no approaching rail traffic between the protection </w:t>
            </w:r>
            <w:r>
              <w:rPr>
                <w:szCs w:val="18"/>
              </w:rPr>
              <w:br/>
              <w:t>and the worksite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DA6D6C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7A4A9DF" w14:textId="77777777" w:rsidR="00FC624C" w:rsidRPr="00482C71" w:rsidRDefault="00FC624C" w:rsidP="00A145B3">
            <w:pPr>
              <w:jc w:val="right"/>
              <w:rPr>
                <w:color w:val="BFBFBF"/>
                <w:sz w:val="16"/>
              </w:rPr>
            </w:pPr>
          </w:p>
        </w:tc>
      </w:tr>
      <w:tr w:rsidR="00FC624C" w:rsidRPr="00B61EB0" w14:paraId="33F9658D" w14:textId="77777777" w:rsidTr="00A145B3">
        <w:trPr>
          <w:trHeight w:val="90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7987D96B" w14:textId="77777777" w:rsidR="00FC624C" w:rsidRPr="00DE4122" w:rsidRDefault="00FC624C" w:rsidP="00A145B3">
            <w:r>
              <w:t>ASB re-established at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ACD30E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6029C395" w14:textId="77777777" w:rsidR="00FC624C" w:rsidRPr="00DE4122" w:rsidRDefault="00FC624C" w:rsidP="00A145B3">
            <w:r>
              <w:t>ASB re-established at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122F1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06E63C0A" w14:textId="77777777" w:rsidR="00FC624C" w:rsidRPr="00DE4122" w:rsidRDefault="00FC624C" w:rsidP="00A145B3">
            <w:r>
              <w:t>ASB re-established at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9FFDC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</w:tr>
      <w:tr w:rsidR="00FC624C" w:rsidRPr="00B61EB0" w14:paraId="25BFA959" w14:textId="77777777" w:rsidTr="00A145B3">
        <w:trPr>
          <w:trHeight w:val="90"/>
        </w:trPr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01B9A8C5" w14:textId="77777777" w:rsidR="00FC624C" w:rsidRPr="00DE4122" w:rsidRDefault="00FC624C" w:rsidP="00A145B3">
            <w:r>
              <w:t>Protection Number</w:t>
            </w:r>
          </w:p>
        </w:tc>
        <w:tc>
          <w:tcPr>
            <w:tcW w:w="2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8C392D" w14:textId="77777777" w:rsidR="00FC624C" w:rsidRPr="00B61EB0" w:rsidRDefault="00FC624C" w:rsidP="00A145B3">
            <w:pPr>
              <w:jc w:val="right"/>
              <w:rPr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007A4241" w14:textId="77777777" w:rsidR="00FC624C" w:rsidRPr="00DE4122" w:rsidRDefault="00FC624C" w:rsidP="00A145B3">
            <w:r>
              <w:t>Protection Number</w:t>
            </w:r>
          </w:p>
        </w:tc>
        <w:tc>
          <w:tcPr>
            <w:tcW w:w="22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C65FE" w14:textId="77777777" w:rsidR="00FC624C" w:rsidRPr="00B61EB0" w:rsidRDefault="00FC624C" w:rsidP="00A145B3">
            <w:pPr>
              <w:jc w:val="right"/>
              <w:rPr>
                <w:sz w:val="28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26F1ABD3" w14:textId="77777777" w:rsidR="00FC624C" w:rsidRPr="00DE4122" w:rsidRDefault="00FC624C" w:rsidP="00A145B3">
            <w:r>
              <w:t>Protection Number</w:t>
            </w:r>
          </w:p>
        </w:tc>
        <w:tc>
          <w:tcPr>
            <w:tcW w:w="2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987E9" w14:textId="77777777" w:rsidR="00FC624C" w:rsidRPr="00B61EB0" w:rsidRDefault="00FC624C" w:rsidP="00A145B3">
            <w:pPr>
              <w:jc w:val="right"/>
              <w:rPr>
                <w:sz w:val="28"/>
              </w:rPr>
            </w:pPr>
          </w:p>
        </w:tc>
      </w:tr>
    </w:tbl>
    <w:p w14:paraId="44D07B8C" w14:textId="77777777" w:rsidR="00FC624C" w:rsidRDefault="00FC624C" w:rsidP="00FC624C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9460"/>
      </w:tblGrid>
      <w:tr w:rsidR="00FC624C" w:rsidRPr="00997E12" w14:paraId="3E1B601D" w14:textId="77777777" w:rsidTr="00A145B3">
        <w:trPr>
          <w:trHeight w:val="774"/>
        </w:trPr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2076E4" w14:textId="77777777" w:rsidR="00FC624C" w:rsidRPr="00997E12" w:rsidRDefault="00FC624C" w:rsidP="00A145B3">
            <w:pPr>
              <w:rPr>
                <w:sz w:val="16"/>
              </w:rPr>
            </w:pPr>
            <w:r w:rsidRPr="00997E12">
              <w:rPr>
                <w:sz w:val="20"/>
                <w:szCs w:val="24"/>
              </w:rPr>
              <w:t>Notes</w:t>
            </w:r>
          </w:p>
        </w:tc>
        <w:tc>
          <w:tcPr>
            <w:tcW w:w="9575" w:type="dxa"/>
            <w:tcBorders>
              <w:left w:val="single" w:sz="4" w:space="0" w:color="auto"/>
            </w:tcBorders>
            <w:shd w:val="clear" w:color="auto" w:fill="auto"/>
          </w:tcPr>
          <w:p w14:paraId="317DB1D1" w14:textId="77777777" w:rsidR="00FC624C" w:rsidRPr="00997E12" w:rsidRDefault="00FC624C" w:rsidP="00A145B3">
            <w:pPr>
              <w:rPr>
                <w:sz w:val="16"/>
              </w:rPr>
            </w:pPr>
          </w:p>
        </w:tc>
      </w:tr>
    </w:tbl>
    <w:p w14:paraId="3B43136C" w14:textId="77777777" w:rsidR="00FC624C" w:rsidRDefault="00FC624C" w:rsidP="00FC624C">
      <w:pPr>
        <w:rPr>
          <w:sz w:val="16"/>
        </w:rPr>
      </w:pPr>
    </w:p>
    <w:tbl>
      <w:tblPr>
        <w:tblW w:w="1022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1"/>
        <w:gridCol w:w="659"/>
        <w:gridCol w:w="386"/>
        <w:gridCol w:w="545"/>
        <w:gridCol w:w="544"/>
        <w:gridCol w:w="1077"/>
        <w:gridCol w:w="708"/>
        <w:gridCol w:w="416"/>
        <w:gridCol w:w="487"/>
        <w:gridCol w:w="687"/>
        <w:gridCol w:w="1053"/>
        <w:gridCol w:w="759"/>
        <w:gridCol w:w="434"/>
        <w:gridCol w:w="635"/>
        <w:gridCol w:w="764"/>
      </w:tblGrid>
      <w:tr w:rsidR="00FC624C" w14:paraId="7F88A4B7" w14:textId="77777777" w:rsidTr="00A145B3">
        <w:trPr>
          <w:trHeight w:val="221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174CFCBD" w14:textId="77777777" w:rsidR="00FC624C" w:rsidRDefault="00FC624C" w:rsidP="00A145B3">
            <w:pPr>
              <w:rPr>
                <w:b/>
              </w:rPr>
            </w:pPr>
            <w:r>
              <w:rPr>
                <w:b/>
              </w:rPr>
              <w:t>6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Temporarily Suspending ASB</w:t>
            </w:r>
            <w:r w:rsidRPr="00A60625">
              <w:rPr>
                <w:b/>
              </w:rPr>
              <w:t xml:space="preserve"> </w:t>
            </w:r>
          </w:p>
        </w:tc>
      </w:tr>
      <w:tr w:rsidR="00FC624C" w:rsidRPr="00B61EB0" w14:paraId="2C8FEE99" w14:textId="77777777" w:rsidTr="00A145B3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3823FA51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worksite location </w:t>
            </w:r>
          </w:p>
          <w:p w14:paraId="5746B663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4ECFE050" w14:textId="77777777" w:rsidR="00FC624C" w:rsidRDefault="00FC624C" w:rsidP="00A145B3">
            <w:r>
              <w:t>Workers and equipment are clear of the Danger Zone</w:t>
            </w:r>
          </w:p>
          <w:p w14:paraId="17DD2991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1A90649D" w14:textId="77777777" w:rsidR="00FC624C" w:rsidRPr="00C420D3" w:rsidRDefault="00FC624C" w:rsidP="00A145B3">
            <w:pPr>
              <w:rPr>
                <w:szCs w:val="1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7092B5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9B90204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798F529A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A60E784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429E7950" w14:textId="77777777" w:rsidR="00FC624C" w:rsidRPr="0060719F" w:rsidRDefault="00FC624C" w:rsidP="00A145B3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4A0BB0B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35346BB0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37141ED9" w14:textId="77777777" w:rsidR="00FC624C" w:rsidRDefault="00FC624C" w:rsidP="00A145B3">
            <w:r>
              <w:t>Workers and equipment are clear of the Danger Zone</w:t>
            </w:r>
          </w:p>
          <w:p w14:paraId="19F0317E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2EA76D44" w14:textId="77777777" w:rsidR="00FC624C" w:rsidRPr="00B61EB0" w:rsidRDefault="00FC624C" w:rsidP="00A145B3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178FE9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AF8BF0D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63C634A8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5DEF044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14B43560" w14:textId="77777777" w:rsidR="00FC624C" w:rsidRPr="00B61EB0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0706117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5249988E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6C6E5A52" w14:textId="77777777" w:rsidR="00FC624C" w:rsidRDefault="00FC624C" w:rsidP="00A145B3">
            <w:r>
              <w:t xml:space="preserve">Workers and equipment are </w:t>
            </w:r>
            <w:r>
              <w:br/>
              <w:t>clear of the Danger Zone</w:t>
            </w:r>
          </w:p>
          <w:p w14:paraId="608BFAB7" w14:textId="77777777" w:rsidR="00FC624C" w:rsidRPr="004626DA" w:rsidRDefault="00FC624C" w:rsidP="00A145B3">
            <w:pPr>
              <w:rPr>
                <w:sz w:val="6"/>
                <w:szCs w:val="2"/>
              </w:rPr>
            </w:pPr>
          </w:p>
          <w:p w14:paraId="751E334A" w14:textId="77777777" w:rsidR="00FC624C" w:rsidRPr="00B61EB0" w:rsidRDefault="00FC624C" w:rsidP="00A145B3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A2A4E8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549D180B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29B04DF1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BAAD843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143767A5" w14:textId="77777777" w:rsidR="00FC624C" w:rsidRPr="00B61EB0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</w:tr>
      <w:tr w:rsidR="00FC624C" w:rsidRPr="00B5417B" w14:paraId="0825E46D" w14:textId="77777777" w:rsidTr="00A145B3">
        <w:trPr>
          <w:trHeight w:val="261"/>
        </w:trPr>
        <w:tc>
          <w:tcPr>
            <w:tcW w:w="1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28C12C44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BE786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4A7DC9B5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01046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3B6D405F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B4869" w14:textId="77777777" w:rsidR="00FC624C" w:rsidRPr="00B5417B" w:rsidRDefault="00FC624C" w:rsidP="00A145B3">
            <w:pPr>
              <w:jc w:val="right"/>
              <w:rPr>
                <w:szCs w:val="18"/>
              </w:rPr>
            </w:pPr>
            <w:r>
              <w:rPr>
                <w:szCs w:val="18"/>
              </w:rPr>
              <w:t>hr</w:t>
            </w:r>
          </w:p>
        </w:tc>
      </w:tr>
      <w:tr w:rsidR="00FC624C" w:rsidRPr="00B61EB0" w14:paraId="3ED7F5A5" w14:textId="77777777" w:rsidTr="00A145B3">
        <w:trPr>
          <w:trHeight w:val="28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0B8DBE0" w14:textId="77777777" w:rsidR="00FC624C" w:rsidRPr="00B61EB0" w:rsidRDefault="00FC624C" w:rsidP="00A145B3">
            <w:pPr>
              <w:rPr>
                <w:sz w:val="28"/>
              </w:rPr>
            </w:pPr>
            <w:r>
              <w:rPr>
                <w:b/>
              </w:rPr>
              <w:t>7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Re-establish ASB assurances</w:t>
            </w:r>
          </w:p>
        </w:tc>
      </w:tr>
      <w:tr w:rsidR="00FC624C" w:rsidRPr="00B61EB0" w14:paraId="739E6DBC" w14:textId="77777777" w:rsidTr="00A145B3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7DF7898A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1C6461BB" w14:textId="77777777" w:rsidR="00FC624C" w:rsidRPr="00770517" w:rsidRDefault="00FC624C" w:rsidP="00A145B3">
            <w:pPr>
              <w:rPr>
                <w:rFonts w:cs="Arial"/>
                <w:sz w:val="6"/>
                <w:szCs w:val="14"/>
              </w:rPr>
            </w:pPr>
          </w:p>
          <w:p w14:paraId="5205FA4E" w14:textId="77777777" w:rsidR="00FC624C" w:rsidRPr="00770517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606517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F130CA1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48D85E32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FA2789C" w14:textId="77777777" w:rsidR="00FC624C" w:rsidRPr="00B61EB0" w:rsidRDefault="00FC624C" w:rsidP="00A145B3">
            <w:pPr>
              <w:jc w:val="center"/>
              <w:rPr>
                <w:sz w:val="28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6F9C75A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37617088" w14:textId="77777777" w:rsidR="00FC624C" w:rsidRPr="00770517" w:rsidRDefault="00FC624C" w:rsidP="00A145B3">
            <w:pPr>
              <w:rPr>
                <w:rFonts w:cs="Arial"/>
                <w:sz w:val="6"/>
                <w:szCs w:val="14"/>
              </w:rPr>
            </w:pPr>
          </w:p>
          <w:p w14:paraId="3026EB06" w14:textId="77777777" w:rsidR="00FC624C" w:rsidRPr="00770517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601301F2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543E86AA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7DC11B38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43E3006" w14:textId="77777777" w:rsidR="00FC624C" w:rsidRPr="00B61EB0" w:rsidRDefault="00FC624C" w:rsidP="00A145B3">
            <w:pPr>
              <w:jc w:val="center"/>
              <w:rPr>
                <w:sz w:val="28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0C5399D" w14:textId="77777777" w:rsidR="00FC624C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The worksite location is </w:t>
            </w:r>
            <w:r>
              <w:rPr>
                <w:rFonts w:cs="Arial"/>
                <w:szCs w:val="14"/>
              </w:rPr>
              <w:br/>
              <w:t>identical</w:t>
            </w:r>
          </w:p>
          <w:p w14:paraId="793FF102" w14:textId="77777777" w:rsidR="00FC624C" w:rsidRPr="00770517" w:rsidRDefault="00FC624C" w:rsidP="00A145B3">
            <w:pPr>
              <w:rPr>
                <w:rFonts w:cs="Arial"/>
                <w:sz w:val="6"/>
                <w:szCs w:val="14"/>
              </w:rPr>
            </w:pPr>
          </w:p>
          <w:p w14:paraId="250DC3AD" w14:textId="77777777" w:rsidR="00FC624C" w:rsidRPr="00770517" w:rsidRDefault="00FC624C" w:rsidP="00A145B3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All points of entry into the affected portion of track are protected and blocking </w:t>
            </w:r>
            <w:r>
              <w:rPr>
                <w:rFonts w:cs="Arial"/>
                <w:szCs w:val="14"/>
              </w:rPr>
              <w:br/>
              <w:t>facilities applied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1C1897B2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68044F4" w14:textId="77777777" w:rsidR="00FC624C" w:rsidRPr="004626DA" w:rsidRDefault="00FC624C" w:rsidP="00A145B3">
            <w:pPr>
              <w:jc w:val="center"/>
              <w:rPr>
                <w:sz w:val="12"/>
                <w:szCs w:val="6"/>
              </w:rPr>
            </w:pPr>
          </w:p>
          <w:p w14:paraId="31E234CF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E10BFE4" w14:textId="77777777" w:rsidR="00FC624C" w:rsidRPr="00B61EB0" w:rsidRDefault="00FC624C" w:rsidP="00A145B3">
            <w:pPr>
              <w:jc w:val="center"/>
              <w:rPr>
                <w:sz w:val="28"/>
              </w:rPr>
            </w:pPr>
          </w:p>
        </w:tc>
      </w:tr>
      <w:tr w:rsidR="004E4CB2" w:rsidRPr="00B61EB0" w14:paraId="0DDB4F18" w14:textId="77777777" w:rsidTr="00A145B3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23F05D6" w14:textId="5C34D12D" w:rsidR="004E4CB2" w:rsidRDefault="004E4CB2" w:rsidP="004E4CB2">
            <w:r>
              <w:t>The last rail traffic to pass the protection was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CFA056" w14:textId="7149A388" w:rsidR="004E4CB2" w:rsidRPr="00482C71" w:rsidRDefault="004E4CB2" w:rsidP="004E4CB2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5646C28E" w14:textId="31137FBC" w:rsidR="004E4CB2" w:rsidRDefault="004E4CB2" w:rsidP="004E4CB2">
            <w:r>
              <w:t>The last rail traffic to pass the protection was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A2AE14" w14:textId="5418155B" w:rsidR="004E4CB2" w:rsidRPr="00482C71" w:rsidRDefault="004E4CB2" w:rsidP="004E4CB2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42FD3611" w14:textId="3AF81788" w:rsidR="004E4CB2" w:rsidRDefault="004E4CB2" w:rsidP="004E4CB2">
            <w:r>
              <w:t>The last rail traffic to pass the protection was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00D4F" w14:textId="5AAB7D38" w:rsidR="004E4CB2" w:rsidRPr="00482C71" w:rsidRDefault="004E4CB2" w:rsidP="004E4CB2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</w:tr>
      <w:tr w:rsidR="004E4CB2" w:rsidRPr="00B61EB0" w14:paraId="78C86D1C" w14:textId="77777777" w:rsidTr="00A145B3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1FE4B252" w14:textId="289CDFDC" w:rsidR="004E4CB2" w:rsidRPr="00DE4122" w:rsidRDefault="004E4CB2" w:rsidP="004E4CB2">
            <w:r>
              <w:t>The last known location of rail traffic is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9B25B" w14:textId="596733C2" w:rsidR="004E4CB2" w:rsidRPr="00B61EB0" w:rsidRDefault="004E4CB2" w:rsidP="004E4CB2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5A5C1A3C" w14:textId="219C8104" w:rsidR="004E4CB2" w:rsidRPr="00DE4122" w:rsidRDefault="004E4CB2" w:rsidP="004E4CB2">
            <w:r>
              <w:t>The last known location of rail traffic is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74D16" w14:textId="16D2DC7B" w:rsidR="004E4CB2" w:rsidRPr="00B61EB0" w:rsidRDefault="004E4CB2" w:rsidP="004E4CB2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0804FDF1" w14:textId="511B448C" w:rsidR="004E4CB2" w:rsidRPr="00DE4122" w:rsidRDefault="004E4CB2" w:rsidP="004E4CB2">
            <w:r>
              <w:t>The last known location of rail traffic is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8EBBD3" w14:textId="0968F6FA" w:rsidR="004E4CB2" w:rsidRPr="00B61EB0" w:rsidRDefault="004E4CB2" w:rsidP="004E4CB2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</w:tr>
      <w:tr w:rsidR="00FC624C" w:rsidRPr="00482C71" w14:paraId="02B093AF" w14:textId="77777777" w:rsidTr="00A145B3">
        <w:trPr>
          <w:trHeight w:val="409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C0EB4BF" w14:textId="77777777" w:rsidR="00FC624C" w:rsidRPr="00482C71" w:rsidRDefault="00FC624C" w:rsidP="00A145B3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38DAAE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F2A1023" w14:textId="77777777" w:rsidR="00FC624C" w:rsidRPr="00482C71" w:rsidRDefault="00FC624C" w:rsidP="00A145B3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3BBA0122" w14:textId="77777777" w:rsidR="00FC624C" w:rsidRPr="00482C71" w:rsidRDefault="00FC624C" w:rsidP="00A145B3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CA36E9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DA98661" w14:textId="77777777" w:rsidR="00FC624C" w:rsidRPr="00482C71" w:rsidRDefault="00FC624C" w:rsidP="00A145B3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3B94E2C6" w14:textId="77777777" w:rsidR="00FC624C" w:rsidRPr="00482C71" w:rsidRDefault="00FC624C" w:rsidP="00A145B3">
            <w:pPr>
              <w:rPr>
                <w:color w:val="000000"/>
              </w:rPr>
            </w:pPr>
            <w:r>
              <w:rPr>
                <w:szCs w:val="18"/>
              </w:rPr>
              <w:t xml:space="preserve">There is no approaching rail traffic between the protection </w:t>
            </w:r>
            <w:r>
              <w:rPr>
                <w:szCs w:val="18"/>
              </w:rPr>
              <w:br/>
              <w:t>and the worksite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CC8DDC" w14:textId="77777777" w:rsidR="00FC624C" w:rsidRDefault="00FC624C" w:rsidP="00A145B3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76B1926" w14:textId="77777777" w:rsidR="00FC624C" w:rsidRPr="00482C71" w:rsidRDefault="00FC624C" w:rsidP="00A145B3">
            <w:pPr>
              <w:jc w:val="right"/>
              <w:rPr>
                <w:color w:val="BFBFBF"/>
                <w:sz w:val="16"/>
              </w:rPr>
            </w:pPr>
          </w:p>
        </w:tc>
      </w:tr>
      <w:tr w:rsidR="00FC624C" w:rsidRPr="00B61EB0" w14:paraId="0CCAB09B" w14:textId="77777777" w:rsidTr="00A145B3">
        <w:trPr>
          <w:trHeight w:val="90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4B1E61FC" w14:textId="77777777" w:rsidR="00FC624C" w:rsidRPr="00DE4122" w:rsidRDefault="00FC624C" w:rsidP="00A145B3">
            <w:r>
              <w:t>ASB re-established at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1F057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4A8E2ABF" w14:textId="77777777" w:rsidR="00FC624C" w:rsidRPr="00DE4122" w:rsidRDefault="00FC624C" w:rsidP="00A145B3">
            <w:r>
              <w:t>ASB re-established at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0AC5DD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77559F60" w14:textId="77777777" w:rsidR="00FC624C" w:rsidRPr="00DE4122" w:rsidRDefault="00FC624C" w:rsidP="00A145B3">
            <w:r>
              <w:t>ASB re-established at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D01BE4" w14:textId="77777777" w:rsidR="00FC624C" w:rsidRPr="00B61EB0" w:rsidRDefault="00FC624C" w:rsidP="00A145B3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</w:tr>
      <w:tr w:rsidR="00FC624C" w:rsidRPr="00B61EB0" w14:paraId="6C03994F" w14:textId="77777777" w:rsidTr="00A145B3">
        <w:trPr>
          <w:trHeight w:val="90"/>
        </w:trPr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56E5D551" w14:textId="77777777" w:rsidR="00FC624C" w:rsidRPr="00DE4122" w:rsidRDefault="00FC624C" w:rsidP="00A145B3">
            <w:r>
              <w:t>Protection Number</w:t>
            </w:r>
          </w:p>
        </w:tc>
        <w:tc>
          <w:tcPr>
            <w:tcW w:w="2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5684E" w14:textId="77777777" w:rsidR="00FC624C" w:rsidRPr="00B61EB0" w:rsidRDefault="00FC624C" w:rsidP="00A145B3">
            <w:pPr>
              <w:jc w:val="right"/>
              <w:rPr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7DEF570B" w14:textId="77777777" w:rsidR="00FC624C" w:rsidRPr="00DE4122" w:rsidRDefault="00FC624C" w:rsidP="00A145B3">
            <w:r>
              <w:t>Protection Number</w:t>
            </w:r>
          </w:p>
        </w:tc>
        <w:tc>
          <w:tcPr>
            <w:tcW w:w="22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EB319D" w14:textId="77777777" w:rsidR="00FC624C" w:rsidRPr="00B61EB0" w:rsidRDefault="00FC624C" w:rsidP="00A145B3">
            <w:pPr>
              <w:jc w:val="right"/>
              <w:rPr>
                <w:sz w:val="28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16DB2E2D" w14:textId="77777777" w:rsidR="00FC624C" w:rsidRPr="00DE4122" w:rsidRDefault="00FC624C" w:rsidP="00A145B3">
            <w:r>
              <w:t>Protection Number</w:t>
            </w:r>
          </w:p>
        </w:tc>
        <w:tc>
          <w:tcPr>
            <w:tcW w:w="2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73B87" w14:textId="77777777" w:rsidR="00FC624C" w:rsidRPr="00B61EB0" w:rsidRDefault="00FC624C" w:rsidP="00A145B3">
            <w:pPr>
              <w:jc w:val="right"/>
              <w:rPr>
                <w:sz w:val="28"/>
              </w:rPr>
            </w:pPr>
          </w:p>
        </w:tc>
      </w:tr>
    </w:tbl>
    <w:p w14:paraId="611D61DC" w14:textId="77777777" w:rsidR="00FC624C" w:rsidRDefault="00FC624C" w:rsidP="00FC624C">
      <w:pPr>
        <w:rPr>
          <w:sz w:val="16"/>
        </w:rPr>
      </w:pPr>
    </w:p>
    <w:p w14:paraId="5333E374" w14:textId="77777777" w:rsidR="003D7B8D" w:rsidRDefault="003D7B8D" w:rsidP="003D7B8D">
      <w:pPr>
        <w:rPr>
          <w:b/>
          <w:sz w:val="20"/>
        </w:rPr>
      </w:pPr>
    </w:p>
    <w:p w14:paraId="4738D4C5" w14:textId="2980D0C8" w:rsidR="003D7B8D" w:rsidRPr="001A2CA1" w:rsidRDefault="003D7B8D" w:rsidP="003D7B8D">
      <w:pPr>
        <w:rPr>
          <w:sz w:val="16"/>
        </w:rPr>
      </w:pPr>
      <w:r w:rsidRPr="0012134D">
        <w:rPr>
          <w:b/>
          <w:sz w:val="20"/>
        </w:rPr>
        <w:lastRenderedPageBreak/>
        <w:t>Worksite Protection Plan</w:t>
      </w:r>
      <w:r>
        <w:rPr>
          <w:b/>
          <w:sz w:val="20"/>
        </w:rPr>
        <w:t xml:space="preserve"> – Absolute Signal Blocking </w:t>
      </w:r>
    </w:p>
    <w:p w14:paraId="6A476B7F" w14:textId="77777777" w:rsidR="003D7B8D" w:rsidRPr="004D3E80" w:rsidRDefault="003D7B8D" w:rsidP="003D7B8D">
      <w:pPr>
        <w:pStyle w:val="SpacerSmall"/>
        <w:rPr>
          <w:sz w:val="2"/>
        </w:rPr>
      </w:pPr>
    </w:p>
    <w:p w14:paraId="50F3D07C" w14:textId="77777777" w:rsidR="003D7B8D" w:rsidRDefault="003D7B8D" w:rsidP="003D7B8D">
      <w:pPr>
        <w:pStyle w:val="SpacerSmall"/>
      </w:pPr>
    </w:p>
    <w:p w14:paraId="34920DB9" w14:textId="77777777" w:rsidR="003D7B8D" w:rsidRPr="004F2AD0" w:rsidRDefault="003D7B8D" w:rsidP="0046278A">
      <w:pPr>
        <w:pStyle w:val="Text"/>
        <w:numPr>
          <w:ilvl w:val="0"/>
          <w:numId w:val="23"/>
        </w:numPr>
        <w:spacing w:before="0" w:after="60"/>
        <w:ind w:left="284" w:hanging="284"/>
        <w:rPr>
          <w:b/>
        </w:rPr>
      </w:pPr>
      <w:r>
        <w:rPr>
          <w:b/>
        </w:rPr>
        <w:t>ASB Request – Protection Officer Details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3D7B8D" w14:paraId="6F28FAFE" w14:textId="77777777" w:rsidTr="00702927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254287" w14:textId="77777777" w:rsidR="003D7B8D" w:rsidRPr="0060719F" w:rsidRDefault="003D7B8D" w:rsidP="00702927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A762A75" w14:textId="77777777" w:rsidR="003D7B8D" w:rsidRDefault="003D7B8D" w:rsidP="00702927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47962F" w14:textId="77777777" w:rsidR="003D7B8D" w:rsidRPr="00562E03" w:rsidRDefault="003D7B8D" w:rsidP="00702927">
            <w:pPr>
              <w:pStyle w:val="Text"/>
              <w:jc w:val="right"/>
              <w:rPr>
                <w:b/>
                <w:color w:val="C0C0C0"/>
                <w:szCs w:val="18"/>
              </w:rPr>
            </w:pPr>
            <w:r w:rsidRPr="0060719F">
              <w:rPr>
                <w:color w:val="C0C0C0"/>
              </w:rPr>
              <w:t>signature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F594E14" w14:textId="77777777" w:rsidR="003D7B8D" w:rsidRDefault="003D7B8D" w:rsidP="00702927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1560A2" w14:textId="77777777" w:rsidR="003D7B8D" w:rsidRPr="00562E03" w:rsidRDefault="003D7B8D" w:rsidP="00702927">
            <w:pPr>
              <w:pStyle w:val="Text"/>
              <w:jc w:val="right"/>
              <w:rPr>
                <w:b/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1231E1CE" w14:textId="77777777" w:rsidR="003D7B8D" w:rsidRDefault="003D7B8D" w:rsidP="003D7B8D">
      <w:pPr>
        <w:pStyle w:val="SpacerSmall"/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1972"/>
        <w:gridCol w:w="1533"/>
      </w:tblGrid>
      <w:tr w:rsidR="003D7B8D" w14:paraId="076F747A" w14:textId="77777777" w:rsidTr="00702927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B0554F" w14:textId="77777777" w:rsidR="003D7B8D" w:rsidRPr="0060719F" w:rsidRDefault="003D7B8D" w:rsidP="00702927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RSW or RIW No.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DC57763" w14:textId="77777777" w:rsidR="003D7B8D" w:rsidRDefault="003D7B8D" w:rsidP="00702927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81F9F0" w14:textId="77777777" w:rsidR="003D7B8D" w:rsidRPr="00562E03" w:rsidRDefault="003D7B8D" w:rsidP="00702927">
            <w:pPr>
              <w:pStyle w:val="Text"/>
              <w:jc w:val="right"/>
              <w:rPr>
                <w:b/>
                <w:color w:val="C0C0C0"/>
                <w:szCs w:val="18"/>
              </w:rPr>
            </w:pPr>
            <w:r>
              <w:rPr>
                <w:color w:val="C0C0C0"/>
              </w:rPr>
              <w:t>designation</w:t>
            </w:r>
          </w:p>
        </w:tc>
        <w:tc>
          <w:tcPr>
            <w:tcW w:w="197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45E5875" w14:textId="77777777" w:rsidR="003D7B8D" w:rsidRPr="00EB4AC8" w:rsidRDefault="003D7B8D" w:rsidP="00702927">
            <w:pPr>
              <w:pStyle w:val="Text"/>
              <w:jc w:val="right"/>
            </w:pPr>
            <w:r w:rsidRPr="00EB4AC8">
              <w:t>Planned Duration</w:t>
            </w: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746C67" w14:textId="77777777" w:rsidR="003D7B8D" w:rsidRPr="00562E03" w:rsidRDefault="003D7B8D" w:rsidP="00702927">
            <w:pPr>
              <w:pStyle w:val="Text"/>
              <w:jc w:val="right"/>
              <w:rPr>
                <w:b/>
                <w:color w:val="C0C0C0"/>
              </w:rPr>
            </w:pPr>
          </w:p>
        </w:tc>
      </w:tr>
    </w:tbl>
    <w:p w14:paraId="59D4239E" w14:textId="77777777" w:rsidR="003D7B8D" w:rsidRDefault="003D7B8D" w:rsidP="003D7B8D">
      <w:pPr>
        <w:pStyle w:val="SpacerSmall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1374"/>
        <w:gridCol w:w="8940"/>
      </w:tblGrid>
      <w:tr w:rsidR="003D7B8D" w14:paraId="3D8134ED" w14:textId="77777777" w:rsidTr="00702927">
        <w:tc>
          <w:tcPr>
            <w:tcW w:w="1374" w:type="dxa"/>
            <w:tcBorders>
              <w:right w:val="single" w:sz="6" w:space="0" w:color="auto"/>
            </w:tcBorders>
            <w:shd w:val="clear" w:color="auto" w:fill="auto"/>
          </w:tcPr>
          <w:p w14:paraId="3A674030" w14:textId="77777777" w:rsidR="003D7B8D" w:rsidRDefault="003D7B8D" w:rsidP="00702927">
            <w:pPr>
              <w:pStyle w:val="Text"/>
            </w:pPr>
            <w:r>
              <w:t xml:space="preserve">Type of work: </w:t>
            </w:r>
          </w:p>
        </w:tc>
        <w:tc>
          <w:tcPr>
            <w:tcW w:w="8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163879" w14:textId="77777777" w:rsidR="003D7B8D" w:rsidRPr="0060719F" w:rsidRDefault="003D7B8D" w:rsidP="00702927">
            <w:pPr>
              <w:pStyle w:val="Text"/>
              <w:rPr>
                <w:b/>
              </w:rPr>
            </w:pPr>
          </w:p>
        </w:tc>
      </w:tr>
    </w:tbl>
    <w:p w14:paraId="20D84011" w14:textId="77777777" w:rsidR="003D7B8D" w:rsidRDefault="003D7B8D" w:rsidP="003D7B8D">
      <w:pPr>
        <w:pStyle w:val="SpacerSmall"/>
      </w:pPr>
    </w:p>
    <w:p w14:paraId="231E8918" w14:textId="77777777" w:rsidR="003D7B8D" w:rsidRPr="006609E6" w:rsidRDefault="003D7B8D" w:rsidP="003D7B8D">
      <w:pPr>
        <w:rPr>
          <w:b/>
          <w:sz w:val="6"/>
        </w:rPr>
      </w:pPr>
    </w:p>
    <w:tbl>
      <w:tblPr>
        <w:tblW w:w="1020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2"/>
        <w:gridCol w:w="2552"/>
        <w:gridCol w:w="850"/>
        <w:gridCol w:w="2269"/>
        <w:gridCol w:w="708"/>
        <w:gridCol w:w="2127"/>
        <w:gridCol w:w="141"/>
        <w:gridCol w:w="567"/>
      </w:tblGrid>
      <w:tr w:rsidR="003D1387" w:rsidRPr="0060719F" w14:paraId="64BE25F3" w14:textId="77777777" w:rsidTr="00702927">
        <w:trPr>
          <w:trHeight w:val="162"/>
        </w:trPr>
        <w:tc>
          <w:tcPr>
            <w:tcW w:w="9498" w:type="dxa"/>
            <w:gridSpan w:val="6"/>
            <w:tcBorders>
              <w:top w:val="single" w:sz="12" w:space="0" w:color="auto"/>
              <w:left w:val="single" w:sz="12" w:space="0" w:color="auto"/>
            </w:tcBorders>
            <w:shd w:val="clear" w:color="auto" w:fill="DDDDDD"/>
            <w:tcMar>
              <w:top w:w="28" w:type="dxa"/>
              <w:bottom w:w="57" w:type="dxa"/>
            </w:tcMar>
          </w:tcPr>
          <w:p w14:paraId="131F1208" w14:textId="77777777" w:rsidR="003D1387" w:rsidRPr="00EB4AC8" w:rsidRDefault="003D1387" w:rsidP="00702927">
            <w:pPr>
              <w:rPr>
                <w:b/>
                <w:sz w:val="20"/>
              </w:rPr>
            </w:pPr>
            <w:r w:rsidRPr="00A60625">
              <w:rPr>
                <w:b/>
              </w:rPr>
              <w:t xml:space="preserve">2. Worksite Location 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DDDDDD"/>
          </w:tcPr>
          <w:p w14:paraId="2A03897C" w14:textId="77777777" w:rsidR="003D1387" w:rsidRPr="0060719F" w:rsidRDefault="003D1387" w:rsidP="00702927">
            <w:pPr>
              <w:rPr>
                <w:b/>
                <w:sz w:val="20"/>
              </w:rPr>
            </w:pPr>
          </w:p>
        </w:tc>
      </w:tr>
      <w:tr w:rsidR="003D1387" w:rsidRPr="0060719F" w14:paraId="61433AC5" w14:textId="77777777" w:rsidTr="00702927">
        <w:trPr>
          <w:trHeight w:val="72"/>
        </w:trPr>
        <w:tc>
          <w:tcPr>
            <w:tcW w:w="992" w:type="dxa"/>
            <w:tcBorders>
              <w:left w:val="single" w:sz="12" w:space="0" w:color="auto"/>
              <w:right w:val="single" w:sz="8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6DC2B530" w14:textId="77777777" w:rsidR="003D1387" w:rsidRPr="0060719F" w:rsidRDefault="003D1387" w:rsidP="00702927">
            <w:pPr>
              <w:jc w:val="center"/>
              <w:rPr>
                <w:rFonts w:cs="Arial"/>
                <w:sz w:val="14"/>
                <w:szCs w:val="14"/>
              </w:rPr>
            </w:pPr>
            <w:r w:rsidRPr="0060719F">
              <w:rPr>
                <w:rFonts w:cs="Arial"/>
                <w:sz w:val="14"/>
                <w:szCs w:val="14"/>
              </w:rPr>
              <w:t>On the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1ADF170" w14:textId="4DD64B91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DDDDD"/>
            <w:vAlign w:val="center"/>
          </w:tcPr>
          <w:p w14:paraId="69145164" w14:textId="77777777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from</w:t>
            </w:r>
          </w:p>
        </w:tc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36542" w14:textId="6176130B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DDDDD"/>
            <w:vAlign w:val="center"/>
          </w:tcPr>
          <w:p w14:paraId="0AD07F74" w14:textId="77777777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F3658A">
              <w:rPr>
                <w:rFonts w:cs="Arial"/>
                <w:sz w:val="16"/>
                <w:szCs w:val="16"/>
              </w:rPr>
              <w:t>to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B63CE2" w14:textId="791A6277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12" w:space="0" w:color="auto"/>
            </w:tcBorders>
            <w:shd w:val="clear" w:color="auto" w:fill="DDDDDD"/>
            <w:vAlign w:val="center"/>
          </w:tcPr>
          <w:p w14:paraId="194AAFB4" w14:textId="77777777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3D1387" w:rsidRPr="0060719F" w14:paraId="3D2077B2" w14:textId="77777777" w:rsidTr="00702927">
        <w:trPr>
          <w:trHeight w:val="72"/>
        </w:trPr>
        <w:tc>
          <w:tcPr>
            <w:tcW w:w="992" w:type="dxa"/>
            <w:tcBorders>
              <w:left w:val="single" w:sz="12" w:space="0" w:color="auto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6B32821D" w14:textId="77777777" w:rsidR="003D1387" w:rsidRPr="00AD73AF" w:rsidRDefault="003D1387" w:rsidP="00702927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0BB6779E" w14:textId="77777777" w:rsidR="003D1387" w:rsidRPr="00AD73AF" w:rsidRDefault="003D1387" w:rsidP="00702927">
            <w:pPr>
              <w:jc w:val="center"/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DDDDD"/>
            <w:vAlign w:val="center"/>
          </w:tcPr>
          <w:p w14:paraId="72179D38" w14:textId="77777777" w:rsidR="003D1387" w:rsidRPr="00AD73AF" w:rsidRDefault="003D1387" w:rsidP="00702927">
            <w:pPr>
              <w:jc w:val="center"/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226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DDDDD"/>
            <w:vAlign w:val="center"/>
          </w:tcPr>
          <w:p w14:paraId="0EF76FB9" w14:textId="77777777" w:rsidR="003D1387" w:rsidRPr="00AD73AF" w:rsidRDefault="003D1387" w:rsidP="00702927">
            <w:pPr>
              <w:jc w:val="center"/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DDDDD"/>
            <w:vAlign w:val="center"/>
          </w:tcPr>
          <w:p w14:paraId="4585C1C8" w14:textId="77777777" w:rsidR="003D1387" w:rsidRPr="00AD73AF" w:rsidRDefault="003D1387" w:rsidP="00702927">
            <w:pPr>
              <w:jc w:val="center"/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DDDDD"/>
            <w:vAlign w:val="center"/>
          </w:tcPr>
          <w:p w14:paraId="3767EAA0" w14:textId="77777777" w:rsidR="003D1387" w:rsidRPr="00AD73AF" w:rsidRDefault="003D1387" w:rsidP="00702927">
            <w:pPr>
              <w:jc w:val="center"/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  <w:shd w:val="clear" w:color="auto" w:fill="DDDDDD"/>
            <w:vAlign w:val="center"/>
          </w:tcPr>
          <w:p w14:paraId="28A0D537" w14:textId="77777777" w:rsidR="003D1387" w:rsidRPr="00AD73AF" w:rsidRDefault="003D1387" w:rsidP="00702927">
            <w:pPr>
              <w:jc w:val="center"/>
              <w:rPr>
                <w:rFonts w:cs="Arial"/>
                <w:b/>
                <w:sz w:val="4"/>
                <w:szCs w:val="4"/>
              </w:rPr>
            </w:pPr>
          </w:p>
        </w:tc>
      </w:tr>
      <w:tr w:rsidR="003D1387" w:rsidRPr="0060719F" w14:paraId="46FE3958" w14:textId="77777777" w:rsidTr="00702927">
        <w:trPr>
          <w:trHeight w:val="72"/>
        </w:trPr>
        <w:tc>
          <w:tcPr>
            <w:tcW w:w="992" w:type="dxa"/>
            <w:tcBorders>
              <w:left w:val="single" w:sz="12" w:space="0" w:color="auto"/>
              <w:right w:val="single" w:sz="8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219CC3E7" w14:textId="77777777" w:rsidR="003D1387" w:rsidRPr="0060719F" w:rsidRDefault="003D1387" w:rsidP="00702927">
            <w:pPr>
              <w:jc w:val="center"/>
              <w:rPr>
                <w:rFonts w:cs="Arial"/>
                <w:sz w:val="14"/>
                <w:szCs w:val="14"/>
              </w:rPr>
            </w:pPr>
            <w:r w:rsidRPr="0060719F">
              <w:rPr>
                <w:rFonts w:cs="Arial"/>
                <w:sz w:val="14"/>
                <w:szCs w:val="14"/>
              </w:rPr>
              <w:t>On the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6143F66" w14:textId="311DDB62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DDDDD"/>
            <w:vAlign w:val="center"/>
          </w:tcPr>
          <w:p w14:paraId="21D0F4AA" w14:textId="77777777" w:rsidR="003D1387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from</w:t>
            </w:r>
          </w:p>
        </w:tc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46D19B" w14:textId="09C5820A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DDDDD"/>
            <w:vAlign w:val="center"/>
          </w:tcPr>
          <w:p w14:paraId="7FE41BD2" w14:textId="77777777" w:rsidR="003D1387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F3658A">
              <w:rPr>
                <w:rFonts w:cs="Arial"/>
                <w:sz w:val="16"/>
                <w:szCs w:val="16"/>
              </w:rPr>
              <w:t>to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0C326F" w14:textId="04406F36" w:rsidR="003D1387" w:rsidRPr="0060719F" w:rsidRDefault="003D1387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12" w:space="0" w:color="auto"/>
            </w:tcBorders>
            <w:shd w:val="clear" w:color="auto" w:fill="DDDDDD"/>
            <w:vAlign w:val="center"/>
          </w:tcPr>
          <w:p w14:paraId="07F7C2F1" w14:textId="77777777" w:rsidR="003D1387" w:rsidRPr="0060719F" w:rsidRDefault="003D1387" w:rsidP="00702927">
            <w:pPr>
              <w:rPr>
                <w:rFonts w:cs="Arial"/>
                <w:b/>
                <w:sz w:val="14"/>
                <w:szCs w:val="14"/>
              </w:rPr>
            </w:pPr>
          </w:p>
        </w:tc>
      </w:tr>
      <w:tr w:rsidR="003D1387" w:rsidRPr="0060719F" w14:paraId="5638D554" w14:textId="77777777" w:rsidTr="00702927">
        <w:trPr>
          <w:trHeight w:val="28"/>
        </w:trPr>
        <w:tc>
          <w:tcPr>
            <w:tcW w:w="992" w:type="dxa"/>
            <w:tcBorders>
              <w:left w:val="single" w:sz="12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21EABBBD" w14:textId="77777777" w:rsidR="003D1387" w:rsidRPr="0030415B" w:rsidRDefault="003D1387" w:rsidP="00702927">
            <w:pPr>
              <w:jc w:val="center"/>
              <w:rPr>
                <w:rFonts w:cs="Arial"/>
                <w:b/>
                <w:sz w:val="2"/>
                <w:szCs w:val="8"/>
              </w:rPr>
            </w:pPr>
            <w:r>
              <w:rPr>
                <w:rFonts w:cs="Arial"/>
                <w:b/>
                <w:sz w:val="2"/>
                <w:szCs w:val="8"/>
              </w:rPr>
              <w:t>.</w:t>
            </w:r>
          </w:p>
        </w:tc>
        <w:tc>
          <w:tcPr>
            <w:tcW w:w="8506" w:type="dxa"/>
            <w:gridSpan w:val="5"/>
            <w:tcBorders>
              <w:top w:val="nil"/>
              <w:bottom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4531022C" w14:textId="77777777" w:rsidR="003D1387" w:rsidRPr="0030415B" w:rsidRDefault="003D1387" w:rsidP="00702927">
            <w:pPr>
              <w:jc w:val="center"/>
              <w:rPr>
                <w:rFonts w:cs="Arial"/>
                <w:b/>
                <w:sz w:val="2"/>
                <w:szCs w:val="8"/>
              </w:rPr>
            </w:pPr>
          </w:p>
        </w:tc>
        <w:tc>
          <w:tcPr>
            <w:tcW w:w="708" w:type="dxa"/>
            <w:gridSpan w:val="2"/>
            <w:tcBorders>
              <w:right w:val="single" w:sz="12" w:space="0" w:color="auto"/>
            </w:tcBorders>
            <w:shd w:val="clear" w:color="auto" w:fill="DDDDDD"/>
            <w:vAlign w:val="center"/>
          </w:tcPr>
          <w:p w14:paraId="042D3AE3" w14:textId="77777777" w:rsidR="003D1387" w:rsidRPr="0030415B" w:rsidRDefault="003D1387" w:rsidP="00702927">
            <w:pPr>
              <w:jc w:val="center"/>
              <w:rPr>
                <w:rFonts w:cs="Arial"/>
                <w:b/>
                <w:sz w:val="2"/>
                <w:szCs w:val="8"/>
              </w:rPr>
            </w:pPr>
          </w:p>
        </w:tc>
      </w:tr>
      <w:tr w:rsidR="003D1387" w:rsidRPr="0060719F" w14:paraId="4F1FE77A" w14:textId="77777777" w:rsidTr="00702927">
        <w:trPr>
          <w:trHeight w:val="70"/>
        </w:trPr>
        <w:tc>
          <w:tcPr>
            <w:tcW w:w="10206" w:type="dxa"/>
            <w:gridSpan w:val="8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DDD"/>
          </w:tcPr>
          <w:p w14:paraId="5D5CE090" w14:textId="77777777" w:rsidR="003D1387" w:rsidRPr="0060719F" w:rsidRDefault="003D1387" w:rsidP="00702927">
            <w:pPr>
              <w:rPr>
                <w:rFonts w:cs="Arial"/>
                <w:b/>
                <w:sz w:val="8"/>
                <w:szCs w:val="8"/>
              </w:rPr>
            </w:pPr>
          </w:p>
        </w:tc>
      </w:tr>
    </w:tbl>
    <w:p w14:paraId="6A1E27AF" w14:textId="77777777" w:rsidR="003D7B8D" w:rsidRDefault="003D7B8D" w:rsidP="003D7B8D">
      <w:pPr>
        <w:rPr>
          <w:b/>
          <w:sz w:val="20"/>
        </w:rPr>
      </w:pPr>
      <w:r w:rsidRPr="007921EA">
        <w:rPr>
          <w:b/>
        </w:rPr>
        <w:t>3. Protection to be used</w:t>
      </w:r>
    </w:p>
    <w:tbl>
      <w:tblPr>
        <w:tblpPr w:leftFromText="180" w:rightFromText="180" w:vertAnchor="text" w:horzAnchor="margin" w:tblpXSpec="center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5"/>
        <w:gridCol w:w="365"/>
        <w:gridCol w:w="2456"/>
        <w:gridCol w:w="319"/>
      </w:tblGrid>
      <w:tr w:rsidR="003D7B8D" w:rsidRPr="0060719F" w14:paraId="1BB32793" w14:textId="77777777" w:rsidTr="00702927">
        <w:tc>
          <w:tcPr>
            <w:tcW w:w="2525" w:type="dxa"/>
            <w:shd w:val="clear" w:color="auto" w:fill="auto"/>
            <w:vAlign w:val="center"/>
          </w:tcPr>
          <w:p w14:paraId="21E55199" w14:textId="77777777" w:rsidR="003D7B8D" w:rsidRPr="0093594E" w:rsidRDefault="003D7B8D" w:rsidP="00702927">
            <w:pPr>
              <w:jc w:val="center"/>
              <w:rPr>
                <w:sz w:val="20"/>
                <w:highlight w:val="yellow"/>
              </w:rPr>
            </w:pPr>
            <w:r w:rsidRPr="009F5ED7">
              <w:t>Signal(s) at STOP with blocking facilities applied</w:t>
            </w:r>
          </w:p>
        </w:tc>
        <w:tc>
          <w:tcPr>
            <w:tcW w:w="365" w:type="dxa"/>
            <w:tcBorders>
              <w:top w:val="nil"/>
              <w:bottom w:val="nil"/>
            </w:tcBorders>
            <w:shd w:val="clear" w:color="auto" w:fill="auto"/>
          </w:tcPr>
          <w:p w14:paraId="75781912" w14:textId="77777777" w:rsidR="003D7B8D" w:rsidRPr="0093594E" w:rsidRDefault="003D7B8D" w:rsidP="00702927">
            <w:pPr>
              <w:rPr>
                <w:sz w:val="20"/>
                <w:highlight w:val="yellow"/>
              </w:rPr>
            </w:pPr>
          </w:p>
        </w:tc>
        <w:tc>
          <w:tcPr>
            <w:tcW w:w="2456" w:type="dxa"/>
            <w:shd w:val="clear" w:color="auto" w:fill="auto"/>
            <w:vAlign w:val="center"/>
          </w:tcPr>
          <w:p w14:paraId="1B66B41D" w14:textId="77777777" w:rsidR="003D7B8D" w:rsidRPr="0093594E" w:rsidRDefault="003D7B8D" w:rsidP="00702927">
            <w:pPr>
              <w:jc w:val="center"/>
              <w:rPr>
                <w:b/>
                <w:bCs/>
                <w:sz w:val="20"/>
                <w:highlight w:val="yellow"/>
              </w:rPr>
            </w:pPr>
            <w:r w:rsidRPr="0093594E">
              <w:rPr>
                <w:highlight w:val="yellow"/>
              </w:rPr>
              <w:t>Points secured</w:t>
            </w:r>
          </w:p>
        </w:tc>
        <w:tc>
          <w:tcPr>
            <w:tcW w:w="319" w:type="dxa"/>
            <w:tcBorders>
              <w:top w:val="nil"/>
              <w:bottom w:val="nil"/>
              <w:right w:val="nil"/>
            </w:tcBorders>
          </w:tcPr>
          <w:p w14:paraId="4E1877A7" w14:textId="77777777" w:rsidR="003D7B8D" w:rsidRPr="00D82EAA" w:rsidRDefault="003D7B8D" w:rsidP="00702927">
            <w:pPr>
              <w:jc w:val="center"/>
            </w:pPr>
          </w:p>
        </w:tc>
      </w:tr>
    </w:tbl>
    <w:p w14:paraId="4301E714" w14:textId="77777777" w:rsidR="003D7B8D" w:rsidRDefault="003D7B8D" w:rsidP="003D7B8D">
      <w:pPr>
        <w:rPr>
          <w:sz w:val="24"/>
        </w:rPr>
      </w:pPr>
    </w:p>
    <w:p w14:paraId="3B0AB857" w14:textId="77777777" w:rsidR="003D7B8D" w:rsidRPr="00484235" w:rsidRDefault="003D7B8D" w:rsidP="003D7B8D">
      <w:pPr>
        <w:pStyle w:val="SpacerSmall"/>
      </w:pPr>
    </w:p>
    <w:p w14:paraId="254EC5C9" w14:textId="77777777" w:rsidR="003D7B8D" w:rsidRDefault="003D7B8D" w:rsidP="003D7B8D">
      <w:pPr>
        <w:rPr>
          <w:b/>
          <w:sz w:val="6"/>
        </w:rPr>
      </w:pPr>
    </w:p>
    <w:p w14:paraId="5A06843D" w14:textId="77777777" w:rsidR="003D7B8D" w:rsidRDefault="003D7B8D" w:rsidP="003D7B8D">
      <w:pPr>
        <w:rPr>
          <w:b/>
          <w:sz w:val="6"/>
        </w:rPr>
      </w:pPr>
    </w:p>
    <w:p w14:paraId="470BF84B" w14:textId="77777777" w:rsidR="003D7B8D" w:rsidRDefault="003D7B8D" w:rsidP="003D7B8D">
      <w:pPr>
        <w:rPr>
          <w:sz w:val="6"/>
          <w:szCs w:val="6"/>
        </w:rPr>
      </w:pPr>
    </w:p>
    <w:p w14:paraId="314130CF" w14:textId="77777777" w:rsidR="003D7B8D" w:rsidRPr="00426715" w:rsidRDefault="003D7B8D" w:rsidP="003D7B8D">
      <w:pPr>
        <w:rPr>
          <w:sz w:val="6"/>
          <w:szCs w:val="6"/>
        </w:rPr>
      </w:pPr>
    </w:p>
    <w:p w14:paraId="2CFA4DB1" w14:textId="77777777" w:rsidR="003D7B8D" w:rsidRPr="00C237D4" w:rsidRDefault="003D7B8D" w:rsidP="003D7B8D">
      <w:pPr>
        <w:rPr>
          <w:sz w:val="2"/>
        </w:rPr>
      </w:pPr>
    </w:p>
    <w:tbl>
      <w:tblPr>
        <w:tblpPr w:leftFromText="180" w:rightFromText="180" w:vertAnchor="text" w:horzAnchor="margin" w:tblpXSpec="right" w:tblpYSpec="center"/>
        <w:tblW w:w="6095" w:type="dxa"/>
        <w:tblLayout w:type="fixed"/>
        <w:tblLook w:val="04A0" w:firstRow="1" w:lastRow="0" w:firstColumn="1" w:lastColumn="0" w:noHBand="0" w:noVBand="1"/>
      </w:tblPr>
      <w:tblGrid>
        <w:gridCol w:w="2816"/>
        <w:gridCol w:w="303"/>
        <w:gridCol w:w="2976"/>
      </w:tblGrid>
      <w:tr w:rsidR="003D7B8D" w14:paraId="6D6CB738" w14:textId="77777777" w:rsidTr="00702927"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8346A3" w14:textId="77777777" w:rsidR="003D7B8D" w:rsidRPr="0060719F" w:rsidRDefault="003D7B8D" w:rsidP="00702927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Location / panel</w:t>
            </w:r>
          </w:p>
        </w:tc>
        <w:tc>
          <w:tcPr>
            <w:tcW w:w="30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C398BB1" w14:textId="77777777" w:rsidR="003D7B8D" w:rsidRDefault="003D7B8D" w:rsidP="00702927">
            <w:pPr>
              <w:pStyle w:val="Text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B0F326" w14:textId="77777777" w:rsidR="003D7B8D" w:rsidRPr="00562E03" w:rsidRDefault="003D7B8D" w:rsidP="00702927">
            <w:pPr>
              <w:pStyle w:val="Text"/>
              <w:jc w:val="right"/>
              <w:rPr>
                <w:b/>
                <w:color w:val="C0C0C0"/>
                <w:szCs w:val="18"/>
              </w:rPr>
            </w:pPr>
            <w:r>
              <w:rPr>
                <w:color w:val="C0C0C0"/>
              </w:rPr>
              <w:t>Location / panel</w:t>
            </w:r>
          </w:p>
        </w:tc>
      </w:tr>
    </w:tbl>
    <w:p w14:paraId="7EBDC4F1" w14:textId="77777777" w:rsidR="003D7B8D" w:rsidRDefault="003D7B8D" w:rsidP="003D7B8D">
      <w:r>
        <w:t>Protection is required from other Signallers(s) at</w:t>
      </w:r>
    </w:p>
    <w:p w14:paraId="51395D71" w14:textId="77777777" w:rsidR="003D7B8D" w:rsidRPr="00D317B9" w:rsidRDefault="003D7B8D" w:rsidP="003D7B8D">
      <w:pPr>
        <w:rPr>
          <w:sz w:val="6"/>
        </w:rPr>
      </w:pPr>
    </w:p>
    <w:p w14:paraId="20C296B0" w14:textId="77777777" w:rsidR="003D7B8D" w:rsidRPr="007921EA" w:rsidRDefault="003D7B8D" w:rsidP="003D7B8D">
      <w:pPr>
        <w:rPr>
          <w:b/>
        </w:rPr>
      </w:pPr>
      <w:r w:rsidRPr="007921EA">
        <w:rPr>
          <w:b/>
        </w:rPr>
        <w:t>4. Assurances</w:t>
      </w:r>
    </w:p>
    <w:p w14:paraId="641BA139" w14:textId="77777777" w:rsidR="003D7B8D" w:rsidRPr="00770517" w:rsidRDefault="003D7B8D" w:rsidP="003D7B8D">
      <w:pPr>
        <w:pStyle w:val="SpacerSmall"/>
        <w:rPr>
          <w:color w:val="auto"/>
          <w:sz w:val="4"/>
          <w:szCs w:val="4"/>
        </w:rPr>
      </w:pPr>
      <w:r>
        <w:rPr>
          <w:color w:val="auto"/>
          <w:sz w:val="18"/>
          <w:szCs w:val="18"/>
        </w:rPr>
        <w:t xml:space="preserve">All points of entry into the affected portion of track are protected and blocking </w:t>
      </w:r>
      <w:r w:rsidRPr="00B61EB0">
        <w:rPr>
          <w:color w:val="auto"/>
          <w:sz w:val="18"/>
          <w:szCs w:val="18"/>
        </w:rPr>
        <w:t xml:space="preserve">facilities applied </w:t>
      </w:r>
      <w:r w:rsidRPr="00B61EB0">
        <w:rPr>
          <w:color w:val="auto"/>
          <w:sz w:val="28"/>
        </w:rPr>
        <w:sym w:font="Wingdings" w:char="F0A8"/>
      </w:r>
      <w:r>
        <w:rPr>
          <w:color w:val="auto"/>
          <w:sz w:val="28"/>
        </w:rPr>
        <w:br/>
      </w:r>
    </w:p>
    <w:tbl>
      <w:tblPr>
        <w:tblW w:w="10348" w:type="dxa"/>
        <w:tblLook w:val="04A0" w:firstRow="1" w:lastRow="0" w:firstColumn="1" w:lastColumn="0" w:noHBand="0" w:noVBand="1"/>
      </w:tblPr>
      <w:tblGrid>
        <w:gridCol w:w="2410"/>
        <w:gridCol w:w="2549"/>
        <w:gridCol w:w="2412"/>
        <w:gridCol w:w="2977"/>
      </w:tblGrid>
      <w:tr w:rsidR="003D7B8D" w:rsidRPr="0060719F" w14:paraId="36009166" w14:textId="77777777" w:rsidTr="00702927">
        <w:trPr>
          <w:trHeight w:val="397"/>
        </w:trPr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304E5E5" w14:textId="77777777" w:rsidR="003D7B8D" w:rsidRPr="0060719F" w:rsidRDefault="003D7B8D" w:rsidP="00702927">
            <w:pPr>
              <w:rPr>
                <w:sz w:val="16"/>
              </w:rPr>
            </w:pPr>
            <w:r w:rsidRPr="00DE4122">
              <w:t>The last rail traffic to pass the protection was</w:t>
            </w:r>
          </w:p>
        </w:tc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F44208" w14:textId="77777777" w:rsidR="003D7B8D" w:rsidRPr="0060719F" w:rsidRDefault="003D7B8D" w:rsidP="00702927">
            <w:pPr>
              <w:jc w:val="right"/>
              <w:rPr>
                <w:sz w:val="16"/>
              </w:rPr>
            </w:pPr>
            <w:r w:rsidRPr="00482C71">
              <w:rPr>
                <w:color w:val="BFBFBF"/>
                <w:sz w:val="16"/>
              </w:rPr>
              <w:t>rail traffic ID</w:t>
            </w:r>
          </w:p>
        </w:tc>
        <w:tc>
          <w:tcPr>
            <w:tcW w:w="241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95FD74" w14:textId="77777777" w:rsidR="003D7B8D" w:rsidRPr="0060719F" w:rsidRDefault="003D7B8D" w:rsidP="00702927">
            <w:pPr>
              <w:rPr>
                <w:sz w:val="16"/>
              </w:rPr>
            </w:pPr>
            <w:r w:rsidRPr="00DE4122">
              <w:t>The last known location of rail traffic is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292F18" w14:textId="77777777" w:rsidR="003D7B8D" w:rsidRPr="0060719F" w:rsidRDefault="003D7B8D" w:rsidP="00702927">
            <w:pPr>
              <w:jc w:val="right"/>
              <w:rPr>
                <w:sz w:val="16"/>
              </w:rPr>
            </w:pPr>
            <w:r w:rsidRPr="00482C71">
              <w:rPr>
                <w:color w:val="BFBFBF"/>
                <w:sz w:val="16"/>
              </w:rPr>
              <w:t>location</w:t>
            </w:r>
          </w:p>
        </w:tc>
      </w:tr>
    </w:tbl>
    <w:p w14:paraId="4ED6BC30" w14:textId="77777777" w:rsidR="003D7B8D" w:rsidRPr="00B61EB0" w:rsidRDefault="003D7B8D" w:rsidP="003D7B8D">
      <w:pPr>
        <w:pStyle w:val="SpacerSmall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Confirm that there is no rail traffic between the protection and the worksite</w:t>
      </w:r>
      <w:r w:rsidRPr="00B61EB0">
        <w:rPr>
          <w:color w:val="auto"/>
          <w:sz w:val="18"/>
          <w:szCs w:val="18"/>
        </w:rPr>
        <w:t xml:space="preserve"> </w:t>
      </w:r>
      <w:r w:rsidRPr="00B61EB0">
        <w:rPr>
          <w:color w:val="auto"/>
          <w:sz w:val="28"/>
        </w:rPr>
        <w:sym w:font="Wingdings" w:char="F0A8"/>
      </w:r>
    </w:p>
    <w:p w14:paraId="1EFE57E1" w14:textId="77777777" w:rsidR="003D7B8D" w:rsidRPr="00D317B9" w:rsidRDefault="003D7B8D" w:rsidP="003D7B8D">
      <w:pPr>
        <w:rPr>
          <w:sz w:val="6"/>
        </w:rPr>
      </w:pPr>
    </w:p>
    <w:p w14:paraId="1E7E0F6F" w14:textId="77777777" w:rsidR="003D7B8D" w:rsidRDefault="003D7B8D" w:rsidP="003D7B8D">
      <w:pPr>
        <w:rPr>
          <w:b/>
        </w:rPr>
      </w:pPr>
      <w:r>
        <w:rPr>
          <w:b/>
        </w:rPr>
        <w:t>5</w:t>
      </w:r>
      <w:r w:rsidRPr="007921EA">
        <w:rPr>
          <w:b/>
        </w:rPr>
        <w:t>. A</w:t>
      </w:r>
      <w:r>
        <w:rPr>
          <w:b/>
        </w:rPr>
        <w:t>uthorisation</w:t>
      </w:r>
    </w:p>
    <w:p w14:paraId="6522CDBE" w14:textId="77777777" w:rsidR="003D7B8D" w:rsidRPr="00F56011" w:rsidRDefault="003D7B8D" w:rsidP="003D7B8D">
      <w:pPr>
        <w:ind w:firstLine="142"/>
      </w:pPr>
      <w:r w:rsidRPr="00F56011">
        <w:t>Authorised by Signaller</w:t>
      </w:r>
    </w:p>
    <w:tbl>
      <w:tblPr>
        <w:tblW w:w="10206" w:type="dxa"/>
        <w:tblInd w:w="134" w:type="dxa"/>
        <w:tblLayout w:type="fixed"/>
        <w:tblLook w:val="04A0" w:firstRow="1" w:lastRow="0" w:firstColumn="1" w:lastColumn="0" w:noHBand="0" w:noVBand="1"/>
      </w:tblPr>
      <w:tblGrid>
        <w:gridCol w:w="3058"/>
        <w:gridCol w:w="236"/>
        <w:gridCol w:w="3381"/>
        <w:gridCol w:w="271"/>
        <w:gridCol w:w="1276"/>
        <w:gridCol w:w="283"/>
        <w:gridCol w:w="1701"/>
      </w:tblGrid>
      <w:tr w:rsidR="003D7B8D" w14:paraId="3F728A5D" w14:textId="77777777" w:rsidTr="00702927"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33BE99D" w14:textId="77777777" w:rsidR="003D7B8D" w:rsidRPr="0060719F" w:rsidRDefault="003D7B8D" w:rsidP="00702927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23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C7DDB9E" w14:textId="77777777" w:rsidR="003D7B8D" w:rsidRDefault="003D7B8D" w:rsidP="00702927">
            <w:pPr>
              <w:pStyle w:val="Text"/>
            </w:pPr>
          </w:p>
        </w:tc>
        <w:tc>
          <w:tcPr>
            <w:tcW w:w="33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35EFCFC" w14:textId="2A5BB0B2" w:rsidR="003D7B8D" w:rsidRPr="00562E03" w:rsidRDefault="003D7B8D" w:rsidP="00702927">
            <w:pPr>
              <w:pStyle w:val="Text"/>
              <w:jc w:val="right"/>
              <w:rPr>
                <w:b/>
                <w:color w:val="C0C0C0"/>
                <w:szCs w:val="18"/>
              </w:rPr>
            </w:pPr>
            <w:r w:rsidRPr="00723E0A">
              <w:rPr>
                <w:b/>
                <w:bCs/>
                <w:color w:val="000000"/>
                <w:szCs w:val="18"/>
              </w:rPr>
              <w:t>panel</w:t>
            </w:r>
          </w:p>
        </w:tc>
        <w:tc>
          <w:tcPr>
            <w:tcW w:w="27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E1C566C" w14:textId="77777777" w:rsidR="003D7B8D" w:rsidRDefault="003D7B8D" w:rsidP="00702927">
            <w:pPr>
              <w:pStyle w:val="Text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C1EEA" w14:textId="77777777" w:rsidR="003D7B8D" w:rsidRPr="00562E03" w:rsidRDefault="003D7B8D" w:rsidP="00702927">
            <w:pPr>
              <w:pStyle w:val="Text"/>
              <w:jc w:val="right"/>
              <w:rPr>
                <w:b/>
                <w:color w:val="C0C0C0"/>
              </w:rPr>
            </w:pPr>
            <w:r>
              <w:rPr>
                <w:b/>
              </w:rPr>
              <w:t>hr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77AABAE4" w14:textId="77777777" w:rsidR="003D7B8D" w:rsidRDefault="003D7B8D" w:rsidP="00702927">
            <w:pPr>
              <w:pStyle w:val="Text"/>
              <w:jc w:val="right"/>
              <w:rPr>
                <w:b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BD0AC65" w14:textId="77777777" w:rsidR="003D7B8D" w:rsidRDefault="003D7B8D" w:rsidP="00702927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/       /</w:t>
            </w:r>
          </w:p>
        </w:tc>
      </w:tr>
      <w:tr w:rsidR="003D7B8D" w14:paraId="3B70A2C3" w14:textId="77777777" w:rsidTr="00702927">
        <w:trPr>
          <w:trHeight w:val="80"/>
        </w:trPr>
        <w:tc>
          <w:tcPr>
            <w:tcW w:w="3058" w:type="dxa"/>
            <w:tcBorders>
              <w:top w:val="single" w:sz="4" w:space="0" w:color="auto"/>
            </w:tcBorders>
            <w:shd w:val="clear" w:color="auto" w:fill="auto"/>
          </w:tcPr>
          <w:p w14:paraId="2832EC60" w14:textId="77777777" w:rsidR="003D7B8D" w:rsidRPr="001D5447" w:rsidRDefault="003D7B8D" w:rsidP="00702927">
            <w:pPr>
              <w:pStyle w:val="Text"/>
              <w:jc w:val="right"/>
              <w:rPr>
                <w:color w:val="C0C0C0"/>
                <w:sz w:val="2"/>
              </w:rPr>
            </w:pPr>
          </w:p>
        </w:tc>
        <w:tc>
          <w:tcPr>
            <w:tcW w:w="236" w:type="dxa"/>
            <w:shd w:val="clear" w:color="auto" w:fill="auto"/>
          </w:tcPr>
          <w:p w14:paraId="44A2E981" w14:textId="77777777" w:rsidR="003D7B8D" w:rsidRPr="001D5447" w:rsidRDefault="003D7B8D" w:rsidP="00702927">
            <w:pPr>
              <w:pStyle w:val="Text"/>
              <w:rPr>
                <w:sz w:val="2"/>
              </w:rPr>
            </w:pPr>
          </w:p>
        </w:tc>
        <w:tc>
          <w:tcPr>
            <w:tcW w:w="3381" w:type="dxa"/>
            <w:tcBorders>
              <w:top w:val="single" w:sz="4" w:space="0" w:color="auto"/>
            </w:tcBorders>
            <w:shd w:val="clear" w:color="auto" w:fill="auto"/>
          </w:tcPr>
          <w:p w14:paraId="38E4D068" w14:textId="77777777" w:rsidR="003D7B8D" w:rsidRPr="001D5447" w:rsidRDefault="003D7B8D" w:rsidP="00702927">
            <w:pPr>
              <w:pStyle w:val="Text"/>
              <w:jc w:val="right"/>
              <w:rPr>
                <w:color w:val="C0C0C0"/>
                <w:sz w:val="2"/>
              </w:rPr>
            </w:pPr>
          </w:p>
        </w:tc>
        <w:tc>
          <w:tcPr>
            <w:tcW w:w="271" w:type="dxa"/>
            <w:shd w:val="clear" w:color="auto" w:fill="auto"/>
          </w:tcPr>
          <w:p w14:paraId="3D1BF7C1" w14:textId="77777777" w:rsidR="003D7B8D" w:rsidRPr="001D5447" w:rsidRDefault="003D7B8D" w:rsidP="00702927">
            <w:pPr>
              <w:pStyle w:val="Text"/>
              <w:rPr>
                <w:sz w:val="2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74FC7603" w14:textId="77777777" w:rsidR="003D7B8D" w:rsidRPr="001D5447" w:rsidRDefault="003D7B8D" w:rsidP="00702927">
            <w:pPr>
              <w:pStyle w:val="Text"/>
              <w:jc w:val="right"/>
              <w:rPr>
                <w:b/>
                <w:sz w:val="2"/>
              </w:rPr>
            </w:pPr>
          </w:p>
        </w:tc>
        <w:tc>
          <w:tcPr>
            <w:tcW w:w="283" w:type="dxa"/>
          </w:tcPr>
          <w:p w14:paraId="14483532" w14:textId="77777777" w:rsidR="003D7B8D" w:rsidRPr="001D5447" w:rsidRDefault="003D7B8D" w:rsidP="00702927">
            <w:pPr>
              <w:pStyle w:val="Text"/>
              <w:jc w:val="right"/>
              <w:rPr>
                <w:b/>
                <w:sz w:val="2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12D8C6B" w14:textId="77777777" w:rsidR="003D7B8D" w:rsidRPr="001D5447" w:rsidRDefault="003D7B8D" w:rsidP="00702927">
            <w:pPr>
              <w:pStyle w:val="Text"/>
              <w:jc w:val="center"/>
              <w:rPr>
                <w:b/>
                <w:sz w:val="2"/>
              </w:rPr>
            </w:pPr>
          </w:p>
        </w:tc>
      </w:tr>
    </w:tbl>
    <w:p w14:paraId="6B20EE06" w14:textId="77777777" w:rsidR="003D7B8D" w:rsidRPr="00ED5E39" w:rsidRDefault="003D7B8D" w:rsidP="003D7B8D">
      <w:pPr>
        <w:rPr>
          <w:sz w:val="2"/>
          <w:szCs w:val="2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268"/>
        <w:gridCol w:w="709"/>
        <w:gridCol w:w="6237"/>
      </w:tblGrid>
      <w:tr w:rsidR="003D7B8D" w14:paraId="5C214E25" w14:textId="77777777" w:rsidTr="00702927">
        <w:trPr>
          <w:trHeight w:val="295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9585E8D" w14:textId="77777777" w:rsidR="003D7B8D" w:rsidRDefault="003D7B8D" w:rsidP="00702927">
            <w:r>
              <w:t>Protection Number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304985" w14:textId="77777777" w:rsidR="003D7B8D" w:rsidRDefault="003D7B8D" w:rsidP="00702927"/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816EA7" w14:textId="77777777" w:rsidR="003D7B8D" w:rsidRDefault="003D7B8D" w:rsidP="00702927">
            <w:r>
              <w:t>Notes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7EAF8C" w14:textId="77777777" w:rsidR="003D7B8D" w:rsidRPr="00973001" w:rsidRDefault="003D7B8D" w:rsidP="00702927">
            <w:pPr>
              <w:rPr>
                <w:b/>
              </w:rPr>
            </w:pPr>
          </w:p>
        </w:tc>
      </w:tr>
    </w:tbl>
    <w:p w14:paraId="04BFDBCE" w14:textId="77777777" w:rsidR="003D7B8D" w:rsidRPr="004D3E80" w:rsidRDefault="003D7B8D" w:rsidP="003D7B8D">
      <w:pPr>
        <w:rPr>
          <w:sz w:val="6"/>
        </w:rPr>
      </w:pPr>
    </w:p>
    <w:tbl>
      <w:tblPr>
        <w:tblW w:w="1022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1"/>
        <w:gridCol w:w="659"/>
        <w:gridCol w:w="386"/>
        <w:gridCol w:w="545"/>
        <w:gridCol w:w="544"/>
        <w:gridCol w:w="1077"/>
        <w:gridCol w:w="708"/>
        <w:gridCol w:w="416"/>
        <w:gridCol w:w="487"/>
        <w:gridCol w:w="687"/>
        <w:gridCol w:w="1053"/>
        <w:gridCol w:w="759"/>
        <w:gridCol w:w="434"/>
        <w:gridCol w:w="635"/>
        <w:gridCol w:w="764"/>
      </w:tblGrid>
      <w:tr w:rsidR="003D7B8D" w:rsidRPr="0060719F" w14:paraId="33BA44F4" w14:textId="77777777" w:rsidTr="00702927">
        <w:trPr>
          <w:trHeight w:val="221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4F6012B3" w14:textId="77777777" w:rsidR="003D7B8D" w:rsidRDefault="003D7B8D" w:rsidP="00702927">
            <w:pPr>
              <w:rPr>
                <w:b/>
              </w:rPr>
            </w:pPr>
            <w:r>
              <w:rPr>
                <w:b/>
              </w:rPr>
              <w:t>6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Temporarily Suspending ASB</w:t>
            </w:r>
            <w:r w:rsidRPr="00A60625">
              <w:rPr>
                <w:b/>
              </w:rPr>
              <w:t xml:space="preserve"> </w:t>
            </w:r>
          </w:p>
        </w:tc>
      </w:tr>
      <w:tr w:rsidR="003D7B8D" w:rsidRPr="0060719F" w14:paraId="505B8C74" w14:textId="77777777" w:rsidTr="00702927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0BF41C03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worksite location </w:t>
            </w:r>
          </w:p>
          <w:p w14:paraId="2EE34AA0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60B2A40E" w14:textId="77777777" w:rsidR="003D7B8D" w:rsidRDefault="003D7B8D" w:rsidP="00702927">
            <w:r>
              <w:t>Workers and equipment are clear of the Danger Zone</w:t>
            </w:r>
          </w:p>
          <w:p w14:paraId="404C9550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5508EAF0" w14:textId="77777777" w:rsidR="003D7B8D" w:rsidRPr="00C420D3" w:rsidRDefault="003D7B8D" w:rsidP="00702927">
            <w:pPr>
              <w:rPr>
                <w:szCs w:val="1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29E0F6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BA82D29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6DD95808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6131874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659DE332" w14:textId="77777777" w:rsidR="003D7B8D" w:rsidRPr="0060719F" w:rsidRDefault="003D7B8D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521D2D2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2DA1C471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31F9EA29" w14:textId="77777777" w:rsidR="003D7B8D" w:rsidRDefault="003D7B8D" w:rsidP="00702927">
            <w:r>
              <w:t>Workers and equipment are clear of the Danger Zone</w:t>
            </w:r>
          </w:p>
          <w:p w14:paraId="5B98E8D4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1429073A" w14:textId="77777777" w:rsidR="003D7B8D" w:rsidRPr="00B61EB0" w:rsidRDefault="003D7B8D" w:rsidP="00702927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06F95E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7992E96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4A9D2D79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AE653E7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412D6955" w14:textId="77777777" w:rsidR="003D7B8D" w:rsidRPr="00B61EB0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62EC65D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4B7C8127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027384D2" w14:textId="77777777" w:rsidR="003D7B8D" w:rsidRDefault="003D7B8D" w:rsidP="00702927">
            <w:r>
              <w:t xml:space="preserve">Workers and equipment are </w:t>
            </w:r>
            <w:r>
              <w:br/>
              <w:t>clear of the Danger Zone</w:t>
            </w:r>
          </w:p>
          <w:p w14:paraId="24BB22FD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3A3A0E51" w14:textId="77777777" w:rsidR="003D7B8D" w:rsidRPr="00B61EB0" w:rsidRDefault="003D7B8D" w:rsidP="00702927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441210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E75EB72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7CD64303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2D5B8AF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1C1AEF50" w14:textId="77777777" w:rsidR="003D7B8D" w:rsidRPr="00B61EB0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</w:tr>
      <w:tr w:rsidR="003D7B8D" w:rsidRPr="0060719F" w14:paraId="7252EF93" w14:textId="77777777" w:rsidTr="00702927">
        <w:trPr>
          <w:trHeight w:val="261"/>
        </w:trPr>
        <w:tc>
          <w:tcPr>
            <w:tcW w:w="1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6328276A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CEF38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51F1E56D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B5546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10032DA2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A531A" w14:textId="77777777" w:rsidR="003D7B8D" w:rsidRPr="00B5417B" w:rsidRDefault="003D7B8D" w:rsidP="00702927">
            <w:pPr>
              <w:jc w:val="right"/>
              <w:rPr>
                <w:szCs w:val="18"/>
              </w:rPr>
            </w:pPr>
            <w:r>
              <w:rPr>
                <w:szCs w:val="18"/>
              </w:rPr>
              <w:t>hr</w:t>
            </w:r>
          </w:p>
        </w:tc>
      </w:tr>
      <w:tr w:rsidR="003D7B8D" w:rsidRPr="0060719F" w14:paraId="74818BC8" w14:textId="77777777" w:rsidTr="00702927">
        <w:trPr>
          <w:trHeight w:val="28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72BDC027" w14:textId="77777777" w:rsidR="003D7B8D" w:rsidRPr="00B61EB0" w:rsidRDefault="003D7B8D" w:rsidP="00702927">
            <w:pPr>
              <w:rPr>
                <w:sz w:val="28"/>
              </w:rPr>
            </w:pPr>
            <w:r>
              <w:rPr>
                <w:b/>
              </w:rPr>
              <w:t>7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Re-establish ASB assurances</w:t>
            </w:r>
          </w:p>
        </w:tc>
      </w:tr>
      <w:tr w:rsidR="003D7B8D" w:rsidRPr="0060719F" w14:paraId="1D039DF1" w14:textId="77777777" w:rsidTr="00702927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28DC5BFD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28C1B4C8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2A411527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D5515C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B9F083F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3F0C19DA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E48862E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F505F36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596185EA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0D5B400C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00B4BE44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0F3E922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18437A32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FB3A205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95B97CF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The worksite location is </w:t>
            </w:r>
            <w:r>
              <w:rPr>
                <w:rFonts w:cs="Arial"/>
                <w:szCs w:val="14"/>
              </w:rPr>
              <w:br/>
              <w:t>identical</w:t>
            </w:r>
          </w:p>
          <w:p w14:paraId="29DBB758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6D1567F5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All points of entry into the affected portion of track are protected and blocking </w:t>
            </w:r>
            <w:r>
              <w:rPr>
                <w:rFonts w:cs="Arial"/>
                <w:szCs w:val="14"/>
              </w:rPr>
              <w:br/>
              <w:t>facilities applied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69421CA9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8526693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7C35CD72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7178986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</w:tr>
      <w:tr w:rsidR="00AD73AF" w:rsidRPr="0060719F" w14:paraId="307B9042" w14:textId="77777777" w:rsidTr="00702927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3D7C046" w14:textId="10749C63" w:rsidR="00AD73AF" w:rsidRDefault="00AD73AF" w:rsidP="00AD73AF">
            <w:r>
              <w:t>The last rail traffic to pass the protection was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81CBC" w14:textId="64A03BF5" w:rsidR="00AD73AF" w:rsidRPr="00482C71" w:rsidRDefault="00AD73AF" w:rsidP="00AD73AF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7735A4D" w14:textId="72291678" w:rsidR="00AD73AF" w:rsidRDefault="00AD73AF" w:rsidP="00AD73AF">
            <w:r>
              <w:t>The last rail traffic to pass the protection was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BF525" w14:textId="2D4FEC16" w:rsidR="00AD73AF" w:rsidRPr="00482C71" w:rsidRDefault="00AD73AF" w:rsidP="00AD73AF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55D8569F" w14:textId="6E20D072" w:rsidR="00AD73AF" w:rsidRDefault="00AD73AF" w:rsidP="00AD73AF">
            <w:r>
              <w:t>The last rail traffic to pass the protection was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FE4DB" w14:textId="7BE9980D" w:rsidR="00AD73AF" w:rsidRPr="00482C71" w:rsidRDefault="00AD73AF" w:rsidP="00AD73AF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</w:tr>
      <w:tr w:rsidR="00AD73AF" w:rsidRPr="0060719F" w14:paraId="7D816875" w14:textId="77777777" w:rsidTr="00702927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2ECEEC3C" w14:textId="4EAC1D89" w:rsidR="00AD73AF" w:rsidRPr="00DE4122" w:rsidRDefault="00AD73AF" w:rsidP="00AD73AF">
            <w:r>
              <w:t>The last known location of rail traffic is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990CA" w14:textId="639DDB32" w:rsidR="00AD73AF" w:rsidRPr="00B61EB0" w:rsidRDefault="00AD73AF" w:rsidP="00AD73AF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48446ACD" w14:textId="210C15E7" w:rsidR="00AD73AF" w:rsidRPr="00DE4122" w:rsidRDefault="00AD73AF" w:rsidP="00AD73AF">
            <w:r>
              <w:t>The last known location of rail traffic is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C21703" w14:textId="0D2CDD63" w:rsidR="00AD73AF" w:rsidRPr="00B61EB0" w:rsidRDefault="00AD73AF" w:rsidP="00AD73AF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47F98E14" w14:textId="6843C347" w:rsidR="00AD73AF" w:rsidRPr="00DE4122" w:rsidRDefault="00AD73AF" w:rsidP="00AD73AF">
            <w:r>
              <w:t>The last known location of rail traffic is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C73C0" w14:textId="51B12DA6" w:rsidR="00AD73AF" w:rsidRPr="00B61EB0" w:rsidRDefault="00AD73AF" w:rsidP="00AD73AF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</w:tr>
      <w:tr w:rsidR="003D7B8D" w:rsidRPr="0060719F" w14:paraId="6ABC39BE" w14:textId="77777777" w:rsidTr="00702927">
        <w:trPr>
          <w:trHeight w:val="409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68915D4B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B4EBC7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56C5E97D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019B4318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69ABA9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CEB5839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2BA4623E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 xml:space="preserve">There is no approaching rail traffic between the protection </w:t>
            </w:r>
            <w:r>
              <w:rPr>
                <w:szCs w:val="18"/>
              </w:rPr>
              <w:br/>
              <w:t>and the worksite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59AEB3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790027C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</w:tr>
      <w:tr w:rsidR="003D7B8D" w:rsidRPr="00B61EB0" w14:paraId="714490B9" w14:textId="77777777" w:rsidTr="00702927">
        <w:trPr>
          <w:trHeight w:val="90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5200210A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004F80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8F6DDA8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24F0C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6ABF511B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97592B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</w:tr>
      <w:tr w:rsidR="003D7B8D" w:rsidRPr="00B61EB0" w14:paraId="6A270ECE" w14:textId="77777777" w:rsidTr="00702927">
        <w:trPr>
          <w:trHeight w:val="90"/>
        </w:trPr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6E70FBB2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74CA7B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3E88C366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2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CFD7E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305591A8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C1AD6D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</w:tr>
    </w:tbl>
    <w:p w14:paraId="18A60585" w14:textId="77777777" w:rsidR="003D7B8D" w:rsidRDefault="003D7B8D" w:rsidP="003D7B8D">
      <w:pPr>
        <w:rPr>
          <w:b/>
        </w:rPr>
      </w:pPr>
      <w:r>
        <w:rPr>
          <w:b/>
        </w:rPr>
        <w:t>8</w:t>
      </w:r>
      <w:r w:rsidRPr="007921EA">
        <w:rPr>
          <w:b/>
        </w:rPr>
        <w:t xml:space="preserve">. </w:t>
      </w:r>
      <w:r>
        <w:rPr>
          <w:b/>
        </w:rPr>
        <w:t>Ending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568"/>
        <w:gridCol w:w="2409"/>
        <w:gridCol w:w="567"/>
        <w:gridCol w:w="1943"/>
        <w:gridCol w:w="466"/>
        <w:gridCol w:w="986"/>
        <w:gridCol w:w="1275"/>
      </w:tblGrid>
      <w:tr w:rsidR="003D7B8D" w14:paraId="0C7717CA" w14:textId="77777777" w:rsidTr="00702927">
        <w:trPr>
          <w:trHeight w:val="29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E872C" w14:textId="77777777" w:rsidR="003D7B8D" w:rsidRPr="00F639B8" w:rsidRDefault="003D7B8D" w:rsidP="00702927">
            <w:r w:rsidRPr="00F639B8">
              <w:t>Provide name and worksite location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4843D" w14:textId="77777777" w:rsidR="003D7B8D" w:rsidRPr="00973001" w:rsidRDefault="003D7B8D" w:rsidP="00702927">
            <w:pPr>
              <w:rPr>
                <w:sz w:val="28"/>
              </w:rPr>
            </w:pPr>
            <w:r w:rsidRPr="00973001">
              <w:rPr>
                <w:sz w:val="28"/>
              </w:rPr>
              <w:sym w:font="Wingdings" w:char="F0A8"/>
            </w:r>
          </w:p>
          <w:p w14:paraId="60520F85" w14:textId="77777777" w:rsidR="003D7B8D" w:rsidRPr="00F639B8" w:rsidRDefault="003D7B8D" w:rsidP="00702927"/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A48CB" w14:textId="77777777" w:rsidR="003D7B8D" w:rsidRPr="00F639B8" w:rsidRDefault="003D7B8D" w:rsidP="00702927">
            <w:r w:rsidRPr="00F639B8">
              <w:t>Worker</w:t>
            </w:r>
            <w:r>
              <w:t>s and equipment clear of the Danger Zone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767AB" w14:textId="77777777" w:rsidR="003D7B8D" w:rsidRPr="00973001" w:rsidRDefault="003D7B8D" w:rsidP="00702927">
            <w:pPr>
              <w:rPr>
                <w:sz w:val="28"/>
              </w:rPr>
            </w:pPr>
            <w:r w:rsidRPr="00973001">
              <w:rPr>
                <w:sz w:val="28"/>
              </w:rPr>
              <w:sym w:font="Wingdings" w:char="F0A8"/>
            </w:r>
          </w:p>
          <w:p w14:paraId="3490CF62" w14:textId="77777777" w:rsidR="003D7B8D" w:rsidRPr="00973001" w:rsidRDefault="003D7B8D" w:rsidP="00702927">
            <w:pPr>
              <w:rPr>
                <w:b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70A849" w14:textId="77777777" w:rsidR="003D7B8D" w:rsidRPr="00F639B8" w:rsidRDefault="003D7B8D" w:rsidP="00702927">
            <w:r w:rsidRPr="00F639B8">
              <w:t>Provide protection number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F4CF83" w14:textId="77777777" w:rsidR="003D7B8D" w:rsidRPr="00973001" w:rsidRDefault="003D7B8D" w:rsidP="00702927">
            <w:pPr>
              <w:rPr>
                <w:sz w:val="28"/>
              </w:rPr>
            </w:pPr>
            <w:r w:rsidRPr="00973001">
              <w:rPr>
                <w:sz w:val="28"/>
              </w:rPr>
              <w:sym w:font="Wingdings" w:char="F0A8"/>
            </w:r>
          </w:p>
          <w:p w14:paraId="18C9AA03" w14:textId="77777777" w:rsidR="003D7B8D" w:rsidRPr="00F639B8" w:rsidRDefault="003D7B8D" w:rsidP="00702927"/>
        </w:tc>
        <w:tc>
          <w:tcPr>
            <w:tcW w:w="9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8BEB44" w14:textId="77777777" w:rsidR="003D7B8D" w:rsidRPr="00F639B8" w:rsidRDefault="003D7B8D" w:rsidP="00702927">
            <w:r w:rsidRPr="00F639B8">
              <w:t>Ended at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D4FB2" w14:textId="77777777" w:rsidR="003D7B8D" w:rsidRPr="00F639B8" w:rsidRDefault="003D7B8D" w:rsidP="00702927">
            <w:pPr>
              <w:jc w:val="right"/>
            </w:pPr>
            <w:r w:rsidRPr="00F639B8">
              <w:t>hr</w:t>
            </w:r>
          </w:p>
        </w:tc>
      </w:tr>
    </w:tbl>
    <w:p w14:paraId="5E9C27E0" w14:textId="77777777" w:rsidR="003D7B8D" w:rsidRDefault="003D7B8D" w:rsidP="003D7B8D"/>
    <w:tbl>
      <w:tblPr>
        <w:tblW w:w="1022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1"/>
        <w:gridCol w:w="659"/>
        <w:gridCol w:w="386"/>
        <w:gridCol w:w="545"/>
        <w:gridCol w:w="544"/>
        <w:gridCol w:w="1077"/>
        <w:gridCol w:w="708"/>
        <w:gridCol w:w="416"/>
        <w:gridCol w:w="487"/>
        <w:gridCol w:w="687"/>
        <w:gridCol w:w="1053"/>
        <w:gridCol w:w="759"/>
        <w:gridCol w:w="434"/>
        <w:gridCol w:w="635"/>
        <w:gridCol w:w="764"/>
      </w:tblGrid>
      <w:tr w:rsidR="003D7B8D" w14:paraId="08E35189" w14:textId="77777777" w:rsidTr="00702927">
        <w:trPr>
          <w:trHeight w:val="221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7B293F8" w14:textId="77777777" w:rsidR="003D7B8D" w:rsidRDefault="003D7B8D" w:rsidP="00702927">
            <w:pPr>
              <w:rPr>
                <w:b/>
              </w:rPr>
            </w:pPr>
            <w:r>
              <w:rPr>
                <w:b/>
              </w:rPr>
              <w:t>6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Temporarily Suspending ASB</w:t>
            </w:r>
            <w:r w:rsidRPr="00A60625">
              <w:rPr>
                <w:b/>
              </w:rPr>
              <w:t xml:space="preserve"> </w:t>
            </w:r>
          </w:p>
        </w:tc>
      </w:tr>
      <w:tr w:rsidR="003D7B8D" w:rsidRPr="00B61EB0" w14:paraId="799AB9C9" w14:textId="77777777" w:rsidTr="00702927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13BBB057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worksite location </w:t>
            </w:r>
          </w:p>
          <w:p w14:paraId="2268BC98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2717D588" w14:textId="77777777" w:rsidR="003D7B8D" w:rsidRDefault="003D7B8D" w:rsidP="00702927">
            <w:r>
              <w:t>Workers and equipment are clear of the Danger Zone</w:t>
            </w:r>
          </w:p>
          <w:p w14:paraId="586792BA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1874DEFC" w14:textId="77777777" w:rsidR="003D7B8D" w:rsidRPr="00C420D3" w:rsidRDefault="003D7B8D" w:rsidP="00702927">
            <w:pPr>
              <w:rPr>
                <w:szCs w:val="1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9B3539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B55B715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425D5F45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31CAE37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4E5426C8" w14:textId="77777777" w:rsidR="003D7B8D" w:rsidRPr="0060719F" w:rsidRDefault="003D7B8D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D60A658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4FDA2FB8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00659711" w14:textId="77777777" w:rsidR="003D7B8D" w:rsidRDefault="003D7B8D" w:rsidP="00702927">
            <w:r>
              <w:t>Workers and equipment are clear of the Danger Zone</w:t>
            </w:r>
          </w:p>
          <w:p w14:paraId="546105E5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292C0E2B" w14:textId="77777777" w:rsidR="003D7B8D" w:rsidRPr="00B61EB0" w:rsidRDefault="003D7B8D" w:rsidP="00702927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283FAC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51F57DE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6E7AA3D5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1EC0774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06E6EEB2" w14:textId="77777777" w:rsidR="003D7B8D" w:rsidRPr="00B61EB0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45FD863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4BFD30DF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4B48ABDC" w14:textId="77777777" w:rsidR="003D7B8D" w:rsidRDefault="003D7B8D" w:rsidP="00702927">
            <w:r>
              <w:t xml:space="preserve">Workers and equipment are </w:t>
            </w:r>
            <w:r>
              <w:br/>
              <w:t>clear of the Danger Zone</w:t>
            </w:r>
          </w:p>
          <w:p w14:paraId="3DF5F063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1F13DB29" w14:textId="77777777" w:rsidR="003D7B8D" w:rsidRPr="00B61EB0" w:rsidRDefault="003D7B8D" w:rsidP="00702927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CB7B86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44EB665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4AB81E0D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465BF01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1E5D3A85" w14:textId="77777777" w:rsidR="003D7B8D" w:rsidRPr="00B61EB0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</w:tr>
      <w:tr w:rsidR="003D7B8D" w:rsidRPr="00B5417B" w14:paraId="7F4F21CA" w14:textId="77777777" w:rsidTr="00702927">
        <w:trPr>
          <w:trHeight w:val="261"/>
        </w:trPr>
        <w:tc>
          <w:tcPr>
            <w:tcW w:w="1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FD63A12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EADAB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4ED92687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7E5BA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732504DB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84229" w14:textId="77777777" w:rsidR="003D7B8D" w:rsidRPr="00B5417B" w:rsidRDefault="003D7B8D" w:rsidP="00702927">
            <w:pPr>
              <w:jc w:val="right"/>
              <w:rPr>
                <w:szCs w:val="18"/>
              </w:rPr>
            </w:pPr>
            <w:r>
              <w:rPr>
                <w:szCs w:val="18"/>
              </w:rPr>
              <w:t>hr</w:t>
            </w:r>
          </w:p>
        </w:tc>
      </w:tr>
      <w:tr w:rsidR="003D7B8D" w:rsidRPr="00B61EB0" w14:paraId="677A3083" w14:textId="77777777" w:rsidTr="00702927">
        <w:trPr>
          <w:trHeight w:val="28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19D04F2D" w14:textId="77777777" w:rsidR="003D7B8D" w:rsidRPr="00B61EB0" w:rsidRDefault="003D7B8D" w:rsidP="00702927">
            <w:pPr>
              <w:rPr>
                <w:sz w:val="28"/>
              </w:rPr>
            </w:pPr>
            <w:r>
              <w:rPr>
                <w:b/>
              </w:rPr>
              <w:t>7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Re-establish ASB assurances</w:t>
            </w:r>
          </w:p>
        </w:tc>
      </w:tr>
      <w:tr w:rsidR="003D7B8D" w:rsidRPr="00B61EB0" w14:paraId="011CDD61" w14:textId="77777777" w:rsidTr="00702927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55A3F026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0D40C47D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08BEAB5B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C08187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535C5C1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4AF028F2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A5FAFB7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3E4FD96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42E131F1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5445CB35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1491963C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03D3771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3784B401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8FA6EEA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A7DFE12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The worksite location is </w:t>
            </w:r>
            <w:r>
              <w:rPr>
                <w:rFonts w:cs="Arial"/>
                <w:szCs w:val="14"/>
              </w:rPr>
              <w:br/>
              <w:t>identical</w:t>
            </w:r>
          </w:p>
          <w:p w14:paraId="0E88C425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2FD97D7C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All points of entry into the affected portion of track are protected and blocking </w:t>
            </w:r>
            <w:r>
              <w:rPr>
                <w:rFonts w:cs="Arial"/>
                <w:szCs w:val="14"/>
              </w:rPr>
              <w:br/>
              <w:t>facilities applied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45AFC0CF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28498F9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33ED3EC8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F8E4C96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</w:tr>
      <w:tr w:rsidR="002A3027" w:rsidRPr="00B61EB0" w14:paraId="56ECEBD6" w14:textId="77777777" w:rsidTr="00702927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0715B82" w14:textId="7E6BCD1F" w:rsidR="002A3027" w:rsidRDefault="002A3027" w:rsidP="002A3027">
            <w:r>
              <w:t>The last rail traffic to pass the protection was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D0657E" w14:textId="08A91E65" w:rsidR="002A3027" w:rsidRPr="00482C71" w:rsidRDefault="002A3027" w:rsidP="002A3027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60D24F64" w14:textId="5AFFAD2E" w:rsidR="002A3027" w:rsidRDefault="002A3027" w:rsidP="002A3027">
            <w:r>
              <w:t>The last rail traffic to pass the protection was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3C8724" w14:textId="1DA3A929" w:rsidR="002A3027" w:rsidRPr="00482C71" w:rsidRDefault="002A3027" w:rsidP="002A3027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50196BC9" w14:textId="2A9D4F81" w:rsidR="002A3027" w:rsidRDefault="002A3027" w:rsidP="002A3027">
            <w:r>
              <w:t>The last rail traffic to pass the protection was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8D3A9" w14:textId="6FFFD7E2" w:rsidR="002A3027" w:rsidRPr="00482C71" w:rsidRDefault="002A3027" w:rsidP="002A3027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</w:tr>
      <w:tr w:rsidR="002A3027" w:rsidRPr="00B61EB0" w14:paraId="6E9CF15D" w14:textId="77777777" w:rsidTr="00702927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4B657F45" w14:textId="2AA2779A" w:rsidR="002A3027" w:rsidRPr="00DE4122" w:rsidRDefault="002A3027" w:rsidP="002A3027">
            <w:r>
              <w:t>The last known location of rail traffic is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D05A47" w14:textId="7E833333" w:rsidR="002A3027" w:rsidRPr="00B61EB0" w:rsidRDefault="002A3027" w:rsidP="002A3027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47241D6D" w14:textId="40B8D5F6" w:rsidR="002A3027" w:rsidRPr="00DE4122" w:rsidRDefault="002A3027" w:rsidP="002A3027">
            <w:r>
              <w:t>The last known location of rail traffic is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89AAF3" w14:textId="0B86BF45" w:rsidR="002A3027" w:rsidRPr="00B61EB0" w:rsidRDefault="002A3027" w:rsidP="002A3027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6F7009A3" w14:textId="67CB13A8" w:rsidR="002A3027" w:rsidRPr="00DE4122" w:rsidRDefault="002A3027" w:rsidP="002A3027">
            <w:r>
              <w:t>The last known location of rail traffic is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2E987E" w14:textId="37D0D95D" w:rsidR="002A3027" w:rsidRPr="00B61EB0" w:rsidRDefault="002A3027" w:rsidP="002A3027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</w:tr>
      <w:tr w:rsidR="003D7B8D" w:rsidRPr="00482C71" w14:paraId="77EA9F8E" w14:textId="77777777" w:rsidTr="00702927">
        <w:trPr>
          <w:trHeight w:val="409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15E46397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CD536C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1063F95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47C21FF4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50B1E6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1BC5B1BA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0A3FF913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 xml:space="preserve">There is no approaching rail traffic between the protection </w:t>
            </w:r>
            <w:r>
              <w:rPr>
                <w:szCs w:val="18"/>
              </w:rPr>
              <w:br/>
              <w:t>and the worksite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4312D6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F3679C7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</w:tr>
      <w:tr w:rsidR="003D7B8D" w:rsidRPr="00B61EB0" w14:paraId="41A6CE16" w14:textId="77777777" w:rsidTr="00702927">
        <w:trPr>
          <w:trHeight w:val="90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7EF809BC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9A7AF2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1D6B3CF4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0E2878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5833568A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BC8E5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</w:tr>
      <w:tr w:rsidR="003D7B8D" w:rsidRPr="00B61EB0" w14:paraId="29B46037" w14:textId="77777777" w:rsidTr="00702927">
        <w:trPr>
          <w:trHeight w:val="90"/>
        </w:trPr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73CF41D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6DD95F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6938ED5F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2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F749E0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74D9F395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299D5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</w:tr>
    </w:tbl>
    <w:p w14:paraId="07DBDDAC" w14:textId="77777777" w:rsidR="003D7B8D" w:rsidRDefault="003D7B8D" w:rsidP="003D7B8D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9460"/>
      </w:tblGrid>
      <w:tr w:rsidR="003D7B8D" w:rsidRPr="00997E12" w14:paraId="7221CBEF" w14:textId="77777777" w:rsidTr="00702927">
        <w:trPr>
          <w:trHeight w:val="774"/>
        </w:trPr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D3D219" w14:textId="77777777" w:rsidR="003D7B8D" w:rsidRPr="00997E12" w:rsidRDefault="003D7B8D" w:rsidP="00702927">
            <w:pPr>
              <w:rPr>
                <w:sz w:val="16"/>
              </w:rPr>
            </w:pPr>
            <w:r w:rsidRPr="00997E12">
              <w:rPr>
                <w:sz w:val="20"/>
                <w:szCs w:val="24"/>
              </w:rPr>
              <w:t>Notes</w:t>
            </w:r>
          </w:p>
        </w:tc>
        <w:tc>
          <w:tcPr>
            <w:tcW w:w="9575" w:type="dxa"/>
            <w:tcBorders>
              <w:left w:val="single" w:sz="4" w:space="0" w:color="auto"/>
            </w:tcBorders>
            <w:shd w:val="clear" w:color="auto" w:fill="auto"/>
          </w:tcPr>
          <w:p w14:paraId="112FCEEB" w14:textId="77777777" w:rsidR="003D7B8D" w:rsidRPr="00997E12" w:rsidRDefault="003D7B8D" w:rsidP="00702927">
            <w:pPr>
              <w:rPr>
                <w:sz w:val="16"/>
              </w:rPr>
            </w:pPr>
          </w:p>
        </w:tc>
      </w:tr>
    </w:tbl>
    <w:p w14:paraId="1599835E" w14:textId="77777777" w:rsidR="003D7B8D" w:rsidRDefault="003D7B8D" w:rsidP="003D7B8D">
      <w:pPr>
        <w:rPr>
          <w:sz w:val="16"/>
        </w:rPr>
      </w:pPr>
    </w:p>
    <w:tbl>
      <w:tblPr>
        <w:tblW w:w="1022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1"/>
        <w:gridCol w:w="659"/>
        <w:gridCol w:w="386"/>
        <w:gridCol w:w="545"/>
        <w:gridCol w:w="544"/>
        <w:gridCol w:w="1077"/>
        <w:gridCol w:w="708"/>
        <w:gridCol w:w="416"/>
        <w:gridCol w:w="487"/>
        <w:gridCol w:w="687"/>
        <w:gridCol w:w="1053"/>
        <w:gridCol w:w="759"/>
        <w:gridCol w:w="434"/>
        <w:gridCol w:w="635"/>
        <w:gridCol w:w="764"/>
      </w:tblGrid>
      <w:tr w:rsidR="003D7B8D" w14:paraId="767EA596" w14:textId="77777777" w:rsidTr="00702927">
        <w:trPr>
          <w:trHeight w:val="221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3D516439" w14:textId="77777777" w:rsidR="003D7B8D" w:rsidRDefault="003D7B8D" w:rsidP="00702927">
            <w:pPr>
              <w:rPr>
                <w:b/>
              </w:rPr>
            </w:pPr>
            <w:r>
              <w:rPr>
                <w:b/>
              </w:rPr>
              <w:t>6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Temporarily Suspending ASB</w:t>
            </w:r>
            <w:r w:rsidRPr="00A60625">
              <w:rPr>
                <w:b/>
              </w:rPr>
              <w:t xml:space="preserve"> </w:t>
            </w:r>
          </w:p>
        </w:tc>
      </w:tr>
      <w:tr w:rsidR="003D7B8D" w:rsidRPr="00B61EB0" w14:paraId="571F36D1" w14:textId="77777777" w:rsidTr="00702927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73A3653F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worksite location </w:t>
            </w:r>
          </w:p>
          <w:p w14:paraId="5E702888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0FCFD2FC" w14:textId="77777777" w:rsidR="003D7B8D" w:rsidRDefault="003D7B8D" w:rsidP="00702927">
            <w:r>
              <w:t>Workers and equipment are clear of the Danger Zone</w:t>
            </w:r>
          </w:p>
          <w:p w14:paraId="32DDBE67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7FDE3960" w14:textId="77777777" w:rsidR="003D7B8D" w:rsidRPr="00C420D3" w:rsidRDefault="003D7B8D" w:rsidP="00702927">
            <w:pPr>
              <w:rPr>
                <w:szCs w:val="1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4C0E6A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FD1B9C4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2BD09C6D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7D0DBDC3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1335DC93" w14:textId="77777777" w:rsidR="003D7B8D" w:rsidRPr="0060719F" w:rsidRDefault="003D7B8D" w:rsidP="00702927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45BBB43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1E2BB43C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0DAE32CC" w14:textId="77777777" w:rsidR="003D7B8D" w:rsidRDefault="003D7B8D" w:rsidP="00702927">
            <w:r>
              <w:t>Workers and equipment are clear of the Danger Zone</w:t>
            </w:r>
          </w:p>
          <w:p w14:paraId="6EDF7D25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0ED0E7C2" w14:textId="77777777" w:rsidR="003D7B8D" w:rsidRPr="00B61EB0" w:rsidRDefault="003D7B8D" w:rsidP="00702927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57C5EE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65512E19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766271FC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9BBC8E2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74165526" w14:textId="77777777" w:rsidR="003D7B8D" w:rsidRPr="00B61EB0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7CD84D9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Provide the name and </w:t>
            </w:r>
            <w:r>
              <w:rPr>
                <w:rFonts w:cs="Arial"/>
                <w:szCs w:val="14"/>
              </w:rPr>
              <w:br/>
              <w:t xml:space="preserve">worksite location </w:t>
            </w:r>
          </w:p>
          <w:p w14:paraId="426E3DFE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1A4D05DA" w14:textId="77777777" w:rsidR="003D7B8D" w:rsidRDefault="003D7B8D" w:rsidP="00702927">
            <w:r>
              <w:t xml:space="preserve">Workers and equipment are </w:t>
            </w:r>
            <w:r>
              <w:br/>
              <w:t>clear of the Danger Zone</w:t>
            </w:r>
          </w:p>
          <w:p w14:paraId="17E6481A" w14:textId="77777777" w:rsidR="003D7B8D" w:rsidRPr="004626DA" w:rsidRDefault="003D7B8D" w:rsidP="00702927">
            <w:pPr>
              <w:rPr>
                <w:sz w:val="6"/>
                <w:szCs w:val="2"/>
              </w:rPr>
            </w:pPr>
          </w:p>
          <w:p w14:paraId="7868C0FE" w14:textId="77777777" w:rsidR="003D7B8D" w:rsidRPr="00B61EB0" w:rsidRDefault="003D7B8D" w:rsidP="00702927">
            <w:pPr>
              <w:rPr>
                <w:sz w:val="28"/>
              </w:rPr>
            </w:pPr>
            <w:r w:rsidRPr="00C420D3">
              <w:rPr>
                <w:szCs w:val="18"/>
              </w:rPr>
              <w:t>Provide protection number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C0CF46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0DCAC23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1CC49049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BE004A1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1C1E729A" w14:textId="77777777" w:rsidR="003D7B8D" w:rsidRPr="00B61EB0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</w:tc>
      </w:tr>
      <w:tr w:rsidR="003D7B8D" w:rsidRPr="00B5417B" w14:paraId="3E2831BB" w14:textId="77777777" w:rsidTr="00702927">
        <w:trPr>
          <w:trHeight w:val="261"/>
        </w:trPr>
        <w:tc>
          <w:tcPr>
            <w:tcW w:w="17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6386C498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0DECC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7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21E02150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AAE70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>
              <w:rPr>
                <w:szCs w:val="18"/>
              </w:rPr>
              <w:t>hr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4DB2D741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ASB suspended at</w:t>
            </w: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8A6E9" w14:textId="77777777" w:rsidR="003D7B8D" w:rsidRPr="00B5417B" w:rsidRDefault="003D7B8D" w:rsidP="00702927">
            <w:pPr>
              <w:jc w:val="right"/>
              <w:rPr>
                <w:szCs w:val="18"/>
              </w:rPr>
            </w:pPr>
            <w:r>
              <w:rPr>
                <w:szCs w:val="18"/>
              </w:rPr>
              <w:t>hr</w:t>
            </w:r>
          </w:p>
        </w:tc>
      </w:tr>
      <w:tr w:rsidR="003D7B8D" w:rsidRPr="00B61EB0" w14:paraId="102718A5" w14:textId="77777777" w:rsidTr="00702927">
        <w:trPr>
          <w:trHeight w:val="28"/>
        </w:trPr>
        <w:tc>
          <w:tcPr>
            <w:tcW w:w="1022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27089ACB" w14:textId="77777777" w:rsidR="003D7B8D" w:rsidRPr="00B61EB0" w:rsidRDefault="003D7B8D" w:rsidP="00702927">
            <w:pPr>
              <w:rPr>
                <w:sz w:val="28"/>
              </w:rPr>
            </w:pPr>
            <w:r>
              <w:rPr>
                <w:b/>
              </w:rPr>
              <w:t>7</w:t>
            </w:r>
            <w:r w:rsidRPr="00A60625">
              <w:rPr>
                <w:b/>
              </w:rPr>
              <w:t xml:space="preserve">. </w:t>
            </w:r>
            <w:r>
              <w:rPr>
                <w:b/>
              </w:rPr>
              <w:t>Re-establish ASB assurances</w:t>
            </w:r>
          </w:p>
        </w:tc>
      </w:tr>
      <w:tr w:rsidR="003D7B8D" w:rsidRPr="00B61EB0" w14:paraId="4A0084E0" w14:textId="77777777" w:rsidTr="00702927">
        <w:trPr>
          <w:trHeight w:val="1121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46E91C93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77FA1ACD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50E31DC9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FA96D7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F798262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638BBFFE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3515DAD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638366A0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The worksite location is identical</w:t>
            </w:r>
          </w:p>
          <w:p w14:paraId="4304EB7B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2ECAB8FB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All points of entry into the affected portion of track are protected and blocking facilities applied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32275338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9B0639C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6EEA3076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9520213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A265942" w14:textId="77777777" w:rsidR="003D7B8D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The worksite location is </w:t>
            </w:r>
            <w:r>
              <w:rPr>
                <w:rFonts w:cs="Arial"/>
                <w:szCs w:val="14"/>
              </w:rPr>
              <w:br/>
              <w:t>identical</w:t>
            </w:r>
          </w:p>
          <w:p w14:paraId="3C3B2852" w14:textId="77777777" w:rsidR="003D7B8D" w:rsidRPr="00770517" w:rsidRDefault="003D7B8D" w:rsidP="00702927">
            <w:pPr>
              <w:rPr>
                <w:rFonts w:cs="Arial"/>
                <w:sz w:val="6"/>
                <w:szCs w:val="14"/>
              </w:rPr>
            </w:pPr>
          </w:p>
          <w:p w14:paraId="4486A87B" w14:textId="77777777" w:rsidR="003D7B8D" w:rsidRPr="00770517" w:rsidRDefault="003D7B8D" w:rsidP="00702927">
            <w:pPr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All points of entry into the affected portion of track are protected and blocking </w:t>
            </w:r>
            <w:r>
              <w:rPr>
                <w:rFonts w:cs="Arial"/>
                <w:szCs w:val="14"/>
              </w:rPr>
              <w:br/>
              <w:t>facilities applied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7CFA5697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2AD8CBE1" w14:textId="77777777" w:rsidR="003D7B8D" w:rsidRPr="004626DA" w:rsidRDefault="003D7B8D" w:rsidP="00702927">
            <w:pPr>
              <w:jc w:val="center"/>
              <w:rPr>
                <w:sz w:val="12"/>
                <w:szCs w:val="6"/>
              </w:rPr>
            </w:pPr>
          </w:p>
          <w:p w14:paraId="5A12354D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793BE84" w14:textId="77777777" w:rsidR="003D7B8D" w:rsidRPr="00B61EB0" w:rsidRDefault="003D7B8D" w:rsidP="00702927">
            <w:pPr>
              <w:jc w:val="center"/>
              <w:rPr>
                <w:sz w:val="28"/>
              </w:rPr>
            </w:pPr>
          </w:p>
        </w:tc>
      </w:tr>
      <w:tr w:rsidR="002A3027" w:rsidRPr="00B61EB0" w14:paraId="48CE8252" w14:textId="77777777" w:rsidTr="00702927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3E9F7505" w14:textId="7FEFEB19" w:rsidR="002A3027" w:rsidRDefault="002A3027" w:rsidP="002A3027">
            <w:r>
              <w:t>The last rail traffic to pass the protection was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591D22" w14:textId="321B0E07" w:rsidR="002A3027" w:rsidRPr="00482C71" w:rsidRDefault="002A3027" w:rsidP="002A3027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3BF4C70" w14:textId="52F5E467" w:rsidR="002A3027" w:rsidRDefault="002A3027" w:rsidP="002A3027">
            <w:r>
              <w:t>The last rail traffic to pass the protection was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4292B" w14:textId="3E4836A8" w:rsidR="002A3027" w:rsidRPr="00482C71" w:rsidRDefault="002A3027" w:rsidP="002A3027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580C5792" w14:textId="7365B2CE" w:rsidR="002A3027" w:rsidRDefault="002A3027" w:rsidP="002A3027">
            <w:r>
              <w:t>The last rail traffic to pass the protection was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886D1A" w14:textId="1F8978A2" w:rsidR="002A3027" w:rsidRPr="00482C71" w:rsidRDefault="002A3027" w:rsidP="002A3027">
            <w:pPr>
              <w:jc w:val="right"/>
              <w:rPr>
                <w:color w:val="BFBFBF"/>
                <w:sz w:val="16"/>
              </w:rPr>
            </w:pPr>
            <w:r>
              <w:rPr>
                <w:color w:val="BFBFBF"/>
                <w:sz w:val="14"/>
                <w:szCs w:val="14"/>
              </w:rPr>
              <w:t>r</w:t>
            </w:r>
            <w:r w:rsidRPr="009B0D4A">
              <w:rPr>
                <w:color w:val="BFBFBF"/>
                <w:sz w:val="14"/>
                <w:szCs w:val="14"/>
              </w:rPr>
              <w:t>ail traffic ID</w:t>
            </w:r>
          </w:p>
        </w:tc>
      </w:tr>
      <w:tr w:rsidR="002A3027" w:rsidRPr="00B61EB0" w14:paraId="65BCCFE4" w14:textId="77777777" w:rsidTr="00702927">
        <w:trPr>
          <w:trHeight w:val="342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10F664B0" w14:textId="3D36F1AC" w:rsidR="002A3027" w:rsidRPr="00DE4122" w:rsidRDefault="002A3027" w:rsidP="002A3027">
            <w:r>
              <w:t>The last known location of rail traffic is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816936" w14:textId="206DB7CC" w:rsidR="002A3027" w:rsidRPr="00B61EB0" w:rsidRDefault="002A3027" w:rsidP="002A3027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1AAE1C14" w14:textId="65A9888A" w:rsidR="002A3027" w:rsidRPr="00DE4122" w:rsidRDefault="002A3027" w:rsidP="002A3027">
            <w:r>
              <w:t>The last known location of rail traffic is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7EE7A" w14:textId="6990F434" w:rsidR="002A3027" w:rsidRPr="00B61EB0" w:rsidRDefault="002A3027" w:rsidP="002A3027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804958A" w14:textId="7B0FB940" w:rsidR="002A3027" w:rsidRPr="00DE4122" w:rsidRDefault="002A3027" w:rsidP="002A3027">
            <w:r>
              <w:t>The last known location of rail traffic is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99318" w14:textId="0C1AED61" w:rsidR="002A3027" w:rsidRPr="00B61EB0" w:rsidRDefault="002A3027" w:rsidP="002A3027">
            <w:pPr>
              <w:jc w:val="right"/>
              <w:rPr>
                <w:sz w:val="28"/>
              </w:rPr>
            </w:pPr>
            <w:r w:rsidRPr="009B0D4A">
              <w:rPr>
                <w:color w:val="BFBFBF"/>
                <w:sz w:val="14"/>
                <w:szCs w:val="14"/>
              </w:rPr>
              <w:t>location</w:t>
            </w:r>
          </w:p>
        </w:tc>
      </w:tr>
      <w:tr w:rsidR="003D7B8D" w:rsidRPr="00482C71" w14:paraId="0215E1FF" w14:textId="77777777" w:rsidTr="00702927">
        <w:trPr>
          <w:trHeight w:val="409"/>
        </w:trPr>
        <w:tc>
          <w:tcPr>
            <w:tcW w:w="266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1780454F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EF9542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383DC93D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6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355DEED8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>There is no approaching rail traffic between the protection and the worksite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A0AB75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01DEA34A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  <w:tc>
          <w:tcPr>
            <w:tcW w:w="288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DDDDD"/>
          </w:tcPr>
          <w:p w14:paraId="552B040E" w14:textId="77777777" w:rsidR="003D7B8D" w:rsidRPr="00482C71" w:rsidRDefault="003D7B8D" w:rsidP="00702927">
            <w:pPr>
              <w:rPr>
                <w:color w:val="000000"/>
              </w:rPr>
            </w:pPr>
            <w:r>
              <w:rPr>
                <w:szCs w:val="18"/>
              </w:rPr>
              <w:t xml:space="preserve">There is no approaching rail traffic between the protection </w:t>
            </w:r>
            <w:r>
              <w:rPr>
                <w:szCs w:val="18"/>
              </w:rPr>
              <w:br/>
              <w:t>and the worksite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477370" w14:textId="77777777" w:rsidR="003D7B8D" w:rsidRDefault="003D7B8D" w:rsidP="00702927">
            <w:pPr>
              <w:jc w:val="center"/>
              <w:rPr>
                <w:sz w:val="28"/>
              </w:rPr>
            </w:pPr>
            <w:r w:rsidRPr="00B61EB0">
              <w:rPr>
                <w:sz w:val="28"/>
              </w:rPr>
              <w:sym w:font="Wingdings" w:char="F0A8"/>
            </w:r>
          </w:p>
          <w:p w14:paraId="4624852D" w14:textId="77777777" w:rsidR="003D7B8D" w:rsidRPr="00482C71" w:rsidRDefault="003D7B8D" w:rsidP="00702927">
            <w:pPr>
              <w:jc w:val="right"/>
              <w:rPr>
                <w:color w:val="BFBFBF"/>
                <w:sz w:val="16"/>
              </w:rPr>
            </w:pPr>
          </w:p>
        </w:tc>
      </w:tr>
      <w:tr w:rsidR="003D7B8D" w:rsidRPr="00B61EB0" w14:paraId="5DB38C01" w14:textId="77777777" w:rsidTr="00702927">
        <w:trPr>
          <w:trHeight w:val="90"/>
        </w:trPr>
        <w:tc>
          <w:tcPr>
            <w:tcW w:w="21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1C8BB487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95E10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0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34BA4D13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BB3C2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  <w:tc>
          <w:tcPr>
            <w:tcW w:w="22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14:paraId="299BFBDC" w14:textId="77777777" w:rsidR="003D7B8D" w:rsidRPr="00DE4122" w:rsidRDefault="003D7B8D" w:rsidP="00702927">
            <w:r>
              <w:t>ASB re-established at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9ED5A" w14:textId="77777777" w:rsidR="003D7B8D" w:rsidRPr="00B61EB0" w:rsidRDefault="003D7B8D" w:rsidP="00702927">
            <w:pPr>
              <w:jc w:val="right"/>
              <w:rPr>
                <w:sz w:val="28"/>
              </w:rPr>
            </w:pPr>
            <w:r w:rsidRPr="00482C71">
              <w:rPr>
                <w:color w:val="000000"/>
                <w:sz w:val="16"/>
              </w:rPr>
              <w:t>hr</w:t>
            </w:r>
          </w:p>
        </w:tc>
      </w:tr>
      <w:tr w:rsidR="003D7B8D" w:rsidRPr="00B61EB0" w14:paraId="09D84980" w14:textId="77777777" w:rsidTr="00702927">
        <w:trPr>
          <w:trHeight w:val="90"/>
        </w:trPr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</w:tcPr>
          <w:p w14:paraId="4C0EFB4C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B72E4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19037E54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2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22CC4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724C2348" w14:textId="77777777" w:rsidR="003D7B8D" w:rsidRPr="00DE4122" w:rsidRDefault="003D7B8D" w:rsidP="00702927">
            <w:r>
              <w:t>Protection Number</w:t>
            </w:r>
          </w:p>
        </w:tc>
        <w:tc>
          <w:tcPr>
            <w:tcW w:w="2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27751" w14:textId="77777777" w:rsidR="003D7B8D" w:rsidRPr="00B61EB0" w:rsidRDefault="003D7B8D" w:rsidP="00702927">
            <w:pPr>
              <w:jc w:val="right"/>
              <w:rPr>
                <w:sz w:val="28"/>
              </w:rPr>
            </w:pPr>
          </w:p>
        </w:tc>
      </w:tr>
    </w:tbl>
    <w:p w14:paraId="49887CB4" w14:textId="77777777" w:rsidR="003D7B8D" w:rsidRDefault="003D7B8D" w:rsidP="003D7B8D">
      <w:pPr>
        <w:rPr>
          <w:sz w:val="16"/>
        </w:rPr>
      </w:pP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4402"/>
        <w:gridCol w:w="4392"/>
      </w:tblGrid>
      <w:tr w:rsidR="00B84E66" w:rsidRPr="0073442A" w14:paraId="0C8A36FD" w14:textId="77777777" w:rsidTr="002A3027">
        <w:trPr>
          <w:cantSplit/>
          <w:trHeight w:val="2057"/>
        </w:trPr>
        <w:tc>
          <w:tcPr>
            <w:tcW w:w="1413" w:type="dxa"/>
            <w:shd w:val="clear" w:color="auto" w:fill="F79646"/>
          </w:tcPr>
          <w:p w14:paraId="48C5A391" w14:textId="77777777" w:rsidR="00B84E66" w:rsidRPr="00E22E02" w:rsidRDefault="00B84E66" w:rsidP="0009106B">
            <w:pPr>
              <w:pStyle w:val="Textbold"/>
              <w:rPr>
                <w:rFonts w:ascii="Calibri" w:hAnsi="Calibri" w:cs="Calibri"/>
              </w:rPr>
            </w:pPr>
            <w:r w:rsidRPr="00E22E02">
              <w:rPr>
                <w:rFonts w:ascii="Calibri" w:hAnsi="Calibri" w:cs="Calibri"/>
              </w:rPr>
              <w:lastRenderedPageBreak/>
              <w:t>INSTRUCTIONS:</w:t>
            </w:r>
          </w:p>
        </w:tc>
        <w:tc>
          <w:tcPr>
            <w:tcW w:w="8794" w:type="dxa"/>
            <w:gridSpan w:val="2"/>
            <w:shd w:val="clear" w:color="auto" w:fill="auto"/>
          </w:tcPr>
          <w:p w14:paraId="238EE66A" w14:textId="11635698" w:rsidR="002B01AE" w:rsidRPr="006C30AA" w:rsidRDefault="002B01AE" w:rsidP="0046278A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before="60"/>
              <w:ind w:hanging="361"/>
              <w:rPr>
                <w:rFonts w:asciiTheme="minorHAnsi" w:hAnsiTheme="minorHAnsi" w:cstheme="minorHAnsi"/>
                <w:sz w:val="18"/>
              </w:rPr>
            </w:pPr>
            <w:r w:rsidRPr="00EF3989">
              <w:rPr>
                <w:rFonts w:asciiTheme="minorHAnsi" w:hAnsiTheme="minorHAnsi" w:cstheme="minorHAnsi"/>
                <w:sz w:val="18"/>
              </w:rPr>
              <w:t>Workers</w:t>
            </w:r>
            <w:r w:rsidRPr="00EF3989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EF3989">
              <w:rPr>
                <w:rFonts w:asciiTheme="minorHAnsi" w:hAnsiTheme="minorHAnsi" w:cstheme="minorHAnsi"/>
                <w:sz w:val="18"/>
              </w:rPr>
              <w:t>enter</w:t>
            </w:r>
            <w:r w:rsidRPr="00EF3989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0C340B">
              <w:rPr>
                <w:rFonts w:asciiTheme="minorHAnsi" w:hAnsiTheme="minorHAnsi" w:cstheme="minorHAnsi"/>
                <w:spacing w:val="-3"/>
                <w:sz w:val="18"/>
              </w:rPr>
              <w:t xml:space="preserve">the rail </w:t>
            </w:r>
            <w:r w:rsidRPr="00EF3989">
              <w:rPr>
                <w:rFonts w:asciiTheme="minorHAnsi" w:hAnsiTheme="minorHAnsi" w:cstheme="minorHAnsi"/>
                <w:sz w:val="18"/>
              </w:rPr>
              <w:t>corridor</w:t>
            </w:r>
            <w:r w:rsidRPr="00EF3989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EF3989">
              <w:rPr>
                <w:rFonts w:asciiTheme="minorHAnsi" w:hAnsiTheme="minorHAnsi" w:cstheme="minorHAnsi"/>
                <w:sz w:val="18"/>
              </w:rPr>
              <w:t>via</w:t>
            </w:r>
            <w:r w:rsidRPr="00EF3989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="0046278A">
              <w:rPr>
                <w:rFonts w:asciiTheme="minorHAnsi" w:hAnsiTheme="minorHAnsi" w:cstheme="minorHAnsi"/>
                <w:spacing w:val="-2"/>
                <w:sz w:val="18"/>
              </w:rPr>
              <w:t>………….</w:t>
            </w:r>
          </w:p>
          <w:p w14:paraId="3C2A385D" w14:textId="71584F00" w:rsidR="002B01AE" w:rsidRPr="006C30AA" w:rsidRDefault="002B01AE" w:rsidP="0046278A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before="60"/>
              <w:ind w:hanging="361"/>
              <w:rPr>
                <w:rFonts w:asciiTheme="minorHAnsi" w:hAnsiTheme="minorHAnsi" w:cstheme="minorHAnsi"/>
                <w:sz w:val="18"/>
              </w:rPr>
            </w:pPr>
            <w:r w:rsidRPr="006C30AA">
              <w:rPr>
                <w:rFonts w:asciiTheme="minorHAnsi" w:hAnsiTheme="minorHAnsi" w:cstheme="minorHAnsi"/>
                <w:sz w:val="18"/>
              </w:rPr>
              <w:t>Protection</w:t>
            </w:r>
            <w:r w:rsidRPr="006C30AA">
              <w:rPr>
                <w:rFonts w:asciiTheme="minorHAnsi" w:hAnsiTheme="minorHAnsi" w:cstheme="minorHAnsi"/>
                <w:spacing w:val="-7"/>
                <w:sz w:val="18"/>
              </w:rPr>
              <w:t xml:space="preserve"> </w:t>
            </w:r>
            <w:r w:rsidRPr="006C30AA">
              <w:rPr>
                <w:rFonts w:asciiTheme="minorHAnsi" w:hAnsiTheme="minorHAnsi" w:cstheme="minorHAnsi"/>
                <w:sz w:val="18"/>
              </w:rPr>
              <w:t>Officer</w:t>
            </w:r>
            <w:r w:rsidRPr="006C30AA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6C30AA">
              <w:rPr>
                <w:rFonts w:asciiTheme="minorHAnsi" w:hAnsiTheme="minorHAnsi" w:cstheme="minorHAnsi"/>
                <w:sz w:val="18"/>
              </w:rPr>
              <w:t>briefs</w:t>
            </w:r>
            <w:r w:rsidRPr="006C30AA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6C30AA">
              <w:rPr>
                <w:rFonts w:asciiTheme="minorHAnsi" w:hAnsiTheme="minorHAnsi" w:cstheme="minorHAnsi"/>
                <w:sz w:val="18"/>
              </w:rPr>
              <w:t>workers</w:t>
            </w:r>
            <w:r w:rsidRPr="006C30AA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6C30AA">
              <w:rPr>
                <w:rFonts w:asciiTheme="minorHAnsi" w:hAnsiTheme="minorHAnsi" w:cstheme="minorHAnsi"/>
                <w:sz w:val="18"/>
              </w:rPr>
              <w:t>about</w:t>
            </w:r>
            <w:r w:rsidRPr="006C30AA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6C30AA">
              <w:rPr>
                <w:rFonts w:asciiTheme="minorHAnsi" w:hAnsiTheme="minorHAnsi" w:cstheme="minorHAnsi"/>
                <w:sz w:val="18"/>
              </w:rPr>
              <w:t>the</w:t>
            </w:r>
            <w:r w:rsidRPr="006C30AA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6C30AA">
              <w:rPr>
                <w:rFonts w:asciiTheme="minorHAnsi" w:hAnsiTheme="minorHAnsi" w:cstheme="minorHAnsi"/>
                <w:sz w:val="18"/>
              </w:rPr>
              <w:t>worksite</w:t>
            </w:r>
            <w:r w:rsidRPr="006C30AA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6C30AA">
              <w:rPr>
                <w:rFonts w:asciiTheme="minorHAnsi" w:hAnsiTheme="minorHAnsi" w:cstheme="minorHAnsi"/>
                <w:sz w:val="18"/>
              </w:rPr>
              <w:t>protection</w:t>
            </w:r>
            <w:r w:rsidRPr="006C30AA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46278A">
              <w:rPr>
                <w:rFonts w:asciiTheme="minorHAnsi" w:hAnsiTheme="minorHAnsi" w:cstheme="minorHAnsi"/>
                <w:spacing w:val="-2"/>
                <w:sz w:val="18"/>
              </w:rPr>
              <w:t>arrangements.</w:t>
            </w:r>
          </w:p>
          <w:p w14:paraId="1F505BFF" w14:textId="5F2FC185" w:rsidR="002B01AE" w:rsidRPr="006C30AA" w:rsidRDefault="002B01AE" w:rsidP="0046278A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before="60"/>
              <w:ind w:hanging="361"/>
              <w:rPr>
                <w:rFonts w:asciiTheme="minorHAnsi" w:hAnsiTheme="minorHAnsi" w:cstheme="minorHAnsi"/>
                <w:sz w:val="18"/>
              </w:rPr>
            </w:pPr>
            <w:r w:rsidRPr="006C30AA">
              <w:rPr>
                <w:rFonts w:asciiTheme="minorHAnsi" w:hAnsiTheme="minorHAnsi" w:cstheme="minorHAnsi"/>
                <w:spacing w:val="-2"/>
                <w:sz w:val="18"/>
              </w:rPr>
              <w:t xml:space="preserve">Protection Officer contacts </w:t>
            </w:r>
            <w:r w:rsidR="0046278A">
              <w:rPr>
                <w:rFonts w:asciiTheme="minorHAnsi" w:hAnsiTheme="minorHAnsi" w:cstheme="minorHAnsi"/>
                <w:spacing w:val="-2"/>
                <w:sz w:val="18"/>
              </w:rPr>
              <w:t xml:space="preserve">the Signaller at </w:t>
            </w:r>
            <w:r w:rsidR="0046278A" w:rsidRPr="0046278A">
              <w:rPr>
                <w:rFonts w:asciiTheme="minorHAnsi" w:hAnsiTheme="minorHAnsi" w:cstheme="minorHAnsi"/>
                <w:spacing w:val="-2"/>
                <w:sz w:val="18"/>
                <w:highlight w:val="yellow"/>
              </w:rPr>
              <w:t>………..</w:t>
            </w:r>
            <w:r w:rsidRPr="006C30AA">
              <w:rPr>
                <w:rFonts w:asciiTheme="minorHAnsi" w:hAnsiTheme="minorHAnsi" w:cstheme="minorHAnsi"/>
                <w:spacing w:val="-2"/>
                <w:sz w:val="18"/>
              </w:rPr>
              <w:t xml:space="preserve"> to request ASB</w:t>
            </w:r>
            <w:r w:rsidR="0046278A">
              <w:rPr>
                <w:rFonts w:asciiTheme="minorHAnsi" w:hAnsiTheme="minorHAnsi" w:cstheme="minorHAnsi"/>
                <w:spacing w:val="-2"/>
                <w:sz w:val="18"/>
              </w:rPr>
              <w:t>.</w:t>
            </w:r>
          </w:p>
          <w:p w14:paraId="68E606AC" w14:textId="639043F1" w:rsidR="002B01AE" w:rsidRPr="007E0C3B" w:rsidRDefault="002B01AE" w:rsidP="0046278A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before="60"/>
              <w:ind w:hanging="361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pacing w:val="-2"/>
                <w:sz w:val="18"/>
              </w:rPr>
              <w:t>After</w:t>
            </w:r>
            <w:r w:rsidRPr="007E0C3B">
              <w:rPr>
                <w:rFonts w:asciiTheme="minorHAnsi" w:hAnsiTheme="minorHAnsi" w:cstheme="minorHAnsi"/>
                <w:spacing w:val="-2"/>
                <w:sz w:val="18"/>
              </w:rPr>
              <w:t xml:space="preserve"> ASB has been authori</w:t>
            </w:r>
            <w:r>
              <w:rPr>
                <w:rFonts w:asciiTheme="minorHAnsi" w:hAnsiTheme="minorHAnsi" w:cstheme="minorHAnsi"/>
                <w:spacing w:val="-2"/>
                <w:sz w:val="18"/>
              </w:rPr>
              <w:t>s</w:t>
            </w:r>
            <w:r w:rsidRPr="007E0C3B">
              <w:rPr>
                <w:rFonts w:asciiTheme="minorHAnsi" w:hAnsiTheme="minorHAnsi" w:cstheme="minorHAnsi"/>
                <w:spacing w:val="-2"/>
                <w:sz w:val="18"/>
              </w:rPr>
              <w:t>ed</w:t>
            </w:r>
            <w:r w:rsidRPr="007E0C3B">
              <w:rPr>
                <w:rFonts w:asciiTheme="minorHAnsi" w:hAnsiTheme="minorHAnsi" w:cstheme="minorHAnsi"/>
                <w:sz w:val="18"/>
              </w:rPr>
              <w:t xml:space="preserve">. </w:t>
            </w:r>
            <w:r w:rsidR="0046278A">
              <w:rPr>
                <w:rFonts w:asciiTheme="minorHAnsi" w:hAnsiTheme="minorHAnsi" w:cstheme="minorHAnsi"/>
                <w:sz w:val="18"/>
              </w:rPr>
              <w:t>s</w:t>
            </w:r>
            <w:r w:rsidRPr="007E0C3B">
              <w:rPr>
                <w:rFonts w:asciiTheme="minorHAnsi" w:hAnsiTheme="minorHAnsi" w:cstheme="minorHAnsi"/>
                <w:sz w:val="18"/>
              </w:rPr>
              <w:t xml:space="preserve">tart work </w:t>
            </w:r>
            <w:r w:rsidR="0046278A">
              <w:rPr>
                <w:rFonts w:asciiTheme="minorHAnsi" w:hAnsiTheme="minorHAnsi" w:cstheme="minorHAnsi"/>
                <w:sz w:val="18"/>
              </w:rPr>
              <w:t xml:space="preserve">within the </w:t>
            </w:r>
            <w:r>
              <w:rPr>
                <w:rFonts w:asciiTheme="minorHAnsi" w:hAnsiTheme="minorHAnsi" w:cstheme="minorHAnsi"/>
                <w:sz w:val="18"/>
              </w:rPr>
              <w:t>l</w:t>
            </w:r>
            <w:r w:rsidRPr="007E0C3B">
              <w:rPr>
                <w:rFonts w:asciiTheme="minorHAnsi" w:hAnsiTheme="minorHAnsi" w:cstheme="minorHAnsi"/>
                <w:sz w:val="18"/>
              </w:rPr>
              <w:t>imits</w:t>
            </w:r>
            <w:r>
              <w:rPr>
                <w:rFonts w:asciiTheme="minorHAnsi" w:hAnsiTheme="minorHAnsi" w:cstheme="minorHAnsi"/>
                <w:sz w:val="18"/>
              </w:rPr>
              <w:t xml:space="preserve"> of the nominated worksite location.</w:t>
            </w:r>
          </w:p>
          <w:p w14:paraId="5B9AE7CC" w14:textId="23A1ACBB" w:rsidR="002B01AE" w:rsidRDefault="002B01AE" w:rsidP="0046278A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before="60"/>
              <w:ind w:hanging="361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After work is complete, workers move to </w:t>
            </w:r>
            <w:r w:rsidR="0046278A">
              <w:rPr>
                <w:rFonts w:asciiTheme="minorHAnsi" w:hAnsiTheme="minorHAnsi" w:cstheme="minorHAnsi"/>
                <w:sz w:val="18"/>
              </w:rPr>
              <w:t>a</w:t>
            </w:r>
            <w:r>
              <w:rPr>
                <w:rFonts w:asciiTheme="minorHAnsi" w:hAnsiTheme="minorHAnsi" w:cstheme="minorHAnsi"/>
                <w:sz w:val="18"/>
              </w:rPr>
              <w:t xml:space="preserve"> safe place.</w:t>
            </w:r>
          </w:p>
          <w:p w14:paraId="54CE849B" w14:textId="4BB4B3FE" w:rsidR="0046278A" w:rsidRPr="006C30AA" w:rsidRDefault="0046278A" w:rsidP="0046278A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before="60"/>
              <w:ind w:hanging="361"/>
              <w:rPr>
                <w:rFonts w:asciiTheme="minorHAnsi" w:hAnsiTheme="minorHAnsi" w:cstheme="minorHAnsi"/>
                <w:sz w:val="18"/>
              </w:rPr>
            </w:pPr>
            <w:r w:rsidRPr="006C30AA">
              <w:rPr>
                <w:rFonts w:asciiTheme="minorHAnsi" w:hAnsiTheme="minorHAnsi" w:cstheme="minorHAnsi"/>
                <w:spacing w:val="-2"/>
                <w:sz w:val="18"/>
              </w:rPr>
              <w:t xml:space="preserve">Protection Officer contacts </w:t>
            </w:r>
            <w:r>
              <w:rPr>
                <w:rFonts w:asciiTheme="minorHAnsi" w:hAnsiTheme="minorHAnsi" w:cstheme="minorHAnsi"/>
                <w:spacing w:val="-2"/>
                <w:sz w:val="18"/>
              </w:rPr>
              <w:t xml:space="preserve">the Signaller at </w:t>
            </w:r>
            <w:r w:rsidRPr="0046278A">
              <w:rPr>
                <w:rFonts w:asciiTheme="minorHAnsi" w:hAnsiTheme="minorHAnsi" w:cstheme="minorHAnsi"/>
                <w:spacing w:val="-2"/>
                <w:sz w:val="18"/>
                <w:highlight w:val="yellow"/>
              </w:rPr>
              <w:t>………..</w:t>
            </w:r>
            <w:r w:rsidRPr="006C30AA">
              <w:rPr>
                <w:rFonts w:asciiTheme="minorHAnsi" w:hAnsiTheme="minorHAnsi" w:cstheme="minorHAnsi"/>
                <w:spacing w:val="-2"/>
                <w:sz w:val="18"/>
              </w:rPr>
              <w:t xml:space="preserve"> to </w:t>
            </w:r>
            <w:r>
              <w:rPr>
                <w:rFonts w:asciiTheme="minorHAnsi" w:hAnsiTheme="minorHAnsi" w:cstheme="minorHAnsi"/>
                <w:spacing w:val="-2"/>
                <w:sz w:val="18"/>
              </w:rPr>
              <w:t>end</w:t>
            </w:r>
            <w:r w:rsidRPr="006C30AA">
              <w:rPr>
                <w:rFonts w:asciiTheme="minorHAnsi" w:hAnsiTheme="minorHAnsi" w:cstheme="minorHAnsi"/>
                <w:spacing w:val="-2"/>
                <w:sz w:val="18"/>
              </w:rPr>
              <w:t xml:space="preserve"> ASB</w:t>
            </w:r>
            <w:r>
              <w:rPr>
                <w:rFonts w:asciiTheme="minorHAnsi" w:hAnsiTheme="minorHAnsi" w:cstheme="minorHAnsi"/>
                <w:spacing w:val="-2"/>
                <w:sz w:val="18"/>
              </w:rPr>
              <w:t>.</w:t>
            </w:r>
          </w:p>
          <w:p w14:paraId="1F048C61" w14:textId="4C96AACA" w:rsidR="00B73E6D" w:rsidRPr="003E2349" w:rsidRDefault="003E2349" w:rsidP="0046278A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before="60" w:after="60"/>
              <w:ind w:hanging="363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pacing w:val="-2"/>
                <w:sz w:val="18"/>
              </w:rPr>
              <w:t>All workers egress the</w:t>
            </w:r>
            <w:r w:rsidR="000C340B">
              <w:rPr>
                <w:rFonts w:asciiTheme="minorHAnsi" w:hAnsiTheme="minorHAnsi" w:cstheme="minorHAnsi"/>
                <w:spacing w:val="-2"/>
                <w:sz w:val="18"/>
              </w:rPr>
              <w:t xml:space="preserve"> rail</w:t>
            </w:r>
            <w:r>
              <w:rPr>
                <w:rFonts w:asciiTheme="minorHAnsi" w:hAnsiTheme="minorHAnsi" w:cstheme="minorHAnsi"/>
                <w:spacing w:val="-2"/>
                <w:sz w:val="18"/>
              </w:rPr>
              <w:t xml:space="preserve"> corridor via </w:t>
            </w:r>
            <w:r w:rsidR="0046278A" w:rsidRPr="0046278A">
              <w:rPr>
                <w:rFonts w:asciiTheme="minorHAnsi" w:hAnsiTheme="minorHAnsi" w:cstheme="minorHAnsi"/>
                <w:spacing w:val="-2"/>
                <w:sz w:val="18"/>
                <w:highlight w:val="yellow"/>
              </w:rPr>
              <w:t>…………</w:t>
            </w:r>
          </w:p>
        </w:tc>
      </w:tr>
      <w:tr w:rsidR="00B84E66" w:rsidRPr="0073442A" w14:paraId="44A57312" w14:textId="77777777" w:rsidTr="002A3027">
        <w:trPr>
          <w:cantSplit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14:paraId="2D6C41E8" w14:textId="372D241B" w:rsidR="00B84E66" w:rsidRPr="00E22E02" w:rsidRDefault="00EA78C4" w:rsidP="0009106B">
            <w:pPr>
              <w:pStyle w:val="Textbol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ADDITIONAL DETAILS</w:t>
            </w:r>
          </w:p>
        </w:tc>
        <w:tc>
          <w:tcPr>
            <w:tcW w:w="8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86937" w14:textId="692A849A" w:rsidR="00FE0357" w:rsidRPr="00FE0357" w:rsidRDefault="00B73E6D" w:rsidP="004668FF">
            <w:pPr>
              <w:pStyle w:val="Text"/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  <w:u w:val="single"/>
              </w:rPr>
              <w:t>Suspending ASB</w:t>
            </w:r>
            <w:r w:rsidR="0046278A">
              <w:rPr>
                <w:rFonts w:ascii="Calibri" w:hAnsi="Calibri" w:cs="Calibri"/>
                <w:u w:val="single"/>
              </w:rPr>
              <w:t xml:space="preserve"> </w:t>
            </w:r>
            <w:r w:rsidR="0046278A" w:rsidRPr="0046278A">
              <w:rPr>
                <w:rFonts w:ascii="Calibri" w:hAnsi="Calibri" w:cs="Calibri"/>
                <w:highlight w:val="yellow"/>
                <w:u w:val="single"/>
              </w:rPr>
              <w:t>(</w:t>
            </w:r>
            <w:r w:rsidR="0046278A">
              <w:rPr>
                <w:rFonts w:ascii="Calibri" w:hAnsi="Calibri" w:cs="Calibri"/>
                <w:highlight w:val="yellow"/>
                <w:u w:val="single"/>
              </w:rPr>
              <w:t>Ex</w:t>
            </w:r>
            <w:r w:rsidR="0046278A" w:rsidRPr="0046278A">
              <w:rPr>
                <w:rFonts w:ascii="Calibri" w:hAnsi="Calibri" w:cs="Calibri"/>
                <w:i/>
                <w:iCs/>
                <w:highlight w:val="yellow"/>
                <w:u w:val="single"/>
              </w:rPr>
              <w:t>ample only)</w:t>
            </w:r>
          </w:p>
          <w:p w14:paraId="0068843B" w14:textId="03ADB5F7" w:rsidR="00E042AE" w:rsidRPr="00B73E6D" w:rsidRDefault="00B73E6D" w:rsidP="0071043E">
            <w:pPr>
              <w:pStyle w:val="Text"/>
              <w:spacing w:after="120"/>
              <w:rPr>
                <w:rFonts w:ascii="Calibri" w:hAnsi="Calibri" w:cs="Calibri"/>
              </w:rPr>
            </w:pPr>
            <w:r w:rsidRPr="006C30AA">
              <w:rPr>
                <w:rFonts w:ascii="Calibri" w:hAnsi="Calibri" w:cs="Calibri"/>
              </w:rPr>
              <w:t xml:space="preserve">If the ASB is required to be suspended, the Protection Officer must make sure all workers </w:t>
            </w:r>
            <w:r w:rsidR="00752147" w:rsidRPr="006C30AA">
              <w:rPr>
                <w:rFonts w:ascii="Calibri" w:hAnsi="Calibri" w:cs="Calibri"/>
              </w:rPr>
              <w:t xml:space="preserve">and equipment are clear of the </w:t>
            </w:r>
            <w:r w:rsidR="006C30AA">
              <w:rPr>
                <w:rFonts w:ascii="Calibri" w:hAnsi="Calibri" w:cs="Calibri"/>
              </w:rPr>
              <w:t>D</w:t>
            </w:r>
            <w:r w:rsidR="00752147" w:rsidRPr="006C30AA">
              <w:rPr>
                <w:rFonts w:ascii="Calibri" w:hAnsi="Calibri" w:cs="Calibri"/>
              </w:rPr>
              <w:t xml:space="preserve">anger </w:t>
            </w:r>
            <w:r w:rsidR="006C30AA">
              <w:rPr>
                <w:rFonts w:ascii="Calibri" w:hAnsi="Calibri" w:cs="Calibri"/>
              </w:rPr>
              <w:t>Z</w:t>
            </w:r>
            <w:r w:rsidR="00752147" w:rsidRPr="006C30AA">
              <w:rPr>
                <w:rFonts w:ascii="Calibri" w:hAnsi="Calibri" w:cs="Calibri"/>
              </w:rPr>
              <w:t xml:space="preserve">one and </w:t>
            </w:r>
            <w:r w:rsidRPr="006C30AA">
              <w:rPr>
                <w:rFonts w:ascii="Calibri" w:hAnsi="Calibri" w:cs="Calibri"/>
              </w:rPr>
              <w:t>are in a safe place before suspending the ASB.</w:t>
            </w:r>
          </w:p>
        </w:tc>
      </w:tr>
      <w:tr w:rsidR="003E2349" w:rsidRPr="0073442A" w14:paraId="73FC8B4F" w14:textId="77777777" w:rsidTr="002A3027">
        <w:trPr>
          <w:cantSplit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/>
          </w:tcPr>
          <w:p w14:paraId="3CAFA357" w14:textId="77777777" w:rsidR="003E2349" w:rsidRPr="0046278A" w:rsidRDefault="003E2349" w:rsidP="003E2349">
            <w:pPr>
              <w:pStyle w:val="Textbold"/>
              <w:rPr>
                <w:rFonts w:ascii="Calibri" w:hAnsi="Calibri" w:cs="Calibri"/>
                <w:highlight w:val="yellow"/>
              </w:rPr>
            </w:pPr>
            <w:r w:rsidRPr="0046278A">
              <w:rPr>
                <w:rFonts w:ascii="Calibri" w:hAnsi="Calibri" w:cs="Calibri"/>
                <w:highlight w:val="yellow"/>
              </w:rPr>
              <w:t>IMAGES:</w:t>
            </w:r>
          </w:p>
          <w:p w14:paraId="368FBA74" w14:textId="77777777" w:rsidR="0046278A" w:rsidRPr="0046278A" w:rsidRDefault="0046278A" w:rsidP="003E2349">
            <w:pPr>
              <w:pStyle w:val="Textbold"/>
              <w:rPr>
                <w:rFonts w:ascii="Calibri" w:hAnsi="Calibri" w:cs="Calibri"/>
                <w:highlight w:val="yellow"/>
              </w:rPr>
            </w:pPr>
          </w:p>
          <w:p w14:paraId="1A3C56C1" w14:textId="2D179E96" w:rsidR="0046278A" w:rsidRPr="0046278A" w:rsidRDefault="0046278A" w:rsidP="003E2349">
            <w:pPr>
              <w:pStyle w:val="Textbold"/>
              <w:rPr>
                <w:rFonts w:ascii="Calibri" w:hAnsi="Calibri" w:cs="Calibri"/>
                <w:highlight w:val="yellow"/>
              </w:rPr>
            </w:pPr>
            <w:r w:rsidRPr="0046278A">
              <w:rPr>
                <w:rFonts w:ascii="Calibri" w:hAnsi="Calibri" w:cs="Calibri"/>
                <w:highlight w:val="yellow"/>
              </w:rPr>
              <w:t>EXMAPLE ONLY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84C9B" w14:textId="77777777" w:rsidR="003E2349" w:rsidRPr="0046278A" w:rsidRDefault="003E2349" w:rsidP="003E2349">
            <w:pPr>
              <w:pStyle w:val="TableParagraph"/>
              <w:spacing w:before="120" w:after="120"/>
              <w:ind w:left="113" w:right="113"/>
              <w:rPr>
                <w:rFonts w:asciiTheme="minorHAnsi" w:hAnsiTheme="minorHAnsi" w:cstheme="minorHAnsi"/>
                <w:b/>
                <w:sz w:val="5"/>
                <w:highlight w:val="yellow"/>
              </w:rPr>
            </w:pPr>
          </w:p>
          <w:p w14:paraId="3E9FC13B" w14:textId="77777777" w:rsidR="003E2349" w:rsidRPr="0046278A" w:rsidRDefault="003E2349" w:rsidP="00691FD6">
            <w:pPr>
              <w:pStyle w:val="TableParagraph"/>
              <w:spacing w:before="120" w:after="120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0"/>
                <w:highlight w:val="yellow"/>
              </w:rPr>
            </w:pPr>
            <w:r w:rsidRPr="0046278A">
              <w:rPr>
                <w:rFonts w:asciiTheme="minorHAnsi" w:hAnsiTheme="minorHAnsi" w:cstheme="minorHAnsi"/>
                <w:b/>
                <w:bCs/>
                <w:noProof/>
                <w:sz w:val="20"/>
                <w:highlight w:val="yellow"/>
              </w:rPr>
              <w:drawing>
                <wp:inline distT="0" distB="0" distL="0" distR="0" wp14:anchorId="475237C8" wp14:editId="2357AD66">
                  <wp:extent cx="2477124" cy="20478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847" cy="205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82548" w14:textId="24E07EB6" w:rsidR="003E2349" w:rsidRPr="0046278A" w:rsidRDefault="003E2349" w:rsidP="003E2349">
            <w:pPr>
              <w:pStyle w:val="Text"/>
              <w:jc w:val="center"/>
              <w:rPr>
                <w:rFonts w:ascii="Calibri" w:hAnsi="Calibri" w:cs="Calibri"/>
                <w:highlight w:val="yellow"/>
              </w:rPr>
            </w:pPr>
            <w:r w:rsidRPr="0046278A">
              <w:rPr>
                <w:rFonts w:asciiTheme="minorHAnsi" w:hAnsiTheme="minorHAnsi" w:cstheme="minorHAnsi"/>
                <w:b/>
                <w:sz w:val="16"/>
                <w:highlight w:val="yellow"/>
              </w:rPr>
              <w:t>Image</w:t>
            </w:r>
            <w:r w:rsidRPr="0046278A">
              <w:rPr>
                <w:rFonts w:asciiTheme="minorHAnsi" w:hAnsiTheme="minorHAnsi" w:cstheme="minorHAnsi"/>
                <w:b/>
                <w:spacing w:val="-4"/>
                <w:sz w:val="16"/>
                <w:highlight w:val="yellow"/>
              </w:rPr>
              <w:t xml:space="preserve"> </w:t>
            </w:r>
            <w:r w:rsidRPr="0046278A">
              <w:rPr>
                <w:rFonts w:asciiTheme="minorHAnsi" w:hAnsiTheme="minorHAnsi" w:cstheme="minorHAnsi"/>
                <w:b/>
                <w:sz w:val="16"/>
                <w:highlight w:val="yellow"/>
              </w:rPr>
              <w:t>1:</w:t>
            </w:r>
            <w:r w:rsidRPr="0046278A">
              <w:rPr>
                <w:rFonts w:asciiTheme="minorHAnsi" w:hAnsiTheme="minorHAnsi" w:cstheme="minorHAnsi"/>
                <w:b/>
                <w:spacing w:val="-5"/>
                <w:sz w:val="16"/>
                <w:highlight w:val="yellow"/>
              </w:rPr>
              <w:t xml:space="preserve"> </w:t>
            </w:r>
            <w:r w:rsidRPr="0046278A">
              <w:rPr>
                <w:rFonts w:asciiTheme="minorHAnsi" w:hAnsiTheme="minorHAnsi" w:cstheme="minorHAnsi"/>
                <w:sz w:val="16"/>
                <w:highlight w:val="yellow"/>
              </w:rPr>
              <w:t xml:space="preserve">Access gate </w:t>
            </w:r>
            <w:r w:rsidRPr="0046278A">
              <w:rPr>
                <w:rFonts w:asciiTheme="minorHAnsi" w:hAnsiTheme="minorHAnsi" w:cstheme="minorHAnsi"/>
                <w:b/>
                <w:bCs/>
                <w:sz w:val="16"/>
                <w:highlight w:val="yellow"/>
              </w:rPr>
              <w:t xml:space="preserve">100 17.158 D </w:t>
            </w:r>
            <w:r w:rsidRPr="0046278A">
              <w:rPr>
                <w:rFonts w:asciiTheme="minorHAnsi" w:hAnsiTheme="minorHAnsi" w:cstheme="minorHAnsi"/>
                <w:sz w:val="16"/>
                <w:highlight w:val="yellow"/>
              </w:rPr>
              <w:t xml:space="preserve">at the end of </w:t>
            </w:r>
            <w:r w:rsidRPr="0046278A">
              <w:rPr>
                <w:rFonts w:asciiTheme="minorHAnsi" w:hAnsiTheme="minorHAnsi" w:cstheme="minorHAnsi"/>
                <w:b/>
                <w:bCs/>
                <w:sz w:val="16"/>
                <w:highlight w:val="yellow"/>
              </w:rPr>
              <w:t>Coleborne Avenue</w:t>
            </w:r>
            <w:r w:rsidRPr="0046278A">
              <w:rPr>
                <w:rFonts w:asciiTheme="minorHAnsi" w:hAnsiTheme="minorHAnsi" w:cstheme="minorHAnsi"/>
                <w:sz w:val="16"/>
                <w:highlight w:val="yellow"/>
              </w:rPr>
              <w:t>. (Train Crewing gate)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586DA" w14:textId="77777777" w:rsidR="003E2349" w:rsidRPr="0046278A" w:rsidRDefault="003E2349" w:rsidP="003E2349">
            <w:pPr>
              <w:pStyle w:val="TableParagraph"/>
              <w:spacing w:before="120" w:after="120"/>
              <w:ind w:left="113" w:right="113"/>
              <w:rPr>
                <w:rFonts w:asciiTheme="minorHAnsi" w:hAnsiTheme="minorHAnsi" w:cstheme="minorHAnsi"/>
                <w:b/>
                <w:sz w:val="5"/>
                <w:highlight w:val="yellow"/>
              </w:rPr>
            </w:pPr>
          </w:p>
          <w:p w14:paraId="72C33F2C" w14:textId="77777777" w:rsidR="003E2349" w:rsidRPr="0046278A" w:rsidRDefault="003E2349" w:rsidP="003E2349">
            <w:pPr>
              <w:pStyle w:val="TableParagraph"/>
              <w:spacing w:before="120" w:after="120"/>
              <w:ind w:left="113" w:right="113"/>
              <w:rPr>
                <w:rFonts w:asciiTheme="minorHAnsi" w:hAnsiTheme="minorHAnsi" w:cstheme="minorHAnsi"/>
                <w:sz w:val="20"/>
                <w:highlight w:val="yellow"/>
              </w:rPr>
            </w:pPr>
            <w:r w:rsidRPr="0046278A">
              <w:rPr>
                <w:noProof/>
                <w:highlight w:val="yellow"/>
              </w:rPr>
              <w:drawing>
                <wp:inline distT="0" distB="0" distL="0" distR="0" wp14:anchorId="170E262D" wp14:editId="0A8D5FD7">
                  <wp:extent cx="2486536" cy="2047875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538" cy="205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26A80" w14:textId="78C68CF9" w:rsidR="003E2349" w:rsidRPr="0046278A" w:rsidRDefault="003E2349" w:rsidP="003E2349">
            <w:pPr>
              <w:pStyle w:val="Text"/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  <w:r w:rsidRPr="0046278A">
              <w:rPr>
                <w:rFonts w:asciiTheme="minorHAnsi" w:hAnsiTheme="minorHAnsi" w:cstheme="minorHAnsi"/>
                <w:b/>
                <w:sz w:val="16"/>
                <w:highlight w:val="yellow"/>
              </w:rPr>
              <w:t>Image</w:t>
            </w:r>
            <w:r w:rsidRPr="0046278A">
              <w:rPr>
                <w:rFonts w:asciiTheme="minorHAnsi" w:hAnsiTheme="minorHAnsi" w:cstheme="minorHAnsi"/>
                <w:b/>
                <w:spacing w:val="-3"/>
                <w:sz w:val="16"/>
                <w:highlight w:val="yellow"/>
              </w:rPr>
              <w:t xml:space="preserve"> </w:t>
            </w:r>
            <w:r w:rsidRPr="0046278A">
              <w:rPr>
                <w:rFonts w:asciiTheme="minorHAnsi" w:hAnsiTheme="minorHAnsi" w:cstheme="minorHAnsi"/>
                <w:b/>
                <w:sz w:val="16"/>
                <w:highlight w:val="yellow"/>
              </w:rPr>
              <w:t>2:</w:t>
            </w:r>
            <w:r w:rsidRPr="0046278A">
              <w:rPr>
                <w:rFonts w:asciiTheme="minorHAnsi" w:hAnsiTheme="minorHAnsi" w:cstheme="minorHAnsi"/>
                <w:b/>
                <w:spacing w:val="-5"/>
                <w:sz w:val="16"/>
                <w:highlight w:val="yellow"/>
              </w:rPr>
              <w:t xml:space="preserve"> </w:t>
            </w:r>
            <w:r w:rsidRPr="0046278A">
              <w:rPr>
                <w:rFonts w:asciiTheme="minorHAnsi" w:hAnsiTheme="minorHAnsi" w:cstheme="minorHAnsi"/>
                <w:sz w:val="16"/>
                <w:highlight w:val="yellow"/>
              </w:rPr>
              <w:t xml:space="preserve">Access gate </w:t>
            </w:r>
            <w:r w:rsidRPr="0046278A">
              <w:rPr>
                <w:rFonts w:asciiTheme="minorHAnsi" w:hAnsiTheme="minorHAnsi" w:cstheme="minorHAnsi"/>
                <w:b/>
                <w:bCs/>
                <w:sz w:val="16"/>
                <w:highlight w:val="yellow"/>
              </w:rPr>
              <w:t>100 16.607 D</w:t>
            </w:r>
            <w:r w:rsidRPr="0046278A">
              <w:rPr>
                <w:rFonts w:asciiTheme="minorHAnsi" w:hAnsiTheme="minorHAnsi" w:cstheme="minorHAnsi"/>
                <w:sz w:val="16"/>
                <w:highlight w:val="yellow"/>
              </w:rPr>
              <w:t xml:space="preserve"> at end of </w:t>
            </w:r>
            <w:r w:rsidRPr="0046278A">
              <w:rPr>
                <w:rFonts w:asciiTheme="minorHAnsi" w:hAnsiTheme="minorHAnsi" w:cstheme="minorHAnsi"/>
                <w:b/>
                <w:bCs/>
                <w:sz w:val="16"/>
                <w:highlight w:val="yellow"/>
              </w:rPr>
              <w:t>Hunter Street</w:t>
            </w:r>
            <w:r w:rsidRPr="0046278A">
              <w:rPr>
                <w:rFonts w:asciiTheme="minorHAnsi" w:hAnsiTheme="minorHAnsi" w:cstheme="minorHAnsi"/>
                <w:sz w:val="16"/>
                <w:highlight w:val="yellow"/>
              </w:rPr>
              <w:t>.</w:t>
            </w:r>
          </w:p>
        </w:tc>
      </w:tr>
      <w:tr w:rsidR="003E2349" w:rsidRPr="0073442A" w14:paraId="0882EEFA" w14:textId="77777777" w:rsidTr="002A3027">
        <w:trPr>
          <w:cantSplit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14:paraId="175E521E" w14:textId="77777777" w:rsidR="003E2349" w:rsidRPr="0046278A" w:rsidRDefault="003E2349" w:rsidP="003E2349">
            <w:pPr>
              <w:pStyle w:val="Textbold"/>
              <w:rPr>
                <w:rFonts w:ascii="Calibri" w:hAnsi="Calibri" w:cs="Calibri"/>
                <w:highlight w:val="yellow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49BEB" w14:textId="77777777" w:rsidR="003E2349" w:rsidRPr="0046278A" w:rsidRDefault="003E2349" w:rsidP="003E2349">
            <w:pPr>
              <w:pStyle w:val="TableParagraph"/>
              <w:spacing w:before="120" w:after="120"/>
              <w:ind w:left="113" w:right="113"/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</w:pPr>
            <w:r w:rsidRPr="0046278A">
              <w:rPr>
                <w:rFonts w:asciiTheme="minorHAnsi" w:hAnsiTheme="minorHAnsi" w:cstheme="minorHAnsi"/>
                <w:b/>
                <w:noProof/>
                <w:sz w:val="16"/>
                <w:szCs w:val="16"/>
                <w:highlight w:val="yellow"/>
              </w:rPr>
              <w:drawing>
                <wp:inline distT="0" distB="0" distL="0" distR="0" wp14:anchorId="5C30076C" wp14:editId="753272C7">
                  <wp:extent cx="2514865" cy="1919287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394" cy="192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10837" w14:textId="7367D454" w:rsidR="003E2349" w:rsidRPr="0046278A" w:rsidRDefault="003E2349" w:rsidP="003E2349">
            <w:pPr>
              <w:pStyle w:val="TableParagraph"/>
              <w:spacing w:before="2"/>
              <w:jc w:val="center"/>
              <w:rPr>
                <w:rFonts w:asciiTheme="minorHAnsi" w:hAnsiTheme="minorHAnsi" w:cstheme="minorHAnsi"/>
                <w:b/>
                <w:sz w:val="5"/>
                <w:highlight w:val="yellow"/>
              </w:rPr>
            </w:pPr>
            <w:r w:rsidRPr="0046278A"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  <w:t xml:space="preserve">Image 3: </w:t>
            </w:r>
            <w:r w:rsidRPr="0046278A">
              <w:rPr>
                <w:rFonts w:asciiTheme="minorHAnsi" w:hAnsiTheme="minorHAnsi" w:cstheme="minorHAnsi"/>
                <w:bCs/>
                <w:sz w:val="16"/>
                <w:szCs w:val="16"/>
                <w:highlight w:val="yellow"/>
              </w:rPr>
              <w:t xml:space="preserve">Access gate </w:t>
            </w:r>
            <w:r w:rsidRPr="0046278A"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  <w:t xml:space="preserve">100 17.698 U </w:t>
            </w:r>
            <w:r w:rsidRPr="0046278A">
              <w:rPr>
                <w:rFonts w:asciiTheme="minorHAnsi" w:hAnsiTheme="minorHAnsi" w:cstheme="minorHAnsi"/>
                <w:bCs/>
                <w:sz w:val="16"/>
                <w:szCs w:val="16"/>
                <w:highlight w:val="yellow"/>
              </w:rPr>
              <w:t xml:space="preserve">on </w:t>
            </w:r>
            <w:r w:rsidRPr="0046278A"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  <w:t>Hurstville Road</w:t>
            </w:r>
            <w:r w:rsidRPr="0046278A">
              <w:rPr>
                <w:rFonts w:asciiTheme="minorHAnsi" w:hAnsiTheme="minorHAnsi" w:cstheme="minorHAnsi"/>
                <w:bCs/>
                <w:sz w:val="16"/>
                <w:szCs w:val="16"/>
                <w:highlight w:val="yellow"/>
              </w:rPr>
              <w:t>.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C4D69" w14:textId="77777777" w:rsidR="003E2349" w:rsidRPr="0046278A" w:rsidRDefault="003E2349" w:rsidP="003E2349">
            <w:pPr>
              <w:pStyle w:val="TableParagraph"/>
              <w:spacing w:before="120" w:after="120"/>
              <w:ind w:left="113" w:right="113"/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</w:pPr>
            <w:r w:rsidRPr="0046278A">
              <w:rPr>
                <w:rFonts w:asciiTheme="minorHAnsi" w:hAnsiTheme="minorHAnsi" w:cstheme="minorHAnsi"/>
                <w:b/>
                <w:noProof/>
                <w:sz w:val="16"/>
                <w:szCs w:val="16"/>
                <w:highlight w:val="yellow"/>
              </w:rPr>
              <w:drawing>
                <wp:inline distT="0" distB="0" distL="0" distR="0" wp14:anchorId="7F33C9CB" wp14:editId="7E8CB7B6">
                  <wp:extent cx="2497696" cy="189071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760" cy="189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4EC1D" w14:textId="2D31F414" w:rsidR="003E2349" w:rsidRPr="0046278A" w:rsidRDefault="003E2349" w:rsidP="003E2349">
            <w:pPr>
              <w:pStyle w:val="TableParagraph"/>
              <w:spacing w:before="2"/>
              <w:jc w:val="center"/>
              <w:rPr>
                <w:rFonts w:asciiTheme="minorHAnsi" w:hAnsiTheme="minorHAnsi" w:cstheme="minorHAnsi"/>
                <w:b/>
                <w:sz w:val="5"/>
                <w:highlight w:val="yellow"/>
              </w:rPr>
            </w:pPr>
            <w:r w:rsidRPr="0046278A"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  <w:t xml:space="preserve">Image 4: </w:t>
            </w:r>
            <w:r w:rsidRPr="0046278A">
              <w:rPr>
                <w:rFonts w:asciiTheme="minorHAnsi" w:hAnsiTheme="minorHAnsi" w:cstheme="minorHAnsi"/>
                <w:bCs/>
                <w:sz w:val="16"/>
                <w:szCs w:val="16"/>
                <w:highlight w:val="yellow"/>
              </w:rPr>
              <w:t xml:space="preserve">Access gate </w:t>
            </w:r>
            <w:r w:rsidRPr="0046278A"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  <w:t xml:space="preserve">100 18.048 U </w:t>
            </w:r>
            <w:r w:rsidRPr="0046278A">
              <w:rPr>
                <w:rFonts w:asciiTheme="minorHAnsi" w:hAnsiTheme="minorHAnsi" w:cstheme="minorHAnsi"/>
                <w:bCs/>
                <w:sz w:val="16"/>
                <w:szCs w:val="16"/>
                <w:highlight w:val="yellow"/>
              </w:rPr>
              <w:t xml:space="preserve">off </w:t>
            </w:r>
            <w:r w:rsidRPr="0046278A">
              <w:rPr>
                <w:rFonts w:asciiTheme="minorHAnsi" w:hAnsiTheme="minorHAnsi" w:cstheme="minorHAnsi"/>
                <w:b/>
                <w:sz w:val="16"/>
                <w:szCs w:val="16"/>
                <w:highlight w:val="yellow"/>
              </w:rPr>
              <w:t>River Road</w:t>
            </w:r>
            <w:r w:rsidRPr="0046278A">
              <w:rPr>
                <w:rFonts w:asciiTheme="minorHAnsi" w:hAnsiTheme="minorHAnsi" w:cstheme="minorHAnsi"/>
                <w:bCs/>
                <w:sz w:val="16"/>
                <w:szCs w:val="16"/>
                <w:highlight w:val="yellow"/>
              </w:rPr>
              <w:t>.</w:t>
            </w:r>
          </w:p>
        </w:tc>
      </w:tr>
    </w:tbl>
    <w:p w14:paraId="7F0A6A73" w14:textId="77777777" w:rsidR="005A7AF9" w:rsidRDefault="005A7AF9" w:rsidP="007F27E1">
      <w:pPr>
        <w:rPr>
          <w:rFonts w:ascii="Calibri" w:hAnsi="Calibri" w:cs="Calibri"/>
          <w:b/>
          <w:sz w:val="20"/>
        </w:rPr>
      </w:pPr>
    </w:p>
    <w:p w14:paraId="753A108E" w14:textId="354D166E" w:rsidR="00AB3813" w:rsidRDefault="005A7AF9" w:rsidP="00723E0A">
      <w:pPr>
        <w:ind w:firstLine="142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br w:type="page"/>
      </w:r>
      <w:r w:rsidR="00AB3813">
        <w:rPr>
          <w:rFonts w:ascii="Calibri" w:hAnsi="Calibri" w:cs="Calibri"/>
          <w:b/>
          <w:sz w:val="20"/>
        </w:rPr>
        <w:lastRenderedPageBreak/>
        <w:t>Diagram</w:t>
      </w: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5"/>
      </w:tblGrid>
      <w:tr w:rsidR="00025A44" w:rsidRPr="0007144C" w14:paraId="62B832EC" w14:textId="77777777" w:rsidTr="008835D8">
        <w:tc>
          <w:tcPr>
            <w:tcW w:w="10235" w:type="dxa"/>
            <w:shd w:val="clear" w:color="auto" w:fill="auto"/>
          </w:tcPr>
          <w:p w14:paraId="4F9A04D5" w14:textId="1723618D" w:rsidR="0000022A" w:rsidRPr="0093594E" w:rsidRDefault="0093594E" w:rsidP="0093594E">
            <w:pPr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>Insert diagram</w:t>
            </w:r>
          </w:p>
        </w:tc>
      </w:tr>
    </w:tbl>
    <w:p w14:paraId="74651306" w14:textId="6F6438E4" w:rsidR="00662C5D" w:rsidRPr="00E22E02" w:rsidRDefault="00662C5D" w:rsidP="00662C5D">
      <w:pPr>
        <w:rPr>
          <w:rFonts w:ascii="Calibri" w:hAnsi="Calibri" w:cs="Calibri"/>
          <w:b/>
          <w:sz w:val="20"/>
        </w:rPr>
      </w:pPr>
      <w:r w:rsidRPr="00E22E02">
        <w:rPr>
          <w:rFonts w:ascii="Calibri" w:hAnsi="Calibri" w:cs="Calibri"/>
          <w:b/>
          <w:sz w:val="20"/>
        </w:rPr>
        <w:t>Protection Officer’s diary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980"/>
        <w:gridCol w:w="8263"/>
      </w:tblGrid>
      <w:tr w:rsidR="00662C5D" w:rsidRPr="00E22E02" w14:paraId="759711BD" w14:textId="77777777" w:rsidTr="00EA78C4">
        <w:trPr>
          <w:trHeight w:val="193"/>
        </w:trPr>
        <w:tc>
          <w:tcPr>
            <w:tcW w:w="843" w:type="dxa"/>
            <w:shd w:val="clear" w:color="auto" w:fill="D9D9D9"/>
          </w:tcPr>
          <w:p w14:paraId="6497C8A9" w14:textId="77777777" w:rsidR="00662C5D" w:rsidRPr="00E22E02" w:rsidRDefault="00662C5D" w:rsidP="00E22E0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2E02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980" w:type="dxa"/>
            <w:shd w:val="clear" w:color="auto" w:fill="D9D9D9"/>
          </w:tcPr>
          <w:p w14:paraId="2DF9E26C" w14:textId="77777777" w:rsidR="00662C5D" w:rsidRPr="00E22E02" w:rsidRDefault="00662C5D" w:rsidP="00E22E0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2E02">
              <w:rPr>
                <w:rFonts w:ascii="Calibri" w:hAnsi="Calibri" w:cs="Calibri"/>
                <w:b/>
                <w:sz w:val="16"/>
                <w:szCs w:val="16"/>
              </w:rPr>
              <w:t>Time</w:t>
            </w:r>
          </w:p>
        </w:tc>
        <w:tc>
          <w:tcPr>
            <w:tcW w:w="8263" w:type="dxa"/>
            <w:shd w:val="clear" w:color="auto" w:fill="D9D9D9"/>
          </w:tcPr>
          <w:p w14:paraId="667019B5" w14:textId="77777777" w:rsidR="00662C5D" w:rsidRPr="00E22E02" w:rsidRDefault="00662C5D" w:rsidP="00E22E0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2E02">
              <w:rPr>
                <w:rFonts w:ascii="Calibri" w:hAnsi="Calibri" w:cs="Calibri"/>
                <w:b/>
                <w:sz w:val="16"/>
                <w:szCs w:val="16"/>
              </w:rPr>
              <w:t>Notes</w:t>
            </w:r>
          </w:p>
        </w:tc>
      </w:tr>
      <w:tr w:rsidR="00662C5D" w:rsidRPr="00E22E02" w14:paraId="5CE9B64A" w14:textId="77777777" w:rsidTr="00EA78C4">
        <w:tc>
          <w:tcPr>
            <w:tcW w:w="843" w:type="dxa"/>
            <w:shd w:val="clear" w:color="auto" w:fill="auto"/>
          </w:tcPr>
          <w:p w14:paraId="3F906976" w14:textId="77777777" w:rsidR="00662C5D" w:rsidRPr="00E22E02" w:rsidRDefault="00662C5D" w:rsidP="00E22E02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22A99A1" w14:textId="77777777" w:rsidR="00662C5D" w:rsidRPr="00E22E02" w:rsidRDefault="00662C5D" w:rsidP="00E22E02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7546D15" w14:textId="77777777" w:rsidR="00662C5D" w:rsidRPr="00E22E02" w:rsidRDefault="00662C5D" w:rsidP="00E22E02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662C5D" w:rsidRPr="003C5BAD" w14:paraId="5070E587" w14:textId="77777777" w:rsidTr="00EA78C4">
        <w:tc>
          <w:tcPr>
            <w:tcW w:w="843" w:type="dxa"/>
            <w:shd w:val="clear" w:color="auto" w:fill="auto"/>
          </w:tcPr>
          <w:p w14:paraId="0D0311C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9CE7B9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167A6A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FBE2B6D" w14:textId="77777777" w:rsidTr="00EA78C4">
        <w:tc>
          <w:tcPr>
            <w:tcW w:w="843" w:type="dxa"/>
            <w:shd w:val="clear" w:color="auto" w:fill="auto"/>
          </w:tcPr>
          <w:p w14:paraId="162240D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B1F297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5858EA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C36653F" w14:textId="77777777" w:rsidTr="00EA78C4">
        <w:tc>
          <w:tcPr>
            <w:tcW w:w="843" w:type="dxa"/>
            <w:shd w:val="clear" w:color="auto" w:fill="auto"/>
          </w:tcPr>
          <w:p w14:paraId="1D94EC7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5411C7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DEF30F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BA9397E" w14:textId="77777777" w:rsidTr="00EA78C4">
        <w:tc>
          <w:tcPr>
            <w:tcW w:w="843" w:type="dxa"/>
            <w:shd w:val="clear" w:color="auto" w:fill="auto"/>
          </w:tcPr>
          <w:p w14:paraId="0DD702D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C94F3F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95FCF8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29F3924" w14:textId="77777777" w:rsidTr="00EA78C4">
        <w:tc>
          <w:tcPr>
            <w:tcW w:w="843" w:type="dxa"/>
            <w:shd w:val="clear" w:color="auto" w:fill="auto"/>
          </w:tcPr>
          <w:p w14:paraId="260F939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E9E6C7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EB3CBD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436D0D6" w14:textId="77777777" w:rsidTr="00EA78C4">
        <w:tc>
          <w:tcPr>
            <w:tcW w:w="843" w:type="dxa"/>
            <w:tcBorders>
              <w:bottom w:val="single" w:sz="4" w:space="0" w:color="auto"/>
            </w:tcBorders>
            <w:shd w:val="clear" w:color="auto" w:fill="auto"/>
          </w:tcPr>
          <w:p w14:paraId="215FEB9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</w:tcPr>
          <w:p w14:paraId="77DE3E6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tcBorders>
              <w:bottom w:val="single" w:sz="4" w:space="0" w:color="auto"/>
            </w:tcBorders>
            <w:shd w:val="clear" w:color="auto" w:fill="auto"/>
          </w:tcPr>
          <w:p w14:paraId="240CA58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D0A68F5" w14:textId="77777777" w:rsidTr="00EA78C4">
        <w:tc>
          <w:tcPr>
            <w:tcW w:w="843" w:type="dxa"/>
            <w:shd w:val="clear" w:color="auto" w:fill="auto"/>
          </w:tcPr>
          <w:p w14:paraId="15F65C5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7412AB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A11197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A429EB2" w14:textId="77777777" w:rsidTr="00EA78C4">
        <w:tc>
          <w:tcPr>
            <w:tcW w:w="843" w:type="dxa"/>
            <w:shd w:val="clear" w:color="auto" w:fill="auto"/>
          </w:tcPr>
          <w:p w14:paraId="2369557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B00CDF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8EA296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63DB996" w14:textId="77777777" w:rsidTr="00EA78C4">
        <w:tc>
          <w:tcPr>
            <w:tcW w:w="843" w:type="dxa"/>
            <w:shd w:val="clear" w:color="auto" w:fill="auto"/>
          </w:tcPr>
          <w:p w14:paraId="08CEE37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3F8123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EDE6E6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CFCA74A" w14:textId="77777777" w:rsidTr="00EA78C4">
        <w:tc>
          <w:tcPr>
            <w:tcW w:w="843" w:type="dxa"/>
            <w:shd w:val="clear" w:color="auto" w:fill="auto"/>
          </w:tcPr>
          <w:p w14:paraId="59057F5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2F404C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6671E2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520D59C" w14:textId="77777777" w:rsidTr="00EA78C4">
        <w:tc>
          <w:tcPr>
            <w:tcW w:w="843" w:type="dxa"/>
            <w:shd w:val="clear" w:color="auto" w:fill="auto"/>
          </w:tcPr>
          <w:p w14:paraId="63AABC0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7FBC22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053AD0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EB37751" w14:textId="77777777" w:rsidTr="00EA78C4">
        <w:tc>
          <w:tcPr>
            <w:tcW w:w="843" w:type="dxa"/>
            <w:shd w:val="clear" w:color="auto" w:fill="auto"/>
          </w:tcPr>
          <w:p w14:paraId="77AF77C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192AE5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336F72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4968865" w14:textId="77777777" w:rsidTr="00EA78C4">
        <w:tc>
          <w:tcPr>
            <w:tcW w:w="843" w:type="dxa"/>
            <w:shd w:val="clear" w:color="auto" w:fill="auto"/>
          </w:tcPr>
          <w:p w14:paraId="05F53F7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C904DF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70BA3C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F4B9F9A" w14:textId="77777777" w:rsidTr="00EA78C4">
        <w:tc>
          <w:tcPr>
            <w:tcW w:w="843" w:type="dxa"/>
            <w:shd w:val="clear" w:color="auto" w:fill="auto"/>
          </w:tcPr>
          <w:p w14:paraId="2DFB5DA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F4412F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198D5B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5F356A4" w14:textId="77777777" w:rsidTr="00EA78C4">
        <w:tc>
          <w:tcPr>
            <w:tcW w:w="843" w:type="dxa"/>
            <w:shd w:val="clear" w:color="auto" w:fill="auto"/>
          </w:tcPr>
          <w:p w14:paraId="0336B3C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49BDB8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A414B5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0D0001A" w14:textId="77777777" w:rsidTr="00EA78C4">
        <w:tc>
          <w:tcPr>
            <w:tcW w:w="843" w:type="dxa"/>
            <w:shd w:val="clear" w:color="auto" w:fill="auto"/>
          </w:tcPr>
          <w:p w14:paraId="234FA0D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0DAABC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FFCD04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63D0406" w14:textId="77777777" w:rsidTr="00EA78C4">
        <w:tc>
          <w:tcPr>
            <w:tcW w:w="843" w:type="dxa"/>
            <w:shd w:val="clear" w:color="auto" w:fill="auto"/>
          </w:tcPr>
          <w:p w14:paraId="06A0AF0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D67614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20ADFE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560B0F4" w14:textId="77777777" w:rsidTr="00EA78C4">
        <w:tc>
          <w:tcPr>
            <w:tcW w:w="843" w:type="dxa"/>
            <w:shd w:val="clear" w:color="auto" w:fill="auto"/>
          </w:tcPr>
          <w:p w14:paraId="7DD0493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A95F0E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54724E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E4C68F5" w14:textId="77777777" w:rsidTr="00EA78C4">
        <w:tc>
          <w:tcPr>
            <w:tcW w:w="843" w:type="dxa"/>
            <w:shd w:val="clear" w:color="auto" w:fill="auto"/>
          </w:tcPr>
          <w:p w14:paraId="5971491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A0E105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8966FD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3BA423B" w14:textId="77777777" w:rsidTr="00EA78C4">
        <w:tc>
          <w:tcPr>
            <w:tcW w:w="843" w:type="dxa"/>
            <w:shd w:val="clear" w:color="auto" w:fill="auto"/>
          </w:tcPr>
          <w:p w14:paraId="54637C8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7AC6AA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C848A4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207B6E2" w14:textId="77777777" w:rsidTr="00EA78C4">
        <w:tc>
          <w:tcPr>
            <w:tcW w:w="843" w:type="dxa"/>
            <w:shd w:val="clear" w:color="auto" w:fill="auto"/>
          </w:tcPr>
          <w:p w14:paraId="1B8B82F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22BF3A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B302BA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A5C642A" w14:textId="77777777" w:rsidTr="00EA78C4">
        <w:tc>
          <w:tcPr>
            <w:tcW w:w="843" w:type="dxa"/>
            <w:shd w:val="clear" w:color="auto" w:fill="auto"/>
          </w:tcPr>
          <w:p w14:paraId="7CFFB07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82210E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DEEB9D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67DB22E" w14:textId="77777777" w:rsidTr="00EA78C4">
        <w:tc>
          <w:tcPr>
            <w:tcW w:w="843" w:type="dxa"/>
            <w:shd w:val="clear" w:color="auto" w:fill="auto"/>
          </w:tcPr>
          <w:p w14:paraId="257B912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07C3C3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91FDD6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397A7C6" w14:textId="77777777" w:rsidTr="00EA78C4">
        <w:tc>
          <w:tcPr>
            <w:tcW w:w="843" w:type="dxa"/>
            <w:shd w:val="clear" w:color="auto" w:fill="auto"/>
          </w:tcPr>
          <w:p w14:paraId="3F29488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DD1521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2481D4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7F3D5CE" w14:textId="77777777" w:rsidTr="00EA78C4">
        <w:tc>
          <w:tcPr>
            <w:tcW w:w="843" w:type="dxa"/>
            <w:shd w:val="clear" w:color="auto" w:fill="auto"/>
          </w:tcPr>
          <w:p w14:paraId="5C0C2A4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9BDB27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D754C0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7293442" w14:textId="77777777" w:rsidTr="00EA78C4">
        <w:tc>
          <w:tcPr>
            <w:tcW w:w="843" w:type="dxa"/>
            <w:shd w:val="clear" w:color="auto" w:fill="auto"/>
          </w:tcPr>
          <w:p w14:paraId="605E316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89B0A8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EEF8E0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97DCC39" w14:textId="77777777" w:rsidTr="00EA78C4">
        <w:tc>
          <w:tcPr>
            <w:tcW w:w="843" w:type="dxa"/>
            <w:shd w:val="clear" w:color="auto" w:fill="auto"/>
          </w:tcPr>
          <w:p w14:paraId="22C68FE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68B9F8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5730B1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E0B61CC" w14:textId="77777777" w:rsidTr="00EA78C4">
        <w:tc>
          <w:tcPr>
            <w:tcW w:w="843" w:type="dxa"/>
            <w:shd w:val="clear" w:color="auto" w:fill="auto"/>
          </w:tcPr>
          <w:p w14:paraId="7A10702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3AAC8D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9E840D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8F341B6" w14:textId="77777777" w:rsidTr="00EA78C4">
        <w:tc>
          <w:tcPr>
            <w:tcW w:w="843" w:type="dxa"/>
            <w:shd w:val="clear" w:color="auto" w:fill="auto"/>
          </w:tcPr>
          <w:p w14:paraId="25B3C11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C02DA4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47DCB7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7A85EF3" w14:textId="77777777" w:rsidTr="00EA78C4">
        <w:tc>
          <w:tcPr>
            <w:tcW w:w="843" w:type="dxa"/>
            <w:shd w:val="clear" w:color="auto" w:fill="auto"/>
          </w:tcPr>
          <w:p w14:paraId="672CC6C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BD263B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148F9E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F70C56E" w14:textId="77777777" w:rsidTr="00EA78C4">
        <w:tc>
          <w:tcPr>
            <w:tcW w:w="843" w:type="dxa"/>
            <w:shd w:val="clear" w:color="auto" w:fill="auto"/>
          </w:tcPr>
          <w:p w14:paraId="514F5B0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C650C9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B9FE06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830AE86" w14:textId="77777777" w:rsidTr="00EA78C4">
        <w:tc>
          <w:tcPr>
            <w:tcW w:w="843" w:type="dxa"/>
            <w:shd w:val="clear" w:color="auto" w:fill="auto"/>
          </w:tcPr>
          <w:p w14:paraId="6452EA1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BEB927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75E500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A7161AD" w14:textId="77777777" w:rsidTr="00EA78C4">
        <w:tc>
          <w:tcPr>
            <w:tcW w:w="843" w:type="dxa"/>
            <w:shd w:val="clear" w:color="auto" w:fill="auto"/>
          </w:tcPr>
          <w:p w14:paraId="7EA43B4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D83ACB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F87090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0E56A5E" w14:textId="77777777" w:rsidTr="00EA78C4">
        <w:tc>
          <w:tcPr>
            <w:tcW w:w="843" w:type="dxa"/>
            <w:shd w:val="clear" w:color="auto" w:fill="auto"/>
          </w:tcPr>
          <w:p w14:paraId="2ABCFC6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F2C752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79742A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6A4454D" w14:textId="77777777" w:rsidTr="00EA78C4">
        <w:tc>
          <w:tcPr>
            <w:tcW w:w="843" w:type="dxa"/>
            <w:shd w:val="clear" w:color="auto" w:fill="auto"/>
          </w:tcPr>
          <w:p w14:paraId="5C2E869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FEE450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2DA957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78FAC37" w14:textId="77777777" w:rsidTr="00EA78C4">
        <w:tc>
          <w:tcPr>
            <w:tcW w:w="843" w:type="dxa"/>
            <w:shd w:val="clear" w:color="auto" w:fill="auto"/>
          </w:tcPr>
          <w:p w14:paraId="270383C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CE4075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2FB8E5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A840B16" w14:textId="77777777" w:rsidTr="00EA78C4">
        <w:tc>
          <w:tcPr>
            <w:tcW w:w="843" w:type="dxa"/>
            <w:shd w:val="clear" w:color="auto" w:fill="auto"/>
          </w:tcPr>
          <w:p w14:paraId="0DCE9E5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A9C1ED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2588F7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15916C2" w14:textId="77777777" w:rsidTr="00EA78C4">
        <w:tc>
          <w:tcPr>
            <w:tcW w:w="843" w:type="dxa"/>
            <w:shd w:val="clear" w:color="auto" w:fill="auto"/>
          </w:tcPr>
          <w:p w14:paraId="36AA42C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CD19D6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0900D3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255DF47" w14:textId="77777777" w:rsidTr="00EA78C4">
        <w:tc>
          <w:tcPr>
            <w:tcW w:w="843" w:type="dxa"/>
            <w:shd w:val="clear" w:color="auto" w:fill="auto"/>
          </w:tcPr>
          <w:p w14:paraId="11CAE76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01BDC2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7D931B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0010D0D" w14:textId="77777777" w:rsidTr="00EA78C4">
        <w:tc>
          <w:tcPr>
            <w:tcW w:w="843" w:type="dxa"/>
            <w:shd w:val="clear" w:color="auto" w:fill="auto"/>
          </w:tcPr>
          <w:p w14:paraId="5363626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6C42CA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EF1742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F1E80AE" w14:textId="77777777" w:rsidTr="00EA78C4">
        <w:tc>
          <w:tcPr>
            <w:tcW w:w="843" w:type="dxa"/>
            <w:shd w:val="clear" w:color="auto" w:fill="auto"/>
          </w:tcPr>
          <w:p w14:paraId="635E774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A11AFB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38DB9D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3368DE9" w14:textId="77777777" w:rsidTr="00EA78C4">
        <w:tc>
          <w:tcPr>
            <w:tcW w:w="843" w:type="dxa"/>
            <w:shd w:val="clear" w:color="auto" w:fill="auto"/>
          </w:tcPr>
          <w:p w14:paraId="503B99C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987703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BE7B5C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3442E10" w14:textId="77777777" w:rsidTr="00EA78C4">
        <w:tc>
          <w:tcPr>
            <w:tcW w:w="843" w:type="dxa"/>
            <w:shd w:val="clear" w:color="auto" w:fill="auto"/>
          </w:tcPr>
          <w:p w14:paraId="5EEED0A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AC85D1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3A6DB9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9C888D6" w14:textId="77777777" w:rsidTr="00EA78C4">
        <w:tc>
          <w:tcPr>
            <w:tcW w:w="843" w:type="dxa"/>
            <w:shd w:val="clear" w:color="auto" w:fill="auto"/>
          </w:tcPr>
          <w:p w14:paraId="19A80AB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EAF94F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0F3F34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03AAC7F" w14:textId="77777777" w:rsidTr="00EA78C4">
        <w:tc>
          <w:tcPr>
            <w:tcW w:w="843" w:type="dxa"/>
            <w:shd w:val="clear" w:color="auto" w:fill="auto"/>
          </w:tcPr>
          <w:p w14:paraId="1D3673B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D02755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25BA0F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7411BD7" w14:textId="77777777" w:rsidTr="00EA78C4">
        <w:tc>
          <w:tcPr>
            <w:tcW w:w="843" w:type="dxa"/>
            <w:shd w:val="clear" w:color="auto" w:fill="auto"/>
          </w:tcPr>
          <w:p w14:paraId="25F867B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5AFC0A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27FADF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FB6D559" w14:textId="77777777" w:rsidTr="00EA78C4">
        <w:tc>
          <w:tcPr>
            <w:tcW w:w="843" w:type="dxa"/>
            <w:shd w:val="clear" w:color="auto" w:fill="auto"/>
          </w:tcPr>
          <w:p w14:paraId="17D5FBC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7289E4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C4D620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BB49126" w14:textId="77777777" w:rsidTr="00EA78C4">
        <w:tc>
          <w:tcPr>
            <w:tcW w:w="843" w:type="dxa"/>
            <w:shd w:val="clear" w:color="auto" w:fill="auto"/>
          </w:tcPr>
          <w:p w14:paraId="2423AE9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7EEC3D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DDB937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B047113" w14:textId="77777777" w:rsidTr="00EA78C4">
        <w:tc>
          <w:tcPr>
            <w:tcW w:w="843" w:type="dxa"/>
            <w:shd w:val="clear" w:color="auto" w:fill="auto"/>
          </w:tcPr>
          <w:p w14:paraId="793127B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DCD40D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63D5C2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10B3CE5" w14:textId="77777777" w:rsidTr="00EA78C4">
        <w:tc>
          <w:tcPr>
            <w:tcW w:w="843" w:type="dxa"/>
            <w:shd w:val="clear" w:color="auto" w:fill="auto"/>
          </w:tcPr>
          <w:p w14:paraId="6472AEF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EAECAA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2A1B78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1877768" w14:textId="77777777" w:rsidTr="00EA78C4">
        <w:tc>
          <w:tcPr>
            <w:tcW w:w="843" w:type="dxa"/>
            <w:shd w:val="clear" w:color="auto" w:fill="auto"/>
          </w:tcPr>
          <w:p w14:paraId="272BD82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81074D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A600AB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D2E2692" w14:textId="77777777" w:rsidTr="00EA78C4">
        <w:tc>
          <w:tcPr>
            <w:tcW w:w="843" w:type="dxa"/>
            <w:shd w:val="clear" w:color="auto" w:fill="auto"/>
          </w:tcPr>
          <w:p w14:paraId="64FC865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6BB260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4AEB3A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82E4EAA" w14:textId="77777777" w:rsidTr="00EA78C4">
        <w:tc>
          <w:tcPr>
            <w:tcW w:w="843" w:type="dxa"/>
            <w:tcBorders>
              <w:bottom w:val="single" w:sz="4" w:space="0" w:color="auto"/>
            </w:tcBorders>
            <w:shd w:val="clear" w:color="auto" w:fill="auto"/>
          </w:tcPr>
          <w:p w14:paraId="3E8A64E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</w:tcPr>
          <w:p w14:paraId="5E4E2F7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263" w:type="dxa"/>
            <w:tcBorders>
              <w:bottom w:val="single" w:sz="4" w:space="0" w:color="auto"/>
            </w:tcBorders>
            <w:shd w:val="clear" w:color="auto" w:fill="auto"/>
          </w:tcPr>
          <w:p w14:paraId="7880970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</w:tbl>
    <w:p w14:paraId="66F81594" w14:textId="77777777" w:rsidR="003D66A9" w:rsidRDefault="003D66A9" w:rsidP="0073676C"/>
    <w:sectPr w:rsidR="003D66A9" w:rsidSect="00D1683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851" w:bottom="851" w:left="851" w:header="567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1DC0D" w14:textId="77777777" w:rsidR="00E44CA9" w:rsidRDefault="00E44CA9">
      <w:r>
        <w:separator/>
      </w:r>
    </w:p>
  </w:endnote>
  <w:endnote w:type="continuationSeparator" w:id="0">
    <w:p w14:paraId="37A24A58" w14:textId="77777777" w:rsidR="00E44CA9" w:rsidRDefault="00E44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Quay Sans ITC Std Book">
    <w:altName w:val="Quay Sans ITC Std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FFAD9" w14:textId="1A2360A8" w:rsidR="00EA78C4" w:rsidRDefault="00EA78C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A3FDE8D" wp14:editId="0DBBB20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812F73" w14:textId="580621CC" w:rsidR="00EA78C4" w:rsidRPr="00EA78C4" w:rsidRDefault="00EA78C4" w:rsidP="00EA78C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A78C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3FDE8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5812F73" w14:textId="580621CC" w:rsidR="00EA78C4" w:rsidRPr="00EA78C4" w:rsidRDefault="00EA78C4" w:rsidP="00EA78C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A78C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1225D" w14:textId="24E47601" w:rsidR="00EE39CC" w:rsidRPr="003D66A9" w:rsidRDefault="00EA78C4" w:rsidP="00E63573">
    <w:pPr>
      <w:pStyle w:val="Footer"/>
      <w:pBdr>
        <w:top w:val="single" w:sz="4" w:space="1" w:color="auto"/>
      </w:pBdr>
      <w:tabs>
        <w:tab w:val="clear" w:pos="4153"/>
        <w:tab w:val="clear" w:pos="8306"/>
        <w:tab w:val="center" w:pos="5103"/>
        <w:tab w:val="right" w:pos="10206"/>
        <w:tab w:val="right" w:pos="10800"/>
      </w:tabs>
      <w:jc w:val="both"/>
      <w:rPr>
        <w:sz w:val="14"/>
      </w:rPr>
    </w:pPr>
    <w:r>
      <w:rPr>
        <w:noProof/>
        <w:sz w:val="14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B8FCB05" wp14:editId="146459C9">
              <wp:simplePos x="542925" y="99917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26BE74" w14:textId="4F651878" w:rsidR="00EA78C4" w:rsidRPr="00EA78C4" w:rsidRDefault="00EA78C4" w:rsidP="00EA78C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A78C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8FCB0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OFFICIAL" style="position:absolute;left:0;text-align:left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1E26BE74" w14:textId="4F651878" w:rsidR="00EA78C4" w:rsidRPr="00EA78C4" w:rsidRDefault="00EA78C4" w:rsidP="00EA78C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A78C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E39CC" w:rsidRPr="003D66A9">
      <w:rPr>
        <w:sz w:val="14"/>
      </w:rPr>
      <w:t>SWI Custodian</w:t>
    </w:r>
    <w:r w:rsidR="00EE39CC" w:rsidRPr="00D1683A">
      <w:rPr>
        <w:color w:val="000080"/>
        <w:sz w:val="14"/>
      </w:rPr>
      <w:t>:</w:t>
    </w:r>
    <w:r w:rsidR="00EE39CC" w:rsidRPr="0073676C">
      <w:rPr>
        <w:sz w:val="14"/>
      </w:rPr>
      <w:tab/>
    </w:r>
    <w:r w:rsidR="00EE39CC">
      <w:rPr>
        <w:color w:val="000080"/>
        <w:sz w:val="14"/>
      </w:rPr>
      <w:tab/>
    </w:r>
    <w:r w:rsidR="00EE39CC" w:rsidRPr="003D66A9">
      <w:rPr>
        <w:sz w:val="14"/>
      </w:rPr>
      <w:t>Issue Date:</w:t>
    </w:r>
  </w:p>
  <w:p w14:paraId="5A80245F" w14:textId="387FC1D3" w:rsidR="00EE39CC" w:rsidRDefault="00EE39CC" w:rsidP="00E63573">
    <w:pPr>
      <w:pStyle w:val="Footer"/>
      <w:tabs>
        <w:tab w:val="clear" w:pos="4153"/>
        <w:tab w:val="clear" w:pos="8306"/>
        <w:tab w:val="center" w:pos="5103"/>
        <w:tab w:val="right" w:pos="10206"/>
        <w:tab w:val="right" w:pos="10800"/>
      </w:tabs>
      <w:jc w:val="both"/>
      <w:rPr>
        <w:color w:val="000080"/>
        <w:sz w:val="14"/>
      </w:rPr>
    </w:pPr>
    <w:r w:rsidRPr="003D66A9">
      <w:rPr>
        <w:sz w:val="14"/>
      </w:rPr>
      <w:t>SWI Approver:</w:t>
    </w:r>
    <w:r>
      <w:rPr>
        <w:sz w:val="14"/>
      </w:rPr>
      <w:t xml:space="preserve"> </w:t>
    </w:r>
    <w:r w:rsidR="00EA78C4">
      <w:rPr>
        <w:sz w:val="14"/>
      </w:rPr>
      <w:t>Associated Director Network Operation</w:t>
    </w:r>
    <w:r w:rsidR="001176C5">
      <w:rPr>
        <w:sz w:val="14"/>
      </w:rPr>
      <w:t xml:space="preserve"> </w:t>
    </w:r>
    <w:r>
      <w:rPr>
        <w:color w:val="FF0000"/>
        <w:sz w:val="14"/>
      </w:rPr>
      <w:tab/>
    </w:r>
    <w:r w:rsidRPr="005239AB">
      <w:rPr>
        <w:color w:val="FF0000"/>
        <w:sz w:val="14"/>
      </w:rPr>
      <w:t>UNCONTROLLED COPY WHEN PRINTED</w:t>
    </w:r>
    <w:r w:rsidRPr="007A0617">
      <w:rPr>
        <w:color w:val="000080"/>
        <w:sz w:val="14"/>
      </w:rPr>
      <w:t xml:space="preserve"> </w:t>
    </w:r>
    <w:r>
      <w:rPr>
        <w:color w:val="000080"/>
        <w:sz w:val="14"/>
      </w:rPr>
      <w:tab/>
    </w:r>
    <w:r w:rsidRPr="003D66A9">
      <w:rPr>
        <w:sz w:val="14"/>
      </w:rPr>
      <w:t xml:space="preserve">Version: </w:t>
    </w:r>
    <w:r w:rsidR="00A24EBA">
      <w:rPr>
        <w:sz w:val="14"/>
      </w:rPr>
      <w:t>1.0</w:t>
    </w:r>
  </w:p>
  <w:p w14:paraId="01004182" w14:textId="77777777" w:rsidR="00EE39CC" w:rsidRPr="003D66A9" w:rsidRDefault="00EE39CC" w:rsidP="00E440A9">
    <w:pPr>
      <w:pStyle w:val="Footer"/>
      <w:tabs>
        <w:tab w:val="clear" w:pos="4153"/>
        <w:tab w:val="clear" w:pos="8306"/>
        <w:tab w:val="center" w:pos="5245"/>
        <w:tab w:val="right" w:pos="10206"/>
        <w:tab w:val="right" w:pos="10800"/>
      </w:tabs>
      <w:rPr>
        <w:sz w:val="14"/>
      </w:rPr>
    </w:pPr>
    <w:r>
      <w:rPr>
        <w:color w:val="000080"/>
        <w:sz w:val="14"/>
      </w:rPr>
      <w:tab/>
    </w:r>
    <w:r>
      <w:rPr>
        <w:color w:val="000080"/>
        <w:sz w:val="14"/>
      </w:rPr>
      <w:tab/>
    </w:r>
    <w:r w:rsidRPr="003D66A9">
      <w:rPr>
        <w:snapToGrid w:val="0"/>
        <w:sz w:val="14"/>
        <w:lang w:eastAsia="en-US"/>
      </w:rPr>
      <w:t xml:space="preserve">Page </w:t>
    </w:r>
    <w:r w:rsidRPr="003D66A9">
      <w:rPr>
        <w:snapToGrid w:val="0"/>
        <w:sz w:val="14"/>
        <w:lang w:eastAsia="en-US"/>
      </w:rPr>
      <w:fldChar w:fldCharType="begin"/>
    </w:r>
    <w:r w:rsidRPr="003D66A9">
      <w:rPr>
        <w:snapToGrid w:val="0"/>
        <w:sz w:val="14"/>
        <w:lang w:eastAsia="en-US"/>
      </w:rPr>
      <w:instrText xml:space="preserve"> PAGE </w:instrText>
    </w:r>
    <w:r w:rsidRPr="003D66A9">
      <w:rPr>
        <w:snapToGrid w:val="0"/>
        <w:sz w:val="14"/>
        <w:lang w:eastAsia="en-US"/>
      </w:rPr>
      <w:fldChar w:fldCharType="separate"/>
    </w:r>
    <w:r w:rsidR="003E280F">
      <w:rPr>
        <w:noProof/>
        <w:snapToGrid w:val="0"/>
        <w:sz w:val="14"/>
        <w:lang w:eastAsia="en-US"/>
      </w:rPr>
      <w:t>11</w:t>
    </w:r>
    <w:r w:rsidRPr="003D66A9">
      <w:rPr>
        <w:snapToGrid w:val="0"/>
        <w:sz w:val="14"/>
        <w:lang w:eastAsia="en-US"/>
      </w:rPr>
      <w:fldChar w:fldCharType="end"/>
    </w:r>
    <w:r w:rsidRPr="003D66A9">
      <w:rPr>
        <w:snapToGrid w:val="0"/>
        <w:sz w:val="14"/>
        <w:lang w:eastAsia="en-US"/>
      </w:rPr>
      <w:t xml:space="preserve"> of </w:t>
    </w:r>
    <w:r w:rsidRPr="003D66A9">
      <w:rPr>
        <w:snapToGrid w:val="0"/>
        <w:sz w:val="14"/>
        <w:lang w:eastAsia="en-US"/>
      </w:rPr>
      <w:fldChar w:fldCharType="begin"/>
    </w:r>
    <w:r w:rsidRPr="003D66A9">
      <w:rPr>
        <w:snapToGrid w:val="0"/>
        <w:sz w:val="14"/>
        <w:lang w:eastAsia="en-US"/>
      </w:rPr>
      <w:instrText xml:space="preserve"> NUMPAGES </w:instrText>
    </w:r>
    <w:r w:rsidRPr="003D66A9">
      <w:rPr>
        <w:snapToGrid w:val="0"/>
        <w:sz w:val="14"/>
        <w:lang w:eastAsia="en-US"/>
      </w:rPr>
      <w:fldChar w:fldCharType="separate"/>
    </w:r>
    <w:r w:rsidR="003E280F">
      <w:rPr>
        <w:noProof/>
        <w:snapToGrid w:val="0"/>
        <w:sz w:val="14"/>
        <w:lang w:eastAsia="en-US"/>
      </w:rPr>
      <w:t>11</w:t>
    </w:r>
    <w:r w:rsidRPr="003D66A9">
      <w:rPr>
        <w:snapToGrid w:val="0"/>
        <w:sz w:val="14"/>
        <w:lang w:eastAsia="en-US"/>
      </w:rPr>
      <w:fldChar w:fldCharType="end"/>
    </w:r>
  </w:p>
  <w:p w14:paraId="01DDC869" w14:textId="77777777" w:rsidR="00EE39CC" w:rsidRDefault="00EE39CC" w:rsidP="00E440A9">
    <w:pPr>
      <w:pStyle w:val="Footer"/>
      <w:tabs>
        <w:tab w:val="clear" w:pos="8306"/>
        <w:tab w:val="right" w:pos="10206"/>
        <w:tab w:val="right" w:pos="10800"/>
      </w:tabs>
      <w:rPr>
        <w:snapToGrid w:val="0"/>
        <w:color w:val="000080"/>
        <w:sz w:val="14"/>
        <w:lang w:eastAsia="en-US"/>
      </w:rPr>
    </w:pPr>
    <w:r>
      <w:rPr>
        <w:color w:val="000080"/>
        <w:sz w:val="14"/>
      </w:rPr>
      <w:tab/>
    </w:r>
    <w:r>
      <w:rPr>
        <w:color w:val="000080"/>
        <w:sz w:val="14"/>
      </w:rPr>
      <w:tab/>
    </w:r>
  </w:p>
  <w:p w14:paraId="345E0FC1" w14:textId="40342DD8" w:rsidR="00EE39CC" w:rsidRPr="003D66A9" w:rsidRDefault="00EE39CC" w:rsidP="00E440A9">
    <w:pPr>
      <w:pStyle w:val="Footer"/>
      <w:tabs>
        <w:tab w:val="clear" w:pos="4153"/>
        <w:tab w:val="clear" w:pos="8306"/>
        <w:tab w:val="center" w:pos="7380"/>
        <w:tab w:val="right" w:pos="14940"/>
      </w:tabs>
      <w:rPr>
        <w:sz w:val="12"/>
        <w:szCs w:val="12"/>
      </w:rPr>
    </w:pPr>
    <w:r w:rsidRPr="003D66A9">
      <w:rPr>
        <w:sz w:val="12"/>
        <w:szCs w:val="12"/>
      </w:rPr>
      <w:t>Prepared using SMS-06-TP-4317 v1.</w:t>
    </w:r>
    <w:r w:rsidR="001176C5">
      <w:rPr>
        <w:sz w:val="12"/>
        <w:szCs w:val="12"/>
      </w:rPr>
      <w:t>5</w:t>
    </w:r>
    <w:r w:rsidRPr="003D66A9">
      <w:rPr>
        <w:sz w:val="12"/>
        <w:szCs w:val="12"/>
      </w:rPr>
      <w:t xml:space="preserve">, Custodian: Senior Safety Specialist Safety Systems; Approver: Director Safety and Standards; Issue date: </w:t>
    </w:r>
    <w:r>
      <w:rPr>
        <w:sz w:val="12"/>
        <w:szCs w:val="12"/>
      </w:rPr>
      <w:t>1</w:t>
    </w:r>
    <w:r w:rsidR="001176C5">
      <w:rPr>
        <w:sz w:val="12"/>
        <w:szCs w:val="12"/>
      </w:rPr>
      <w:t>9</w:t>
    </w:r>
    <w:r>
      <w:rPr>
        <w:sz w:val="12"/>
        <w:szCs w:val="12"/>
      </w:rPr>
      <w:t>/0</w:t>
    </w:r>
    <w:r w:rsidR="001176C5">
      <w:rPr>
        <w:sz w:val="12"/>
        <w:szCs w:val="12"/>
      </w:rPr>
      <w:t>8</w:t>
    </w:r>
    <w:r>
      <w:rPr>
        <w:sz w:val="12"/>
        <w:szCs w:val="12"/>
      </w:rPr>
      <w:t>/202</w:t>
    </w:r>
    <w:r w:rsidR="001176C5">
      <w:rPr>
        <w:sz w:val="12"/>
        <w:szCs w:val="1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48645" w14:textId="40CCF448" w:rsidR="00EA78C4" w:rsidRDefault="00EA78C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1C44201" wp14:editId="7CC0D8E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95CB5C" w14:textId="6FA7615C" w:rsidR="00EA78C4" w:rsidRPr="00EA78C4" w:rsidRDefault="00EA78C4" w:rsidP="00EA78C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A78C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C442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4A95CB5C" w14:textId="6FA7615C" w:rsidR="00EA78C4" w:rsidRPr="00EA78C4" w:rsidRDefault="00EA78C4" w:rsidP="00EA78C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A78C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DD3D3" w14:textId="77777777" w:rsidR="00E44CA9" w:rsidRDefault="00E44CA9">
      <w:r>
        <w:separator/>
      </w:r>
    </w:p>
  </w:footnote>
  <w:footnote w:type="continuationSeparator" w:id="0">
    <w:p w14:paraId="79841481" w14:textId="77777777" w:rsidR="00E44CA9" w:rsidRDefault="00E44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55C9B" w14:textId="1A95799A" w:rsidR="00EE39CC" w:rsidRDefault="00591D12">
    <w:pPr>
      <w:pStyle w:val="Header"/>
    </w:pPr>
    <w:r>
      <w:rPr>
        <w:noProof/>
      </w:rPr>
      <w:pict w14:anchorId="7366B6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aWatermark 3" o:spid="_x0000_s1030" type="#_x0000_t136" style="position:absolute;margin-left:10pt;margin-top:300pt;width:453.55pt;height:181.4pt;rotation:315;z-index:251660288;mso-position-horizontal:absolute;mso-position-horizontal-relative:margin;mso-position-vertical:absolute;mso-position-vertical-relative:margin" fillcolor="#f93" stroked="f">
          <v:fill opacity="26214f"/>
          <v:stroke r:id="rId1" o:title=""/>
          <v:shadow color="#868686"/>
          <v:textpath style="font-family:&quot;Arial&quot;;font-size:1pt;font-weight:bold;font-style:italic;v-text-kern:t" trim="t" fitpath="t" string="DRAFT"/>
          <o:lock v:ext="edit" aspectratio="t"/>
          <w10:wrap side="largest"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6" w:space="0" w:color="C0C0C0"/>
        <w:insideV w:val="single" w:sz="6" w:space="0" w:color="C0C0C0"/>
      </w:tblBorders>
      <w:tblLayout w:type="fixed"/>
      <w:tblLook w:val="0000" w:firstRow="0" w:lastRow="0" w:firstColumn="0" w:lastColumn="0" w:noHBand="0" w:noVBand="0"/>
    </w:tblPr>
    <w:tblGrid>
      <w:gridCol w:w="7938"/>
      <w:gridCol w:w="2268"/>
    </w:tblGrid>
    <w:tr w:rsidR="00EE39CC" w14:paraId="07E97D53" w14:textId="77777777" w:rsidTr="00022277">
      <w:trPr>
        <w:cantSplit/>
        <w:trHeight w:val="375"/>
      </w:trPr>
      <w:tc>
        <w:tcPr>
          <w:tcW w:w="7938" w:type="dxa"/>
          <w:shd w:val="clear" w:color="auto" w:fill="auto"/>
        </w:tcPr>
        <w:p w14:paraId="0F3F3744" w14:textId="29038451" w:rsidR="00EE39CC" w:rsidRPr="00E96EEF" w:rsidRDefault="00591D12" w:rsidP="00413FA7">
          <w:pPr>
            <w:pStyle w:val="Header"/>
            <w:rPr>
              <w:rFonts w:ascii="Calibri" w:hAnsi="Calibri" w:cs="Calibri"/>
              <w:b/>
              <w:sz w:val="24"/>
              <w:szCs w:val="24"/>
            </w:rPr>
          </w:pPr>
          <w:r>
            <w:rPr>
              <w:rFonts w:ascii="Calibri" w:hAnsi="Calibri" w:cs="Calibri"/>
              <w:b/>
              <w:noProof/>
              <w:sz w:val="24"/>
              <w:szCs w:val="24"/>
            </w:rPr>
            <w:pict w14:anchorId="06F7D09A"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aWatermark 1" o:spid="_x0000_s1028" type="#_x0000_t136" style="position:absolute;margin-left:10pt;margin-top:300pt;width:453.55pt;height:181.4pt;rotation:315;z-index:251658240;mso-position-horizontal:absolute;mso-position-horizontal-relative:margin;mso-position-vertical:absolute;mso-position-vertical-relative:margin" fillcolor="#f93" stroked="f">
                <v:fill opacity="26214f"/>
                <v:stroke r:id="rId1" o:title=""/>
                <v:shadow color="#868686"/>
                <v:textpath style="font-family:&quot;Arial&quot;;font-size:1pt;font-weight:bold;font-style:italic;v-text-kern:t" trim="t" fitpath="t" string="DRAFT"/>
                <o:lock v:ext="edit" aspectratio="t"/>
                <w10:wrap side="largest" anchorx="margin" anchory="margin"/>
              </v:shape>
            </w:pict>
          </w:r>
          <w:r w:rsidR="00EE39CC" w:rsidRPr="00E96EEF">
            <w:rPr>
              <w:rFonts w:ascii="Calibri" w:hAnsi="Calibri" w:cs="Calibri"/>
              <w:b/>
              <w:sz w:val="24"/>
              <w:szCs w:val="24"/>
            </w:rPr>
            <w:t>Safe Work Instruction</w:t>
          </w:r>
        </w:p>
      </w:tc>
      <w:tc>
        <w:tcPr>
          <w:tcW w:w="2268" w:type="dxa"/>
          <w:vMerge w:val="restart"/>
          <w:vAlign w:val="center"/>
        </w:tcPr>
        <w:p w14:paraId="0737EF71" w14:textId="77777777" w:rsidR="00EE39CC" w:rsidRDefault="00EE39CC" w:rsidP="00413FA7">
          <w:pPr>
            <w:pStyle w:val="Header"/>
            <w:rPr>
              <w:color w:val="000080"/>
              <w:sz w:val="16"/>
            </w:rPr>
          </w:pPr>
          <w:r>
            <w:object w:dxaOrig="12283" w:dyaOrig="3900" w14:anchorId="5F64FD1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2.55pt;height:32.2pt">
                <v:imagedata r:id="rId2" o:title=""/>
              </v:shape>
              <o:OLEObject Type="Embed" ProgID="PBrush" ShapeID="_x0000_i1025" DrawAspect="Content" ObjectID="_1808289821" r:id="rId3"/>
            </w:object>
          </w:r>
        </w:p>
      </w:tc>
    </w:tr>
    <w:tr w:rsidR="00EE39CC" w14:paraId="6AD39453" w14:textId="77777777" w:rsidTr="00022277">
      <w:trPr>
        <w:cantSplit/>
        <w:trHeight w:val="374"/>
      </w:trPr>
      <w:tc>
        <w:tcPr>
          <w:tcW w:w="7938" w:type="dxa"/>
          <w:shd w:val="clear" w:color="auto" w:fill="auto"/>
        </w:tcPr>
        <w:p w14:paraId="23798044" w14:textId="7327FD4F" w:rsidR="00EE39CC" w:rsidRPr="00E96EEF" w:rsidRDefault="002D592B" w:rsidP="005D01EA">
          <w:pPr>
            <w:pStyle w:val="Header"/>
            <w:rPr>
              <w:rFonts w:ascii="Calibri" w:hAnsi="Calibri" w:cs="Calibri"/>
              <w:b/>
              <w:sz w:val="32"/>
            </w:rPr>
          </w:pPr>
          <w:r w:rsidRPr="0093594E">
            <w:rPr>
              <w:rFonts w:ascii="Calibri" w:hAnsi="Calibri" w:cs="Calibri"/>
              <w:b/>
              <w:sz w:val="32"/>
              <w:szCs w:val="24"/>
            </w:rPr>
            <w:t xml:space="preserve">ASB </w:t>
          </w:r>
          <w:r w:rsidR="00EE39CC" w:rsidRPr="0093594E">
            <w:rPr>
              <w:rFonts w:ascii="Calibri" w:hAnsi="Calibri" w:cs="Calibri"/>
              <w:b/>
              <w:sz w:val="32"/>
              <w:szCs w:val="24"/>
            </w:rPr>
            <w:t>Worksite Protection for</w:t>
          </w:r>
          <w:r w:rsidR="0043093C" w:rsidRPr="0093594E">
            <w:rPr>
              <w:rFonts w:ascii="Calibri" w:hAnsi="Calibri" w:cs="Calibri"/>
              <w:b/>
              <w:sz w:val="32"/>
              <w:szCs w:val="24"/>
            </w:rPr>
            <w:t xml:space="preserve"> </w:t>
          </w:r>
          <w:r w:rsidR="0093594E" w:rsidRPr="0093594E">
            <w:rPr>
              <w:rFonts w:ascii="Calibri" w:hAnsi="Calibri" w:cs="Calibri"/>
              <w:b/>
              <w:sz w:val="32"/>
              <w:szCs w:val="24"/>
              <w:highlight w:val="yellow"/>
            </w:rPr>
            <w:t>…………………..</w:t>
          </w:r>
        </w:p>
      </w:tc>
      <w:tc>
        <w:tcPr>
          <w:tcW w:w="2268" w:type="dxa"/>
          <w:vMerge/>
          <w:vAlign w:val="center"/>
        </w:tcPr>
        <w:p w14:paraId="073A8381" w14:textId="77777777" w:rsidR="00EE39CC" w:rsidRDefault="00EE39CC" w:rsidP="005F2957">
          <w:pPr>
            <w:pStyle w:val="Header"/>
            <w:ind w:left="-50"/>
            <w:rPr>
              <w:color w:val="000080"/>
              <w:sz w:val="16"/>
            </w:rPr>
          </w:pPr>
        </w:p>
      </w:tc>
    </w:tr>
  </w:tbl>
  <w:p w14:paraId="51EE114A" w14:textId="77777777" w:rsidR="00EE39CC" w:rsidRDefault="00EE39CC">
    <w:pPr>
      <w:pStyle w:val="Header"/>
      <w:rPr>
        <w:sz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E3256" w14:textId="6C0A47C2" w:rsidR="00EE39CC" w:rsidRDefault="00591D12">
    <w:pPr>
      <w:pStyle w:val="Header"/>
    </w:pPr>
    <w:r>
      <w:rPr>
        <w:noProof/>
      </w:rPr>
      <w:pict w14:anchorId="616FD6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aWatermark 2" o:spid="_x0000_s1029" type="#_x0000_t136" style="position:absolute;margin-left:10pt;margin-top:300pt;width:453.55pt;height:181.4pt;rotation:315;z-index:251659264;mso-position-horizontal:absolute;mso-position-horizontal-relative:margin;mso-position-vertical:absolute;mso-position-vertical-relative:margin" fillcolor="#f93" stroked="f">
          <v:fill opacity="26214f"/>
          <v:stroke r:id="rId1" o:title=""/>
          <v:shadow color="#868686"/>
          <v:textpath style="font-family:&quot;Arial&quot;;font-size:1pt;font-weight:bold;font-style:italic;v-text-kern:t" trim="t" fitpath="t" string="DRAFT"/>
          <o:lock v:ext="edit" aspectratio="t"/>
          <w10:wrap side="largest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1F4FDE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B2D67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5C6888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94EF02"/>
    <w:lvl w:ilvl="0">
      <w:start w:val="1"/>
      <w:numFmt w:val="lowerLetter"/>
      <w:pStyle w:val="ListNumber2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89B438A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78C60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E69E4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F4C19E"/>
    <w:lvl w:ilvl="0">
      <w:start w:val="1"/>
      <w:numFmt w:val="bullet"/>
      <w:pStyle w:val="ListBullet2"/>
      <w:lvlText w:val="-"/>
      <w:lvlJc w:val="left"/>
      <w:pPr>
        <w:tabs>
          <w:tab w:val="num" w:pos="643"/>
        </w:tabs>
        <w:ind w:left="643" w:hanging="360"/>
      </w:pPr>
      <w:rPr>
        <w:rFonts w:ascii="Arial" w:hAnsi="Arial" w:hint="default"/>
      </w:rPr>
    </w:lvl>
  </w:abstractNum>
  <w:abstractNum w:abstractNumId="8" w15:restartNumberingAfterBreak="0">
    <w:nsid w:val="FFFFFF88"/>
    <w:multiLevelType w:val="singleLevel"/>
    <w:tmpl w:val="E8AEDE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7C5E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93AE1"/>
    <w:multiLevelType w:val="singleLevel"/>
    <w:tmpl w:val="19C26C44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94128BD"/>
    <w:multiLevelType w:val="hybridMultilevel"/>
    <w:tmpl w:val="19BEC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0B1487"/>
    <w:multiLevelType w:val="hybridMultilevel"/>
    <w:tmpl w:val="0A56F0DE"/>
    <w:lvl w:ilvl="0" w:tplc="1F160488">
      <w:start w:val="1"/>
      <w:numFmt w:val="decimal"/>
      <w:lvlText w:val="%1."/>
      <w:lvlJc w:val="left"/>
      <w:rPr>
        <w:rFonts w:ascii="Arial" w:eastAsia="Times New Roman" w:hAnsi="Arial" w:cs="Aria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C1710C6"/>
    <w:multiLevelType w:val="multilevel"/>
    <w:tmpl w:val="096E1440"/>
    <w:lvl w:ilvl="0">
      <w:start w:val="1"/>
      <w:numFmt w:val="lowerLetter"/>
      <w:pStyle w:val="Point1"/>
      <w:lvlText w:val="(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sz w:val="18"/>
        <w:szCs w:val="18"/>
      </w:rPr>
    </w:lvl>
    <w:lvl w:ilvl="1">
      <w:start w:val="1"/>
      <w:numFmt w:val="decimal"/>
      <w:lvlRestart w:val="0"/>
      <w:lvlText w:val="%1.%2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80E7A22"/>
    <w:multiLevelType w:val="hybridMultilevel"/>
    <w:tmpl w:val="16EE25CC"/>
    <w:lvl w:ilvl="0" w:tplc="F618A610">
      <w:start w:val="1"/>
      <w:numFmt w:val="decimal"/>
      <w:pStyle w:val="FigureTitle"/>
      <w:lvlText w:val="Figure %1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26EC93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4465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3683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00BE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42E8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C1614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06CC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362D7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9835C72"/>
    <w:multiLevelType w:val="hybridMultilevel"/>
    <w:tmpl w:val="5CC08A82"/>
    <w:lvl w:ilvl="0" w:tplc="9BF476E4">
      <w:start w:val="1"/>
      <w:numFmt w:val="bullet"/>
      <w:pStyle w:val="Tabletext2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12B4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243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20E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7EC9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286F3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F06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41D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BA0FA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E1889"/>
    <w:multiLevelType w:val="hybridMultilevel"/>
    <w:tmpl w:val="5CD835AA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49C00A04"/>
    <w:multiLevelType w:val="hybridMultilevel"/>
    <w:tmpl w:val="EA64A02A"/>
    <w:lvl w:ilvl="0" w:tplc="F1746EFC">
      <w:start w:val="1"/>
      <w:numFmt w:val="decimal"/>
      <w:lvlText w:val="%1."/>
      <w:lvlJc w:val="left"/>
      <w:pPr>
        <w:ind w:left="828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19D8B2BA">
      <w:numFmt w:val="bullet"/>
      <w:lvlText w:val="•"/>
      <w:lvlJc w:val="left"/>
      <w:pPr>
        <w:ind w:left="1615" w:hanging="360"/>
      </w:pPr>
      <w:rPr>
        <w:rFonts w:hint="default"/>
        <w:lang w:val="en-US" w:eastAsia="en-US" w:bidi="ar-SA"/>
      </w:rPr>
    </w:lvl>
    <w:lvl w:ilvl="2" w:tplc="23DE8778">
      <w:numFmt w:val="bullet"/>
      <w:lvlText w:val="•"/>
      <w:lvlJc w:val="left"/>
      <w:pPr>
        <w:ind w:left="2411" w:hanging="360"/>
      </w:pPr>
      <w:rPr>
        <w:rFonts w:hint="default"/>
        <w:lang w:val="en-US" w:eastAsia="en-US" w:bidi="ar-SA"/>
      </w:rPr>
    </w:lvl>
    <w:lvl w:ilvl="3" w:tplc="667AAD34">
      <w:numFmt w:val="bullet"/>
      <w:lvlText w:val="•"/>
      <w:lvlJc w:val="left"/>
      <w:pPr>
        <w:ind w:left="3207" w:hanging="360"/>
      </w:pPr>
      <w:rPr>
        <w:rFonts w:hint="default"/>
        <w:lang w:val="en-US" w:eastAsia="en-US" w:bidi="ar-SA"/>
      </w:rPr>
    </w:lvl>
    <w:lvl w:ilvl="4" w:tplc="13B8BC70">
      <w:numFmt w:val="bullet"/>
      <w:lvlText w:val="•"/>
      <w:lvlJc w:val="left"/>
      <w:pPr>
        <w:ind w:left="4003" w:hanging="360"/>
      </w:pPr>
      <w:rPr>
        <w:rFonts w:hint="default"/>
        <w:lang w:val="en-US" w:eastAsia="en-US" w:bidi="ar-SA"/>
      </w:rPr>
    </w:lvl>
    <w:lvl w:ilvl="5" w:tplc="A7063DEA">
      <w:numFmt w:val="bullet"/>
      <w:lvlText w:val="•"/>
      <w:lvlJc w:val="left"/>
      <w:pPr>
        <w:ind w:left="4799" w:hanging="360"/>
      </w:pPr>
      <w:rPr>
        <w:rFonts w:hint="default"/>
        <w:lang w:val="en-US" w:eastAsia="en-US" w:bidi="ar-SA"/>
      </w:rPr>
    </w:lvl>
    <w:lvl w:ilvl="6" w:tplc="B0CE7B5A">
      <w:numFmt w:val="bullet"/>
      <w:lvlText w:val="•"/>
      <w:lvlJc w:val="left"/>
      <w:pPr>
        <w:ind w:left="5594" w:hanging="360"/>
      </w:pPr>
      <w:rPr>
        <w:rFonts w:hint="default"/>
        <w:lang w:val="en-US" w:eastAsia="en-US" w:bidi="ar-SA"/>
      </w:rPr>
    </w:lvl>
    <w:lvl w:ilvl="7" w:tplc="99F000BA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8" w:tplc="4BD4561E">
      <w:numFmt w:val="bullet"/>
      <w:lvlText w:val="•"/>
      <w:lvlJc w:val="left"/>
      <w:pPr>
        <w:ind w:left="7186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9E616F0"/>
    <w:multiLevelType w:val="hybridMultilevel"/>
    <w:tmpl w:val="8562912E"/>
    <w:lvl w:ilvl="0" w:tplc="9FC4A1C0">
      <w:start w:val="1"/>
      <w:numFmt w:val="decimal"/>
      <w:lvlText w:val="%1."/>
      <w:lvlJc w:val="left"/>
      <w:rPr>
        <w:rFonts w:ascii="Arial" w:eastAsia="Times New Roman" w:hAnsi="Arial" w:cs="Arial" w:hint="default"/>
        <w:sz w:val="16"/>
        <w:szCs w:val="16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556A179A"/>
    <w:multiLevelType w:val="hybridMultilevel"/>
    <w:tmpl w:val="7BA038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F72D0C"/>
    <w:multiLevelType w:val="hybridMultilevel"/>
    <w:tmpl w:val="D3C612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066285"/>
    <w:multiLevelType w:val="singleLevel"/>
    <w:tmpl w:val="A9E68074"/>
    <w:lvl w:ilvl="0">
      <w:start w:val="1"/>
      <w:numFmt w:val="bullet"/>
      <w:pStyle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sz w:val="20"/>
      </w:rPr>
    </w:lvl>
  </w:abstractNum>
  <w:abstractNum w:abstractNumId="22" w15:restartNumberingAfterBreak="0">
    <w:nsid w:val="6A8E275A"/>
    <w:multiLevelType w:val="singleLevel"/>
    <w:tmpl w:val="0734B114"/>
    <w:lvl w:ilvl="0">
      <w:start w:val="1"/>
      <w:numFmt w:val="bullet"/>
      <w:pStyle w:val="NOT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</w:abstractNum>
  <w:abstractNum w:abstractNumId="23" w15:restartNumberingAfterBreak="0">
    <w:nsid w:val="6C333B9C"/>
    <w:multiLevelType w:val="multilevel"/>
    <w:tmpl w:val="19180F5E"/>
    <w:lvl w:ilvl="0">
      <w:start w:val="1"/>
      <w:numFmt w:val="decimal"/>
      <w:pStyle w:val="InstructionHeading1"/>
      <w:lvlText w:val="%1.0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1">
      <w:start w:val="1"/>
      <w:numFmt w:val="decimal"/>
      <w:pStyle w:val="InstructionHeading2"/>
      <w:lvlText w:val="%1.%2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2">
      <w:start w:val="1"/>
      <w:numFmt w:val="decimal"/>
      <w:pStyle w:val="InstructionHeading3"/>
      <w:lvlText w:val="%1.%2.%3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3">
      <w:start w:val="1"/>
      <w:numFmt w:val="decimal"/>
      <w:pStyle w:val="InstructionHeading4"/>
      <w:lvlText w:val="%1.%2.%3.%4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4" w15:restartNumberingAfterBreak="0">
    <w:nsid w:val="767943E9"/>
    <w:multiLevelType w:val="multilevel"/>
    <w:tmpl w:val="67A0DD24"/>
    <w:lvl w:ilvl="0">
      <w:start w:val="1"/>
      <w:numFmt w:val="lowerRoman"/>
      <w:pStyle w:val="Point2"/>
      <w:lvlText w:val="(%1)"/>
      <w:lvlJc w:val="left"/>
      <w:pPr>
        <w:tabs>
          <w:tab w:val="num" w:pos="1145"/>
        </w:tabs>
        <w:ind w:left="907" w:hanging="482"/>
      </w:pPr>
      <w:rPr>
        <w:rFonts w:ascii="Arial" w:hAnsi="Arial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 w:val="0"/>
        <w:i/>
        <w:sz w:val="24"/>
      </w:rPr>
    </w:lvl>
    <w:lvl w:ilvl="4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</w:abstractNum>
  <w:abstractNum w:abstractNumId="25" w15:restartNumberingAfterBreak="0">
    <w:nsid w:val="799C1C6F"/>
    <w:multiLevelType w:val="multilevel"/>
    <w:tmpl w:val="BE2A072C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 (W1)" w:hAnsi="Arial (W1)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Letter"/>
      <w:pStyle w:val="Heading3"/>
      <w:lvlText w:val="%3)"/>
      <w:lvlJc w:val="left"/>
      <w:pPr>
        <w:tabs>
          <w:tab w:val="num" w:pos="1985"/>
        </w:tabs>
        <w:ind w:left="1985" w:hanging="851"/>
      </w:pPr>
    </w:lvl>
    <w:lvl w:ilvl="3">
      <w:start w:val="1"/>
      <w:numFmt w:val="none"/>
      <w:pStyle w:val="Heading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6" w15:restartNumberingAfterBreak="0">
    <w:nsid w:val="7D1C79C4"/>
    <w:multiLevelType w:val="hybridMultilevel"/>
    <w:tmpl w:val="1E24932C"/>
    <w:lvl w:ilvl="0" w:tplc="3FEA80AE">
      <w:start w:val="1"/>
      <w:numFmt w:val="decimal"/>
      <w:pStyle w:val="TableTitle"/>
      <w:lvlText w:val="Table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23E09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E0E5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BE26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7C79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75244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288D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85A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10CE9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D5155DE"/>
    <w:multiLevelType w:val="singleLevel"/>
    <w:tmpl w:val="BB7E866A"/>
    <w:lvl w:ilvl="0">
      <w:start w:val="1"/>
      <w:numFmt w:val="bullet"/>
      <w:pStyle w:val="Bullet2"/>
      <w:lvlText w:val="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</w:abstractNum>
  <w:abstractNum w:abstractNumId="28" w15:restartNumberingAfterBreak="0">
    <w:nsid w:val="7DE80C12"/>
    <w:multiLevelType w:val="hybridMultilevel"/>
    <w:tmpl w:val="9FB45E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877830">
    <w:abstractNumId w:val="25"/>
  </w:num>
  <w:num w:numId="2" w16cid:durableId="1597520144">
    <w:abstractNumId w:val="9"/>
  </w:num>
  <w:num w:numId="3" w16cid:durableId="1310091081">
    <w:abstractNumId w:val="7"/>
  </w:num>
  <w:num w:numId="4" w16cid:durableId="268971717">
    <w:abstractNumId w:val="6"/>
  </w:num>
  <w:num w:numId="5" w16cid:durableId="813716698">
    <w:abstractNumId w:val="5"/>
  </w:num>
  <w:num w:numId="6" w16cid:durableId="555360909">
    <w:abstractNumId w:val="4"/>
  </w:num>
  <w:num w:numId="7" w16cid:durableId="2064669234">
    <w:abstractNumId w:val="8"/>
  </w:num>
  <w:num w:numId="8" w16cid:durableId="582761931">
    <w:abstractNumId w:val="3"/>
  </w:num>
  <w:num w:numId="9" w16cid:durableId="245959499">
    <w:abstractNumId w:val="2"/>
  </w:num>
  <w:num w:numId="10" w16cid:durableId="465662208">
    <w:abstractNumId w:val="1"/>
  </w:num>
  <w:num w:numId="11" w16cid:durableId="348878000">
    <w:abstractNumId w:val="0"/>
  </w:num>
  <w:num w:numId="12" w16cid:durableId="161891409">
    <w:abstractNumId w:val="15"/>
  </w:num>
  <w:num w:numId="13" w16cid:durableId="1110508011">
    <w:abstractNumId w:val="10"/>
  </w:num>
  <w:num w:numId="14" w16cid:durableId="1066296914">
    <w:abstractNumId w:val="27"/>
  </w:num>
  <w:num w:numId="15" w16cid:durableId="1784037433">
    <w:abstractNumId w:val="21"/>
  </w:num>
  <w:num w:numId="16" w16cid:durableId="1130781068">
    <w:abstractNumId w:val="23"/>
  </w:num>
  <w:num w:numId="17" w16cid:durableId="8189561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701506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9" w16cid:durableId="2043434633">
    <w:abstractNumId w:val="22"/>
  </w:num>
  <w:num w:numId="20" w16cid:durableId="1828158540">
    <w:abstractNumId w:val="14"/>
  </w:num>
  <w:num w:numId="21" w16cid:durableId="1945336261">
    <w:abstractNumId w:val="26"/>
  </w:num>
  <w:num w:numId="22" w16cid:durableId="1194615138">
    <w:abstractNumId w:val="28"/>
  </w:num>
  <w:num w:numId="23" w16cid:durableId="1594120082">
    <w:abstractNumId w:val="19"/>
  </w:num>
  <w:num w:numId="24" w16cid:durableId="1290819249">
    <w:abstractNumId w:val="16"/>
  </w:num>
  <w:num w:numId="25" w16cid:durableId="742337841">
    <w:abstractNumId w:val="17"/>
  </w:num>
  <w:num w:numId="26" w16cid:durableId="17242857">
    <w:abstractNumId w:val="11"/>
  </w:num>
  <w:num w:numId="27" w16cid:durableId="325019610">
    <w:abstractNumId w:val="20"/>
  </w:num>
  <w:num w:numId="28" w16cid:durableId="459305541">
    <w:abstractNumId w:val="18"/>
  </w:num>
  <w:num w:numId="29" w16cid:durableId="711345482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BDB"/>
    <w:rsid w:val="0000022A"/>
    <w:rsid w:val="00014600"/>
    <w:rsid w:val="00022277"/>
    <w:rsid w:val="00024CD0"/>
    <w:rsid w:val="00025A44"/>
    <w:rsid w:val="00037A79"/>
    <w:rsid w:val="00043526"/>
    <w:rsid w:val="000645A9"/>
    <w:rsid w:val="0007144C"/>
    <w:rsid w:val="00080BB4"/>
    <w:rsid w:val="00086E0E"/>
    <w:rsid w:val="0009106B"/>
    <w:rsid w:val="00092D98"/>
    <w:rsid w:val="000966BA"/>
    <w:rsid w:val="00097BEB"/>
    <w:rsid w:val="00097CB6"/>
    <w:rsid w:val="000A2F9E"/>
    <w:rsid w:val="000B5009"/>
    <w:rsid w:val="000B5876"/>
    <w:rsid w:val="000C2331"/>
    <w:rsid w:val="000C340B"/>
    <w:rsid w:val="000D4F47"/>
    <w:rsid w:val="000D5BA3"/>
    <w:rsid w:val="000F027B"/>
    <w:rsid w:val="000F31DF"/>
    <w:rsid w:val="000F3403"/>
    <w:rsid w:val="000F3863"/>
    <w:rsid w:val="000F5B97"/>
    <w:rsid w:val="000F6C38"/>
    <w:rsid w:val="00100C11"/>
    <w:rsid w:val="00104C9B"/>
    <w:rsid w:val="00110479"/>
    <w:rsid w:val="00114DF4"/>
    <w:rsid w:val="001176C5"/>
    <w:rsid w:val="00123180"/>
    <w:rsid w:val="001272DE"/>
    <w:rsid w:val="0013376C"/>
    <w:rsid w:val="001341DA"/>
    <w:rsid w:val="00134C5E"/>
    <w:rsid w:val="001420B3"/>
    <w:rsid w:val="00144B4A"/>
    <w:rsid w:val="001474C8"/>
    <w:rsid w:val="00155952"/>
    <w:rsid w:val="00156221"/>
    <w:rsid w:val="00162140"/>
    <w:rsid w:val="00162A1B"/>
    <w:rsid w:val="00165A56"/>
    <w:rsid w:val="00167904"/>
    <w:rsid w:val="00170691"/>
    <w:rsid w:val="001770AD"/>
    <w:rsid w:val="00182B6B"/>
    <w:rsid w:val="00190CCD"/>
    <w:rsid w:val="0019472C"/>
    <w:rsid w:val="001A2CA1"/>
    <w:rsid w:val="001A5281"/>
    <w:rsid w:val="001A6817"/>
    <w:rsid w:val="001B0A00"/>
    <w:rsid w:val="001B2FBE"/>
    <w:rsid w:val="001B767A"/>
    <w:rsid w:val="001C0CE7"/>
    <w:rsid w:val="001C3485"/>
    <w:rsid w:val="001D1C7F"/>
    <w:rsid w:val="001D390D"/>
    <w:rsid w:val="001D6DC6"/>
    <w:rsid w:val="001E33D0"/>
    <w:rsid w:val="001E5465"/>
    <w:rsid w:val="001E712F"/>
    <w:rsid w:val="001E75AB"/>
    <w:rsid w:val="001F15A0"/>
    <w:rsid w:val="001F2166"/>
    <w:rsid w:val="001F5CD7"/>
    <w:rsid w:val="00200FF0"/>
    <w:rsid w:val="002010D3"/>
    <w:rsid w:val="0021038A"/>
    <w:rsid w:val="002206AA"/>
    <w:rsid w:val="002206BA"/>
    <w:rsid w:val="00222B33"/>
    <w:rsid w:val="002257EA"/>
    <w:rsid w:val="00230DBD"/>
    <w:rsid w:val="00232E6F"/>
    <w:rsid w:val="00237C4A"/>
    <w:rsid w:val="002479B7"/>
    <w:rsid w:val="00247C8F"/>
    <w:rsid w:val="00251976"/>
    <w:rsid w:val="00252A5E"/>
    <w:rsid w:val="002533B2"/>
    <w:rsid w:val="002541E9"/>
    <w:rsid w:val="00254604"/>
    <w:rsid w:val="00257110"/>
    <w:rsid w:val="0026416C"/>
    <w:rsid w:val="002723F7"/>
    <w:rsid w:val="0027685C"/>
    <w:rsid w:val="00277C59"/>
    <w:rsid w:val="002825A0"/>
    <w:rsid w:val="002846CD"/>
    <w:rsid w:val="002902A0"/>
    <w:rsid w:val="0029562A"/>
    <w:rsid w:val="002A3027"/>
    <w:rsid w:val="002B01AE"/>
    <w:rsid w:val="002B12A2"/>
    <w:rsid w:val="002C6D0A"/>
    <w:rsid w:val="002D036F"/>
    <w:rsid w:val="002D37D4"/>
    <w:rsid w:val="002D592B"/>
    <w:rsid w:val="002D6D75"/>
    <w:rsid w:val="002E0871"/>
    <w:rsid w:val="002E256C"/>
    <w:rsid w:val="002E3D06"/>
    <w:rsid w:val="002E4154"/>
    <w:rsid w:val="002E51D1"/>
    <w:rsid w:val="002F47E7"/>
    <w:rsid w:val="00301955"/>
    <w:rsid w:val="00301D88"/>
    <w:rsid w:val="0030624F"/>
    <w:rsid w:val="00312717"/>
    <w:rsid w:val="00316BCB"/>
    <w:rsid w:val="003263AB"/>
    <w:rsid w:val="00330B6B"/>
    <w:rsid w:val="00346BA0"/>
    <w:rsid w:val="00351656"/>
    <w:rsid w:val="00351FB5"/>
    <w:rsid w:val="003636DE"/>
    <w:rsid w:val="003715E1"/>
    <w:rsid w:val="00371810"/>
    <w:rsid w:val="003724E3"/>
    <w:rsid w:val="003735F3"/>
    <w:rsid w:val="003742D9"/>
    <w:rsid w:val="00375CF3"/>
    <w:rsid w:val="00391050"/>
    <w:rsid w:val="003A3B26"/>
    <w:rsid w:val="003A522B"/>
    <w:rsid w:val="003A678B"/>
    <w:rsid w:val="003B0BEC"/>
    <w:rsid w:val="003B0F7A"/>
    <w:rsid w:val="003B5039"/>
    <w:rsid w:val="003B7728"/>
    <w:rsid w:val="003C36C6"/>
    <w:rsid w:val="003C383B"/>
    <w:rsid w:val="003C555E"/>
    <w:rsid w:val="003D1387"/>
    <w:rsid w:val="003D304E"/>
    <w:rsid w:val="003D66A9"/>
    <w:rsid w:val="003D7B8D"/>
    <w:rsid w:val="003D7E4F"/>
    <w:rsid w:val="003E2349"/>
    <w:rsid w:val="003E280F"/>
    <w:rsid w:val="003E5EDD"/>
    <w:rsid w:val="003F1C7E"/>
    <w:rsid w:val="003F4F76"/>
    <w:rsid w:val="003F657C"/>
    <w:rsid w:val="00401104"/>
    <w:rsid w:val="00401265"/>
    <w:rsid w:val="00402C97"/>
    <w:rsid w:val="00413262"/>
    <w:rsid w:val="004138B7"/>
    <w:rsid w:val="00413965"/>
    <w:rsid w:val="00413D22"/>
    <w:rsid w:val="00413FA7"/>
    <w:rsid w:val="0041424D"/>
    <w:rsid w:val="004150C9"/>
    <w:rsid w:val="0041528F"/>
    <w:rsid w:val="00420032"/>
    <w:rsid w:val="00422122"/>
    <w:rsid w:val="00426715"/>
    <w:rsid w:val="0043093C"/>
    <w:rsid w:val="00436008"/>
    <w:rsid w:val="004438BD"/>
    <w:rsid w:val="00447353"/>
    <w:rsid w:val="0046098C"/>
    <w:rsid w:val="00462017"/>
    <w:rsid w:val="0046278A"/>
    <w:rsid w:val="00462D24"/>
    <w:rsid w:val="004632D5"/>
    <w:rsid w:val="004668FF"/>
    <w:rsid w:val="0047443A"/>
    <w:rsid w:val="004779A5"/>
    <w:rsid w:val="00482C71"/>
    <w:rsid w:val="004870F3"/>
    <w:rsid w:val="004871D5"/>
    <w:rsid w:val="004928BE"/>
    <w:rsid w:val="0049431F"/>
    <w:rsid w:val="00496931"/>
    <w:rsid w:val="004A1033"/>
    <w:rsid w:val="004A4D30"/>
    <w:rsid w:val="004A4E35"/>
    <w:rsid w:val="004B0DD1"/>
    <w:rsid w:val="004B1B2F"/>
    <w:rsid w:val="004B241F"/>
    <w:rsid w:val="004C6795"/>
    <w:rsid w:val="004C7B00"/>
    <w:rsid w:val="004D66FC"/>
    <w:rsid w:val="004E0E59"/>
    <w:rsid w:val="004E4CB2"/>
    <w:rsid w:val="004F6EDF"/>
    <w:rsid w:val="00501071"/>
    <w:rsid w:val="00502B8C"/>
    <w:rsid w:val="00506798"/>
    <w:rsid w:val="005078C4"/>
    <w:rsid w:val="005103B7"/>
    <w:rsid w:val="00521E28"/>
    <w:rsid w:val="00521F8F"/>
    <w:rsid w:val="00525853"/>
    <w:rsid w:val="00540E62"/>
    <w:rsid w:val="00543425"/>
    <w:rsid w:val="00545E29"/>
    <w:rsid w:val="00554E9C"/>
    <w:rsid w:val="00566DE2"/>
    <w:rsid w:val="00571EDA"/>
    <w:rsid w:val="00576B45"/>
    <w:rsid w:val="00580318"/>
    <w:rsid w:val="00591D12"/>
    <w:rsid w:val="005A22E8"/>
    <w:rsid w:val="005A7AF9"/>
    <w:rsid w:val="005B7104"/>
    <w:rsid w:val="005C3C80"/>
    <w:rsid w:val="005C5A7C"/>
    <w:rsid w:val="005C6302"/>
    <w:rsid w:val="005C6B69"/>
    <w:rsid w:val="005C6F87"/>
    <w:rsid w:val="005D01EA"/>
    <w:rsid w:val="005D2470"/>
    <w:rsid w:val="005D4326"/>
    <w:rsid w:val="005D4D63"/>
    <w:rsid w:val="005E7FCE"/>
    <w:rsid w:val="005F2684"/>
    <w:rsid w:val="005F2957"/>
    <w:rsid w:val="005F41A1"/>
    <w:rsid w:val="005F696F"/>
    <w:rsid w:val="005F7AC7"/>
    <w:rsid w:val="006075E0"/>
    <w:rsid w:val="00623891"/>
    <w:rsid w:val="00624759"/>
    <w:rsid w:val="00625C87"/>
    <w:rsid w:val="00626E72"/>
    <w:rsid w:val="00632606"/>
    <w:rsid w:val="006440C2"/>
    <w:rsid w:val="00645C8D"/>
    <w:rsid w:val="00646CDA"/>
    <w:rsid w:val="0065128B"/>
    <w:rsid w:val="00653BF7"/>
    <w:rsid w:val="00655DE5"/>
    <w:rsid w:val="006612CC"/>
    <w:rsid w:val="00662C5D"/>
    <w:rsid w:val="00663946"/>
    <w:rsid w:val="006640EE"/>
    <w:rsid w:val="0067059D"/>
    <w:rsid w:val="0067137F"/>
    <w:rsid w:val="00674B93"/>
    <w:rsid w:val="00681D25"/>
    <w:rsid w:val="00684BDB"/>
    <w:rsid w:val="0068717B"/>
    <w:rsid w:val="00691FD6"/>
    <w:rsid w:val="00694D3A"/>
    <w:rsid w:val="006A03E7"/>
    <w:rsid w:val="006A5E44"/>
    <w:rsid w:val="006B1018"/>
    <w:rsid w:val="006B1058"/>
    <w:rsid w:val="006B2246"/>
    <w:rsid w:val="006C2956"/>
    <w:rsid w:val="006C30AA"/>
    <w:rsid w:val="006C3D74"/>
    <w:rsid w:val="006C6B4A"/>
    <w:rsid w:val="006F2319"/>
    <w:rsid w:val="006F26B7"/>
    <w:rsid w:val="006F3CEB"/>
    <w:rsid w:val="006F4585"/>
    <w:rsid w:val="006F4AAB"/>
    <w:rsid w:val="006F5BF5"/>
    <w:rsid w:val="00701F08"/>
    <w:rsid w:val="00705CD5"/>
    <w:rsid w:val="0071043E"/>
    <w:rsid w:val="007108F9"/>
    <w:rsid w:val="00723E0A"/>
    <w:rsid w:val="007248F2"/>
    <w:rsid w:val="007279C2"/>
    <w:rsid w:val="00732F49"/>
    <w:rsid w:val="00733AE7"/>
    <w:rsid w:val="007356B7"/>
    <w:rsid w:val="0073676C"/>
    <w:rsid w:val="00736799"/>
    <w:rsid w:val="00736988"/>
    <w:rsid w:val="00741F4D"/>
    <w:rsid w:val="00742CCA"/>
    <w:rsid w:val="00752147"/>
    <w:rsid w:val="00757A23"/>
    <w:rsid w:val="00765E95"/>
    <w:rsid w:val="00766797"/>
    <w:rsid w:val="00786810"/>
    <w:rsid w:val="00790D6C"/>
    <w:rsid w:val="0079186F"/>
    <w:rsid w:val="007A3A32"/>
    <w:rsid w:val="007A5373"/>
    <w:rsid w:val="007A589C"/>
    <w:rsid w:val="007A6A22"/>
    <w:rsid w:val="007B2D62"/>
    <w:rsid w:val="007C01E7"/>
    <w:rsid w:val="007C128D"/>
    <w:rsid w:val="007C3F85"/>
    <w:rsid w:val="007D360F"/>
    <w:rsid w:val="007D5932"/>
    <w:rsid w:val="007D6371"/>
    <w:rsid w:val="007F27E1"/>
    <w:rsid w:val="007F4108"/>
    <w:rsid w:val="00800CDE"/>
    <w:rsid w:val="008062FA"/>
    <w:rsid w:val="0082020D"/>
    <w:rsid w:val="00821D12"/>
    <w:rsid w:val="00831FE1"/>
    <w:rsid w:val="00832A7F"/>
    <w:rsid w:val="008453E7"/>
    <w:rsid w:val="00845CEB"/>
    <w:rsid w:val="00847E14"/>
    <w:rsid w:val="008541B7"/>
    <w:rsid w:val="00857288"/>
    <w:rsid w:val="008600E6"/>
    <w:rsid w:val="0086240C"/>
    <w:rsid w:val="00862CA5"/>
    <w:rsid w:val="008631B5"/>
    <w:rsid w:val="00866102"/>
    <w:rsid w:val="00866602"/>
    <w:rsid w:val="008702DB"/>
    <w:rsid w:val="00871479"/>
    <w:rsid w:val="00875A0C"/>
    <w:rsid w:val="008835D8"/>
    <w:rsid w:val="00884F36"/>
    <w:rsid w:val="008879DE"/>
    <w:rsid w:val="00893542"/>
    <w:rsid w:val="0089630F"/>
    <w:rsid w:val="008A4587"/>
    <w:rsid w:val="008B7100"/>
    <w:rsid w:val="008C2DFD"/>
    <w:rsid w:val="008C4294"/>
    <w:rsid w:val="008C6770"/>
    <w:rsid w:val="008D4670"/>
    <w:rsid w:val="008E4DA9"/>
    <w:rsid w:val="008E50D6"/>
    <w:rsid w:val="009032EE"/>
    <w:rsid w:val="009123D9"/>
    <w:rsid w:val="00912639"/>
    <w:rsid w:val="009211F7"/>
    <w:rsid w:val="009225F8"/>
    <w:rsid w:val="0092669D"/>
    <w:rsid w:val="00927267"/>
    <w:rsid w:val="009328DE"/>
    <w:rsid w:val="009329ED"/>
    <w:rsid w:val="009349ED"/>
    <w:rsid w:val="0093594E"/>
    <w:rsid w:val="009359F3"/>
    <w:rsid w:val="00946026"/>
    <w:rsid w:val="00947C41"/>
    <w:rsid w:val="00951803"/>
    <w:rsid w:val="0096137C"/>
    <w:rsid w:val="00962C65"/>
    <w:rsid w:val="00963361"/>
    <w:rsid w:val="00964296"/>
    <w:rsid w:val="00964F00"/>
    <w:rsid w:val="00973001"/>
    <w:rsid w:val="00977075"/>
    <w:rsid w:val="00977CFC"/>
    <w:rsid w:val="0098534F"/>
    <w:rsid w:val="0099075B"/>
    <w:rsid w:val="009915D8"/>
    <w:rsid w:val="009A2373"/>
    <w:rsid w:val="009A69D2"/>
    <w:rsid w:val="009B0D4A"/>
    <w:rsid w:val="009B2BE0"/>
    <w:rsid w:val="009B4C87"/>
    <w:rsid w:val="009C253B"/>
    <w:rsid w:val="009C2F7D"/>
    <w:rsid w:val="009D17DE"/>
    <w:rsid w:val="009D3839"/>
    <w:rsid w:val="009D3B3A"/>
    <w:rsid w:val="009E1388"/>
    <w:rsid w:val="009E75C4"/>
    <w:rsid w:val="009F44E1"/>
    <w:rsid w:val="009F53EC"/>
    <w:rsid w:val="009F5ED7"/>
    <w:rsid w:val="009F5F14"/>
    <w:rsid w:val="00A033B8"/>
    <w:rsid w:val="00A1116C"/>
    <w:rsid w:val="00A13513"/>
    <w:rsid w:val="00A24A54"/>
    <w:rsid w:val="00A24EBA"/>
    <w:rsid w:val="00A25B22"/>
    <w:rsid w:val="00A30E13"/>
    <w:rsid w:val="00A35EDB"/>
    <w:rsid w:val="00A46816"/>
    <w:rsid w:val="00A51859"/>
    <w:rsid w:val="00A51DFF"/>
    <w:rsid w:val="00A56898"/>
    <w:rsid w:val="00A60162"/>
    <w:rsid w:val="00A71CAA"/>
    <w:rsid w:val="00A75C5F"/>
    <w:rsid w:val="00A763B1"/>
    <w:rsid w:val="00A83476"/>
    <w:rsid w:val="00A877F4"/>
    <w:rsid w:val="00AA3219"/>
    <w:rsid w:val="00AA5809"/>
    <w:rsid w:val="00AA7AE4"/>
    <w:rsid w:val="00AB02CC"/>
    <w:rsid w:val="00AB3813"/>
    <w:rsid w:val="00AB4D71"/>
    <w:rsid w:val="00AB5A36"/>
    <w:rsid w:val="00AB7622"/>
    <w:rsid w:val="00AC1798"/>
    <w:rsid w:val="00AC378B"/>
    <w:rsid w:val="00AC4A6A"/>
    <w:rsid w:val="00AD04BB"/>
    <w:rsid w:val="00AD73AF"/>
    <w:rsid w:val="00AF2D49"/>
    <w:rsid w:val="00AF3C6A"/>
    <w:rsid w:val="00AF4D0D"/>
    <w:rsid w:val="00B16797"/>
    <w:rsid w:val="00B20DB8"/>
    <w:rsid w:val="00B2357A"/>
    <w:rsid w:val="00B35E8C"/>
    <w:rsid w:val="00B401F0"/>
    <w:rsid w:val="00B43D3C"/>
    <w:rsid w:val="00B53B56"/>
    <w:rsid w:val="00B557B8"/>
    <w:rsid w:val="00B5619E"/>
    <w:rsid w:val="00B56CF1"/>
    <w:rsid w:val="00B579A4"/>
    <w:rsid w:val="00B612B1"/>
    <w:rsid w:val="00B66A7D"/>
    <w:rsid w:val="00B67B15"/>
    <w:rsid w:val="00B720E0"/>
    <w:rsid w:val="00B73E6D"/>
    <w:rsid w:val="00B7631A"/>
    <w:rsid w:val="00B84E66"/>
    <w:rsid w:val="00B8527C"/>
    <w:rsid w:val="00B906E8"/>
    <w:rsid w:val="00BA0731"/>
    <w:rsid w:val="00BA0A73"/>
    <w:rsid w:val="00BA3C50"/>
    <w:rsid w:val="00BB0AEF"/>
    <w:rsid w:val="00BB4368"/>
    <w:rsid w:val="00BB4730"/>
    <w:rsid w:val="00BC3FA1"/>
    <w:rsid w:val="00BD0189"/>
    <w:rsid w:val="00BD0F3E"/>
    <w:rsid w:val="00BD4FF1"/>
    <w:rsid w:val="00BE03F5"/>
    <w:rsid w:val="00BE07F3"/>
    <w:rsid w:val="00BE19C5"/>
    <w:rsid w:val="00BF37A1"/>
    <w:rsid w:val="00BF4F18"/>
    <w:rsid w:val="00BF657B"/>
    <w:rsid w:val="00C0467C"/>
    <w:rsid w:val="00C06C86"/>
    <w:rsid w:val="00C134AC"/>
    <w:rsid w:val="00C24586"/>
    <w:rsid w:val="00C24957"/>
    <w:rsid w:val="00C26566"/>
    <w:rsid w:val="00C37D6A"/>
    <w:rsid w:val="00C406E3"/>
    <w:rsid w:val="00C429C3"/>
    <w:rsid w:val="00C507E5"/>
    <w:rsid w:val="00C548A4"/>
    <w:rsid w:val="00C6433A"/>
    <w:rsid w:val="00C870C8"/>
    <w:rsid w:val="00C93320"/>
    <w:rsid w:val="00C93A3B"/>
    <w:rsid w:val="00CA19BC"/>
    <w:rsid w:val="00CC1C4E"/>
    <w:rsid w:val="00CC261C"/>
    <w:rsid w:val="00CC5999"/>
    <w:rsid w:val="00CD4AF2"/>
    <w:rsid w:val="00CD509E"/>
    <w:rsid w:val="00CD6B81"/>
    <w:rsid w:val="00CE5943"/>
    <w:rsid w:val="00CF25D7"/>
    <w:rsid w:val="00D049D9"/>
    <w:rsid w:val="00D1683A"/>
    <w:rsid w:val="00D230EC"/>
    <w:rsid w:val="00D354A8"/>
    <w:rsid w:val="00D406B4"/>
    <w:rsid w:val="00D42E48"/>
    <w:rsid w:val="00D4459F"/>
    <w:rsid w:val="00D45DC8"/>
    <w:rsid w:val="00D530EC"/>
    <w:rsid w:val="00D648A1"/>
    <w:rsid w:val="00D679A8"/>
    <w:rsid w:val="00D70143"/>
    <w:rsid w:val="00D72830"/>
    <w:rsid w:val="00D73768"/>
    <w:rsid w:val="00D85FF7"/>
    <w:rsid w:val="00D923FB"/>
    <w:rsid w:val="00DA7589"/>
    <w:rsid w:val="00DB0395"/>
    <w:rsid w:val="00DB1E4C"/>
    <w:rsid w:val="00DB6CD1"/>
    <w:rsid w:val="00DC4514"/>
    <w:rsid w:val="00DC7255"/>
    <w:rsid w:val="00DD4558"/>
    <w:rsid w:val="00DD7B50"/>
    <w:rsid w:val="00DF26D2"/>
    <w:rsid w:val="00DF58BC"/>
    <w:rsid w:val="00E0233C"/>
    <w:rsid w:val="00E042AE"/>
    <w:rsid w:val="00E05F9D"/>
    <w:rsid w:val="00E22E02"/>
    <w:rsid w:val="00E24C9F"/>
    <w:rsid w:val="00E26A8C"/>
    <w:rsid w:val="00E3281B"/>
    <w:rsid w:val="00E364D6"/>
    <w:rsid w:val="00E440A9"/>
    <w:rsid w:val="00E44CA9"/>
    <w:rsid w:val="00E4645E"/>
    <w:rsid w:val="00E46898"/>
    <w:rsid w:val="00E47A96"/>
    <w:rsid w:val="00E544E4"/>
    <w:rsid w:val="00E54B9D"/>
    <w:rsid w:val="00E61CAD"/>
    <w:rsid w:val="00E61DF6"/>
    <w:rsid w:val="00E63573"/>
    <w:rsid w:val="00E80CFD"/>
    <w:rsid w:val="00E83848"/>
    <w:rsid w:val="00E8756C"/>
    <w:rsid w:val="00E90098"/>
    <w:rsid w:val="00E96EEF"/>
    <w:rsid w:val="00EA0A12"/>
    <w:rsid w:val="00EA231C"/>
    <w:rsid w:val="00EA31C4"/>
    <w:rsid w:val="00EA78C4"/>
    <w:rsid w:val="00EC5B3D"/>
    <w:rsid w:val="00EC62B9"/>
    <w:rsid w:val="00EC62DD"/>
    <w:rsid w:val="00EC6530"/>
    <w:rsid w:val="00ED361F"/>
    <w:rsid w:val="00EE39CC"/>
    <w:rsid w:val="00EE50A8"/>
    <w:rsid w:val="00EF5A39"/>
    <w:rsid w:val="00EF6F2A"/>
    <w:rsid w:val="00F00B5B"/>
    <w:rsid w:val="00F012EF"/>
    <w:rsid w:val="00F02F7D"/>
    <w:rsid w:val="00F03396"/>
    <w:rsid w:val="00F03E72"/>
    <w:rsid w:val="00F14AFA"/>
    <w:rsid w:val="00F20F1E"/>
    <w:rsid w:val="00F324C1"/>
    <w:rsid w:val="00F3658A"/>
    <w:rsid w:val="00F36A8B"/>
    <w:rsid w:val="00F41267"/>
    <w:rsid w:val="00F42D7C"/>
    <w:rsid w:val="00F45EAF"/>
    <w:rsid w:val="00F47E0B"/>
    <w:rsid w:val="00F60D9A"/>
    <w:rsid w:val="00F657C9"/>
    <w:rsid w:val="00F67A4A"/>
    <w:rsid w:val="00F75A84"/>
    <w:rsid w:val="00F83A52"/>
    <w:rsid w:val="00F83CEA"/>
    <w:rsid w:val="00F92B32"/>
    <w:rsid w:val="00F9390F"/>
    <w:rsid w:val="00F96D65"/>
    <w:rsid w:val="00FB2789"/>
    <w:rsid w:val="00FB3F02"/>
    <w:rsid w:val="00FC4305"/>
    <w:rsid w:val="00FC60D4"/>
    <w:rsid w:val="00FC624C"/>
    <w:rsid w:val="00FD19DE"/>
    <w:rsid w:val="00FD4DF7"/>
    <w:rsid w:val="00FE0357"/>
    <w:rsid w:val="00FF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A6B29C"/>
  <w15:chartTrackingRefBased/>
  <w15:docId w15:val="{C9839C8E-0998-4420-BC5B-96152F992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18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pPr>
      <w:numPr>
        <w:ilvl w:val="3"/>
      </w:numPr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Textbold">
    <w:name w:val="Text bold"/>
    <w:basedOn w:val="Text"/>
    <w:rPr>
      <w:b/>
      <w:szCs w:val="18"/>
    </w:rPr>
  </w:style>
  <w:style w:type="paragraph" w:customStyle="1" w:styleId="Text">
    <w:name w:val="Text"/>
    <w:basedOn w:val="Normal"/>
    <w:pPr>
      <w:spacing w:before="60"/>
    </w:pPr>
  </w:style>
  <w:style w:type="paragraph" w:customStyle="1" w:styleId="Tabletext2">
    <w:name w:val="Table text 2"/>
    <w:basedOn w:val="Textbold"/>
    <w:semiHidden/>
    <w:pPr>
      <w:numPr>
        <w:numId w:val="12"/>
      </w:numPr>
      <w:ind w:left="284" w:firstLine="0"/>
    </w:pPr>
    <w:rPr>
      <w:color w:val="000000"/>
      <w:sz w:val="28"/>
      <w:szCs w:val="28"/>
    </w:rPr>
  </w:style>
  <w:style w:type="paragraph" w:styleId="ListBullet">
    <w:name w:val="List Bullet"/>
    <w:basedOn w:val="Normal"/>
    <w:pPr>
      <w:numPr>
        <w:numId w:val="2"/>
      </w:numPr>
    </w:pPr>
    <w:rPr>
      <w:szCs w:val="1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pPr>
      <w:ind w:left="4252"/>
    </w:p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  <w:semiHidden/>
  </w:style>
  <w:style w:type="character" w:styleId="Emphasis">
    <w:name w:val="Emphasis"/>
    <w:qFormat/>
    <w:rPr>
      <w:i/>
      <w:iCs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rPr>
      <w:rFonts w:cs="Arial"/>
    </w:rPr>
  </w:style>
  <w:style w:type="character" w:styleId="FollowedHyperlink">
    <w:name w:val="FollowedHyperlink"/>
    <w:rPr>
      <w:color w:val="800080"/>
      <w:u w:val="single"/>
    </w:rPr>
  </w:style>
  <w:style w:type="character" w:styleId="HTMLAcronym">
    <w:name w:val="HTML Acronym"/>
    <w:basedOn w:val="DefaultParagraphFont"/>
    <w:semiHidden/>
  </w:style>
  <w:style w:type="paragraph" w:styleId="HTMLAddress">
    <w:name w:val="HTML Address"/>
    <w:basedOn w:val="Normal"/>
    <w:semiHidden/>
    <w:rPr>
      <w:i/>
      <w:iCs/>
    </w:rPr>
  </w:style>
  <w:style w:type="character" w:styleId="HTMLCite">
    <w:name w:val="HTML Cite"/>
    <w:semiHidden/>
    <w:rPr>
      <w:i/>
      <w:iCs/>
    </w:rPr>
  </w:style>
  <w:style w:type="character" w:styleId="HTMLCode">
    <w:name w:val="HTML Code"/>
    <w:semiHidden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Pr>
      <w:i/>
      <w:iCs/>
    </w:rPr>
  </w:style>
  <w:style w:type="character" w:styleId="HTMLKeyboard">
    <w:name w:val="HTML Keyboard"/>
    <w:semiHidden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Pr>
      <w:rFonts w:ascii="Courier New" w:hAnsi="Courier New" w:cs="Courier New"/>
    </w:rPr>
  </w:style>
  <w:style w:type="character" w:styleId="HTMLSample">
    <w:name w:val="HTML Sample"/>
    <w:semiHidden/>
    <w:rPr>
      <w:rFonts w:ascii="Courier New" w:hAnsi="Courier New" w:cs="Courier New"/>
    </w:rPr>
  </w:style>
  <w:style w:type="character" w:styleId="HTMLTypewriter">
    <w:name w:val="HTML Typewriter"/>
    <w:semiHidden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Pr>
      <w:i/>
      <w:iCs/>
    </w:rPr>
  </w:style>
  <w:style w:type="character" w:styleId="Hyperlink">
    <w:name w:val="Hyperlink"/>
    <w:rPr>
      <w:color w:val="0000FF"/>
      <w:u w:val="single"/>
    </w:rPr>
  </w:style>
  <w:style w:type="character" w:styleId="LineNumber">
    <w:name w:val="line number"/>
    <w:basedOn w:val="DefaultParagraphFont"/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3">
    <w:name w:val="List Bullet 3"/>
    <w:basedOn w:val="Normal"/>
    <w:pPr>
      <w:numPr>
        <w:numId w:val="4"/>
      </w:numPr>
    </w:pPr>
  </w:style>
  <w:style w:type="paragraph" w:styleId="ListBullet4">
    <w:name w:val="List Bullet 4"/>
    <w:basedOn w:val="Normal"/>
    <w:pPr>
      <w:numPr>
        <w:numId w:val="5"/>
      </w:numPr>
    </w:pPr>
  </w:style>
  <w:style w:type="paragraph" w:styleId="ListBullet5">
    <w:name w:val="List Bullet 5"/>
    <w:basedOn w:val="Normal"/>
    <w:pPr>
      <w:numPr>
        <w:numId w:val="6"/>
      </w:numPr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3">
    <w:name w:val="List Number 3"/>
    <w:basedOn w:val="Normal"/>
    <w:pPr>
      <w:numPr>
        <w:numId w:val="9"/>
      </w:numPr>
    </w:pPr>
  </w:style>
  <w:style w:type="paragraph" w:styleId="ListNumber4">
    <w:name w:val="List Number 4"/>
    <w:basedOn w:val="Normal"/>
    <w:pPr>
      <w:numPr>
        <w:numId w:val="10"/>
      </w:numPr>
    </w:pPr>
  </w:style>
  <w:style w:type="paragraph" w:styleId="ListNumber5">
    <w:name w:val="List Number 5"/>
    <w:basedOn w:val="Normal"/>
    <w:pPr>
      <w:numPr>
        <w:numId w:val="11"/>
      </w:numPr>
    </w:p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Web">
    <w:name w:val="Normal (Web)"/>
    <w:basedOn w:val="Normal"/>
    <w:semiHidden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character" w:styleId="Strong">
    <w:name w:val="Strong"/>
    <w:qFormat/>
    <w:rPr>
      <w:b/>
      <w:bCs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Title">
    <w:name w:val="Title"/>
    <w:basedOn w:val="Normal"/>
    <w:link w:val="TitleChar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ListContinue">
    <w:name w:val="List Continue"/>
    <w:basedOn w:val="Normal"/>
    <w:pPr>
      <w:spacing w:after="120"/>
      <w:ind w:left="391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Bullet2">
    <w:name w:val="List Bullet 2"/>
    <w:basedOn w:val="Normal"/>
    <w:pPr>
      <w:numPr>
        <w:numId w:val="3"/>
      </w:numPr>
      <w:ind w:hanging="252"/>
    </w:pPr>
    <w:rPr>
      <w:szCs w:val="18"/>
    </w:rPr>
  </w:style>
  <w:style w:type="paragraph" w:styleId="ListContinue2">
    <w:name w:val="List Continue 2"/>
    <w:basedOn w:val="Normal"/>
    <w:pPr>
      <w:spacing w:after="120"/>
      <w:ind w:left="674"/>
    </w:pPr>
  </w:style>
  <w:style w:type="paragraph" w:styleId="ListNumber">
    <w:name w:val="List Number"/>
    <w:basedOn w:val="Normal"/>
    <w:pPr>
      <w:numPr>
        <w:numId w:val="7"/>
      </w:numPr>
    </w:pPr>
  </w:style>
  <w:style w:type="paragraph" w:styleId="ListNumber2">
    <w:name w:val="List Number 2"/>
    <w:basedOn w:val="Normal"/>
    <w:pPr>
      <w:numPr>
        <w:numId w:val="8"/>
      </w:numPr>
      <w:ind w:hanging="252"/>
    </w:pPr>
  </w:style>
  <w:style w:type="character" w:customStyle="1" w:styleId="TextChar">
    <w:name w:val="Text Char"/>
    <w:rPr>
      <w:rFonts w:ascii="Arial" w:hAnsi="Arial"/>
      <w:noProof w:val="0"/>
      <w:sz w:val="18"/>
      <w:lang w:val="en-AU" w:eastAsia="en-AU" w:bidi="ar-SA"/>
    </w:rPr>
  </w:style>
  <w:style w:type="paragraph" w:customStyle="1" w:styleId="Textbolditalic">
    <w:name w:val="Text bold italic"/>
    <w:basedOn w:val="Text"/>
    <w:rPr>
      <w:b/>
      <w:i/>
    </w:rPr>
  </w:style>
  <w:style w:type="character" w:customStyle="1" w:styleId="TextbolditalicChar">
    <w:name w:val="Text bold italic Char"/>
    <w:rPr>
      <w:rFonts w:ascii="Arial" w:hAnsi="Arial"/>
      <w:b/>
      <w:i/>
      <w:noProof w:val="0"/>
      <w:sz w:val="18"/>
      <w:lang w:val="en-AU" w:eastAsia="en-AU" w:bidi="ar-SA"/>
    </w:rPr>
  </w:style>
  <w:style w:type="paragraph" w:customStyle="1" w:styleId="References">
    <w:name w:val="References"/>
    <w:basedOn w:val="BodyText"/>
    <w:semiHidden/>
    <w:pPr>
      <w:tabs>
        <w:tab w:val="left" w:pos="2268"/>
      </w:tabs>
      <w:spacing w:after="80"/>
    </w:pPr>
  </w:style>
  <w:style w:type="paragraph" w:customStyle="1" w:styleId="RefHead">
    <w:name w:val="Ref Head"/>
    <w:basedOn w:val="Heading2"/>
    <w:semiHidden/>
  </w:style>
  <w:style w:type="paragraph" w:customStyle="1" w:styleId="Bullet2">
    <w:name w:val="Bullet2"/>
    <w:basedOn w:val="Bullet"/>
    <w:semiHidden/>
    <w:pPr>
      <w:numPr>
        <w:numId w:val="14"/>
      </w:numPr>
      <w:ind w:left="850" w:hanging="425"/>
    </w:pPr>
  </w:style>
  <w:style w:type="paragraph" w:customStyle="1" w:styleId="Bullet">
    <w:name w:val="Bullet"/>
    <w:basedOn w:val="BodyText"/>
    <w:semiHidden/>
    <w:pPr>
      <w:numPr>
        <w:numId w:val="15"/>
      </w:numPr>
    </w:pPr>
  </w:style>
  <w:style w:type="paragraph" w:customStyle="1" w:styleId="WarningBox">
    <w:name w:val="Warning Box"/>
    <w:next w:val="Warningtext"/>
    <w:semiHidden/>
    <w:pPr>
      <w:spacing w:before="120" w:after="60"/>
      <w:ind w:right="-64"/>
      <w:jc w:val="both"/>
    </w:pPr>
    <w:rPr>
      <w:lang w:eastAsia="en-US"/>
    </w:rPr>
  </w:style>
  <w:style w:type="paragraph" w:customStyle="1" w:styleId="Warningtext">
    <w:name w:val="Warning text"/>
    <w:basedOn w:val="BodyText"/>
    <w:semiHidden/>
    <w:pPr>
      <w:ind w:left="1134" w:right="1134"/>
    </w:pPr>
    <w:rPr>
      <w:b/>
    </w:rPr>
  </w:style>
  <w:style w:type="paragraph" w:customStyle="1" w:styleId="InstructionTitle">
    <w:name w:val="Instruction Title"/>
    <w:next w:val="BodyText"/>
    <w:semiHidden/>
    <w:pPr>
      <w:keepNext/>
      <w:spacing w:before="240" w:after="240"/>
    </w:pPr>
    <w:rPr>
      <w:b/>
      <w:sz w:val="32"/>
      <w:lang w:eastAsia="en-US"/>
    </w:rPr>
  </w:style>
  <w:style w:type="paragraph" w:customStyle="1" w:styleId="TableHead">
    <w:name w:val="Table Head"/>
    <w:basedOn w:val="TableText"/>
    <w:semiHidden/>
    <w:pPr>
      <w:keepNext/>
      <w:spacing w:before="80"/>
      <w:jc w:val="center"/>
    </w:pPr>
    <w:rPr>
      <w:b/>
    </w:rPr>
  </w:style>
  <w:style w:type="paragraph" w:customStyle="1" w:styleId="TableText">
    <w:name w:val="Table Text"/>
    <w:basedOn w:val="BodyText"/>
    <w:semiHidden/>
    <w:pPr>
      <w:spacing w:before="40" w:after="80"/>
      <w:ind w:right="96"/>
    </w:pPr>
  </w:style>
  <w:style w:type="paragraph" w:customStyle="1" w:styleId="Header2">
    <w:name w:val="Header 2"/>
    <w:basedOn w:val="Normal"/>
    <w:semiHidden/>
    <w:pPr>
      <w:keepLines/>
      <w:tabs>
        <w:tab w:val="center" w:pos="4153"/>
        <w:tab w:val="right" w:pos="8306"/>
      </w:tabs>
      <w:spacing w:before="160" w:after="60"/>
    </w:pPr>
    <w:rPr>
      <w:rFonts w:ascii="Times New Roman" w:hAnsi="Times New Roman"/>
      <w:noProof/>
      <w:sz w:val="28"/>
    </w:rPr>
  </w:style>
  <w:style w:type="paragraph" w:customStyle="1" w:styleId="NumberList">
    <w:name w:val="Number List"/>
    <w:basedOn w:val="BodyText"/>
    <w:next w:val="BodyText"/>
    <w:semiHidden/>
    <w:pPr>
      <w:numPr>
        <w:numId w:val="13"/>
      </w:numPr>
    </w:pPr>
  </w:style>
  <w:style w:type="paragraph" w:customStyle="1" w:styleId="TitlePage">
    <w:name w:val="Title Page"/>
    <w:basedOn w:val="Heading1"/>
    <w:next w:val="BodyText"/>
    <w:semiHidden/>
    <w:pPr>
      <w:spacing w:before="3600" w:after="5000"/>
      <w:jc w:val="center"/>
    </w:pPr>
    <w:rPr>
      <w:kern w:val="96"/>
      <w:sz w:val="96"/>
    </w:rPr>
  </w:style>
  <w:style w:type="paragraph" w:customStyle="1" w:styleId="SignTitle">
    <w:name w:val="Sign Title"/>
    <w:basedOn w:val="TitlePage"/>
    <w:next w:val="BodyText"/>
    <w:semiHidden/>
    <w:pPr>
      <w:spacing w:before="200" w:after="200"/>
    </w:pPr>
    <w:rPr>
      <w:u w:val="thick"/>
    </w:rPr>
  </w:style>
  <w:style w:type="paragraph" w:customStyle="1" w:styleId="TitleforDocument">
    <w:name w:val="Title for Document"/>
    <w:basedOn w:val="Header2"/>
    <w:next w:val="Header2"/>
    <w:semiHidden/>
    <w:pPr>
      <w:spacing w:before="100" w:after="20"/>
    </w:pPr>
    <w:rPr>
      <w:sz w:val="48"/>
    </w:rPr>
  </w:style>
  <w:style w:type="paragraph" w:customStyle="1" w:styleId="Organisationname">
    <w:name w:val="Organisation name"/>
    <w:basedOn w:val="Heading1"/>
    <w:next w:val="BodyText"/>
    <w:semiHidden/>
    <w:pPr>
      <w:jc w:val="right"/>
    </w:pPr>
    <w:rPr>
      <w:b w:val="0"/>
    </w:rPr>
  </w:style>
  <w:style w:type="paragraph" w:customStyle="1" w:styleId="Header1RA">
    <w:name w:val="Header 1 RA"/>
    <w:basedOn w:val="Normal"/>
    <w:next w:val="BodyText"/>
    <w:semiHidden/>
    <w:pPr>
      <w:keepLines/>
      <w:tabs>
        <w:tab w:val="center" w:pos="4153"/>
        <w:tab w:val="right" w:pos="8306"/>
      </w:tabs>
      <w:spacing w:before="160" w:after="60"/>
      <w:jc w:val="right"/>
    </w:pPr>
    <w:rPr>
      <w:rFonts w:ascii="Times New Roman" w:hAnsi="Times New Roman"/>
      <w:sz w:val="28"/>
    </w:rPr>
  </w:style>
  <w:style w:type="paragraph" w:customStyle="1" w:styleId="TableTextBold">
    <w:name w:val="Table Text Bold"/>
    <w:semiHidden/>
    <w:pPr>
      <w:spacing w:before="60" w:after="60"/>
      <w:jc w:val="center"/>
    </w:pPr>
    <w:rPr>
      <w:b/>
      <w:noProof/>
      <w:sz w:val="24"/>
    </w:rPr>
  </w:style>
  <w:style w:type="paragraph" w:customStyle="1" w:styleId="Point1">
    <w:name w:val="Point 1"/>
    <w:basedOn w:val="Text"/>
    <w:pPr>
      <w:numPr>
        <w:numId w:val="17"/>
      </w:numPr>
    </w:pPr>
  </w:style>
  <w:style w:type="paragraph" w:customStyle="1" w:styleId="Point2">
    <w:name w:val="Point 2"/>
    <w:basedOn w:val="Text"/>
    <w:pPr>
      <w:numPr>
        <w:numId w:val="18"/>
      </w:numPr>
      <w:tabs>
        <w:tab w:val="left" w:pos="907"/>
      </w:tabs>
    </w:pPr>
  </w:style>
  <w:style w:type="paragraph" w:customStyle="1" w:styleId="InstructionHeading1">
    <w:name w:val="Instruction Heading 1"/>
    <w:basedOn w:val="Heading1"/>
    <w:next w:val="Normal"/>
    <w:semiHidden/>
    <w:pPr>
      <w:numPr>
        <w:numId w:val="16"/>
      </w:numPr>
      <w:spacing w:after="0" w:line="240" w:lineRule="atLeast"/>
    </w:pPr>
  </w:style>
  <w:style w:type="paragraph" w:customStyle="1" w:styleId="InstructionHeading2">
    <w:name w:val="Instruction Heading 2"/>
    <w:basedOn w:val="Heading2"/>
    <w:next w:val="Normal"/>
    <w:semiHidden/>
    <w:pPr>
      <w:numPr>
        <w:ilvl w:val="1"/>
        <w:numId w:val="16"/>
      </w:numPr>
    </w:pPr>
  </w:style>
  <w:style w:type="paragraph" w:customStyle="1" w:styleId="InstructionHeading3">
    <w:name w:val="Instruction Heading 3"/>
    <w:basedOn w:val="Heading3"/>
    <w:next w:val="Normal"/>
    <w:semiHidden/>
    <w:pPr>
      <w:numPr>
        <w:numId w:val="16"/>
      </w:numPr>
    </w:pPr>
    <w:rPr>
      <w:b/>
    </w:rPr>
  </w:style>
  <w:style w:type="paragraph" w:customStyle="1" w:styleId="InstructionHeading4">
    <w:name w:val="Instruction Heading 4"/>
    <w:basedOn w:val="Heading4"/>
    <w:next w:val="Normal"/>
    <w:semiHidden/>
    <w:pPr>
      <w:numPr>
        <w:numId w:val="16"/>
      </w:numPr>
    </w:pPr>
    <w:rPr>
      <w:b w:val="0"/>
    </w:rPr>
  </w:style>
  <w:style w:type="paragraph" w:customStyle="1" w:styleId="iemnormal">
    <w:name w:val="iem_normal"/>
    <w:semiHidden/>
    <w:pPr>
      <w:spacing w:before="120"/>
      <w:ind w:left="851"/>
      <w:jc w:val="both"/>
    </w:pPr>
    <w:rPr>
      <w:rFonts w:ascii="Arial" w:hAnsi="Arial"/>
      <w:sz w:val="24"/>
    </w:rPr>
  </w:style>
  <w:style w:type="paragraph" w:customStyle="1" w:styleId="Note">
    <w:name w:val="Note:"/>
    <w:basedOn w:val="BodyText"/>
    <w:semiHidden/>
    <w:pPr>
      <w:ind w:left="794" w:hanging="794"/>
    </w:pPr>
    <w:rPr>
      <w:lang w:eastAsia="en-US"/>
    </w:rPr>
  </w:style>
  <w:style w:type="paragraph" w:customStyle="1" w:styleId="InstructionText">
    <w:name w:val="Instruction Text"/>
    <w:basedOn w:val="Normal"/>
    <w:semiHidden/>
    <w:pPr>
      <w:spacing w:before="60" w:after="60" w:line="240" w:lineRule="atLeast"/>
      <w:ind w:left="1166"/>
    </w:pPr>
  </w:style>
  <w:style w:type="paragraph" w:customStyle="1" w:styleId="NOTEbullet">
    <w:name w:val="NOTE bullet"/>
    <w:basedOn w:val="Normal"/>
    <w:semiHidden/>
    <w:pPr>
      <w:keepLines/>
      <w:numPr>
        <w:numId w:val="19"/>
      </w:numPr>
      <w:spacing w:after="120"/>
      <w:ind w:left="357" w:hanging="357"/>
    </w:pPr>
    <w:rPr>
      <w:i/>
      <w:snapToGrid w:val="0"/>
      <w:sz w:val="22"/>
    </w:rPr>
  </w:style>
  <w:style w:type="character" w:customStyle="1" w:styleId="BodyTextChar">
    <w:name w:val="Body Text Char"/>
    <w:rPr>
      <w:rFonts w:ascii="Arial" w:hAnsi="Arial"/>
      <w:noProof w:val="0"/>
      <w:sz w:val="18"/>
      <w:lang w:val="en-AU" w:eastAsia="en-AU" w:bidi="ar-SA"/>
    </w:rPr>
  </w:style>
  <w:style w:type="character" w:customStyle="1" w:styleId="NOTEbulletChar">
    <w:name w:val="NOTE bullet Char"/>
    <w:rPr>
      <w:rFonts w:ascii="Arial" w:hAnsi="Arial"/>
      <w:i/>
      <w:noProof w:val="0"/>
      <w:snapToGrid w:val="0"/>
      <w:sz w:val="22"/>
      <w:lang w:val="en-AU" w:eastAsia="en-AU" w:bidi="ar-SA"/>
    </w:rPr>
  </w:style>
  <w:style w:type="character" w:customStyle="1" w:styleId="TableTextChar">
    <w:name w:val="Table Text Char"/>
    <w:rPr>
      <w:rFonts w:ascii="Arial" w:hAnsi="Arial"/>
      <w:noProof w:val="0"/>
      <w:sz w:val="18"/>
      <w:lang w:val="en-AU" w:eastAsia="en-AU" w:bidi="ar-SA"/>
    </w:rPr>
  </w:style>
  <w:style w:type="paragraph" w:customStyle="1" w:styleId="FigureTitle">
    <w:name w:val="Figure Title"/>
    <w:basedOn w:val="Textbold"/>
    <w:next w:val="Text"/>
    <w:pPr>
      <w:numPr>
        <w:numId w:val="20"/>
      </w:numPr>
      <w:tabs>
        <w:tab w:val="clear" w:pos="1211"/>
        <w:tab w:val="num" w:pos="1168"/>
      </w:tabs>
      <w:ind w:left="1134" w:hanging="1134"/>
    </w:pPr>
    <w:rPr>
      <w:rFonts w:ascii="Arial Bold" w:hAnsi="Arial Bold"/>
      <w:b w:val="0"/>
      <w:snapToGrid w:val="0"/>
      <w:color w:val="000000"/>
      <w:kern w:val="28"/>
    </w:rPr>
  </w:style>
  <w:style w:type="paragraph" w:customStyle="1" w:styleId="TableTitle">
    <w:name w:val="Table Title"/>
    <w:basedOn w:val="Textbold"/>
    <w:next w:val="Text"/>
    <w:pPr>
      <w:keepNext/>
      <w:numPr>
        <w:numId w:val="21"/>
      </w:numPr>
      <w:tabs>
        <w:tab w:val="left" w:pos="1134"/>
      </w:tabs>
    </w:pPr>
  </w:style>
  <w:style w:type="paragraph" w:customStyle="1" w:styleId="SPACE">
    <w:name w:val="SPACE"/>
    <w:pPr>
      <w:keepLines/>
    </w:pPr>
    <w:rPr>
      <w:rFonts w:ascii="Arial" w:hAnsi="Arial"/>
      <w:snapToGrid w:val="0"/>
      <w:sz w:val="16"/>
    </w:rPr>
  </w:style>
  <w:style w:type="character" w:customStyle="1" w:styleId="TitleChar">
    <w:name w:val="Title Char"/>
    <w:link w:val="Title"/>
    <w:rsid w:val="003D66A9"/>
    <w:rPr>
      <w:rFonts w:ascii="Arial" w:hAnsi="Arial" w:cs="Arial"/>
      <w:b/>
      <w:bCs/>
      <w:kern w:val="28"/>
      <w:sz w:val="32"/>
      <w:szCs w:val="32"/>
    </w:rPr>
  </w:style>
  <w:style w:type="paragraph" w:customStyle="1" w:styleId="SpacerSmall">
    <w:name w:val="Spacer Small"/>
    <w:basedOn w:val="Text"/>
    <w:next w:val="Text"/>
    <w:qFormat/>
    <w:rsid w:val="0073676C"/>
    <w:pPr>
      <w:spacing w:before="0"/>
    </w:pPr>
    <w:rPr>
      <w:color w:val="FF0000"/>
      <w:sz w:val="8"/>
    </w:rPr>
  </w:style>
  <w:style w:type="table" w:styleId="TableGrid">
    <w:name w:val="Table Grid"/>
    <w:basedOn w:val="TableNormal"/>
    <w:rsid w:val="00482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2C71"/>
    <w:pPr>
      <w:ind w:left="720"/>
      <w:contextualSpacing/>
    </w:pPr>
  </w:style>
  <w:style w:type="character" w:styleId="CommentReference">
    <w:name w:val="annotation reference"/>
    <w:rsid w:val="003B7728"/>
    <w:rPr>
      <w:sz w:val="16"/>
      <w:szCs w:val="16"/>
    </w:rPr>
  </w:style>
  <w:style w:type="paragraph" w:styleId="CommentText">
    <w:name w:val="annotation text"/>
    <w:basedOn w:val="Normal"/>
    <w:link w:val="CommentTextChar"/>
    <w:rsid w:val="003B7728"/>
    <w:rPr>
      <w:sz w:val="20"/>
    </w:rPr>
  </w:style>
  <w:style w:type="character" w:customStyle="1" w:styleId="CommentTextChar">
    <w:name w:val="Comment Text Char"/>
    <w:link w:val="CommentText"/>
    <w:rsid w:val="003B772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3B7728"/>
    <w:rPr>
      <w:b/>
      <w:bCs/>
    </w:rPr>
  </w:style>
  <w:style w:type="character" w:customStyle="1" w:styleId="CommentSubjectChar">
    <w:name w:val="Comment Subject Char"/>
    <w:link w:val="CommentSubject"/>
    <w:rsid w:val="003B7728"/>
    <w:rPr>
      <w:rFonts w:ascii="Arial" w:hAnsi="Arial"/>
      <w:b/>
      <w:bCs/>
    </w:rPr>
  </w:style>
  <w:style w:type="paragraph" w:customStyle="1" w:styleId="TableParagraph">
    <w:name w:val="Table Paragraph"/>
    <w:basedOn w:val="Normal"/>
    <w:uiPriority w:val="1"/>
    <w:qFormat/>
    <w:rsid w:val="002D592B"/>
    <w:pPr>
      <w:widowControl w:val="0"/>
      <w:autoSpaceDE w:val="0"/>
      <w:autoSpaceDN w:val="0"/>
    </w:pPr>
    <w:rPr>
      <w:rFonts w:eastAsia="Arial" w:cs="Arial"/>
      <w:sz w:val="22"/>
      <w:szCs w:val="22"/>
      <w:lang w:val="en-US" w:eastAsia="en-US"/>
    </w:rPr>
  </w:style>
  <w:style w:type="character" w:customStyle="1" w:styleId="HeaderChar">
    <w:name w:val="Header Char"/>
    <w:link w:val="Header"/>
    <w:uiPriority w:val="99"/>
    <w:rsid w:val="00B73E6D"/>
    <w:rPr>
      <w:rFonts w:ascii="Arial" w:hAnsi="Arial"/>
      <w:sz w:val="18"/>
    </w:rPr>
  </w:style>
  <w:style w:type="paragraph" w:customStyle="1" w:styleId="Default">
    <w:name w:val="Default"/>
    <w:rsid w:val="00D85FF7"/>
    <w:pPr>
      <w:autoSpaceDE w:val="0"/>
      <w:autoSpaceDN w:val="0"/>
      <w:adjustRightInd w:val="0"/>
    </w:pPr>
    <w:rPr>
      <w:rFonts w:ascii="Quay Sans ITC Std Book" w:hAnsi="Quay Sans ITC Std Book" w:cs="Quay Sans ITC Std Book"/>
      <w:color w:val="000000"/>
      <w:sz w:val="24"/>
      <w:szCs w:val="24"/>
    </w:rPr>
  </w:style>
  <w:style w:type="character" w:customStyle="1" w:styleId="A0">
    <w:name w:val="A0"/>
    <w:uiPriority w:val="99"/>
    <w:rsid w:val="00D85FF7"/>
    <w:rPr>
      <w:rFonts w:cs="Quay Sans ITC Std Book"/>
      <w:color w:val="221E1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8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butt\Local%20Settings\Temporary%20Internet%20Files\OLK42B\SMS-06-TP-4317%20SWI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5E262-4206-4F7B-A9C2-8613604F9FF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3709595-deb9-4ceb-bf06-8305974a2062}" enabled="1" method="Standard" siteId="{cb356782-ad9a-47fb-878b-7ebceb85b86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SMS-06-TP-4317 SWI Template (2).dot</Template>
  <TotalTime>38</TotalTime>
  <Pages>10</Pages>
  <Words>2606</Words>
  <Characters>15023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HCI/Staffwill</Company>
  <LinksUpToDate>false</LinksUpToDate>
  <CharactersWithSpaces>17594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WHS - Safe Work Practices (SWMS, SWIs)</dc:subject>
  <dc:creator>Kenny Nguyen</dc:creator>
  <cp:keywords/>
  <cp:lastModifiedBy>Kenny Nguyen</cp:lastModifiedBy>
  <cp:revision>35</cp:revision>
  <cp:lastPrinted>2022-08-30T02:56:00Z</cp:lastPrinted>
  <dcterms:created xsi:type="dcterms:W3CDTF">2023-11-01T03:12:00Z</dcterms:created>
  <dcterms:modified xsi:type="dcterms:W3CDTF">2025-05-08T23:57:00Z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0x0101000E490E0DDC52294188CC36DE393DF713</vt:lpwstr>
  </property>
  <property fmtid="{D5CDD505-2E9C-101B-9397-08002B2CF9AE}" pid="3" name="Document status">
    <vt:lpwstr>No objection obtained from Doc Custodian - ready for Compliance verification</vt:lpwstr>
  </property>
  <property fmtid="{D5CDD505-2E9C-101B-9397-08002B2CF9AE}" pid="4" name="Content Type">
    <vt:lpwstr>(please select)</vt:lpwstr>
  </property>
  <property fmtid="{D5CDD505-2E9C-101B-9397-08002B2CF9AE}" pid="5" name="SMS Element">
    <vt:lpwstr>SMS Element 06: Work Health Safety</vt:lpwstr>
  </property>
  <property fmtid="{D5CDD505-2E9C-101B-9397-08002B2CF9AE}" pid="6" name="ClassificationContentMarkingFooterShapeIds">
    <vt:lpwstr>2,3,4</vt:lpwstr>
  </property>
  <property fmtid="{D5CDD505-2E9C-101B-9397-08002B2CF9AE}" pid="7" name="ClassificationContentMarkingFooterFontProps">
    <vt:lpwstr>#000000,10,Calibri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83709595-deb9-4ceb-bf06-8305974a2062_Enabled">
    <vt:lpwstr>true</vt:lpwstr>
  </property>
  <property fmtid="{D5CDD505-2E9C-101B-9397-08002B2CF9AE}" pid="10" name="MSIP_Label_83709595-deb9-4ceb-bf06-8305974a2062_SetDate">
    <vt:lpwstr>2023-11-01T03:11:49Z</vt:lpwstr>
  </property>
  <property fmtid="{D5CDD505-2E9C-101B-9397-08002B2CF9AE}" pid="11" name="MSIP_Label_83709595-deb9-4ceb-bf06-8305974a2062_Method">
    <vt:lpwstr>Standard</vt:lpwstr>
  </property>
  <property fmtid="{D5CDD505-2E9C-101B-9397-08002B2CF9AE}" pid="12" name="MSIP_Label_83709595-deb9-4ceb-bf06-8305974a2062_Name">
    <vt:lpwstr>Official</vt:lpwstr>
  </property>
  <property fmtid="{D5CDD505-2E9C-101B-9397-08002B2CF9AE}" pid="13" name="MSIP_Label_83709595-deb9-4ceb-bf06-8305974a2062_SiteId">
    <vt:lpwstr>cb356782-ad9a-47fb-878b-7ebceb85b86c</vt:lpwstr>
  </property>
  <property fmtid="{D5CDD505-2E9C-101B-9397-08002B2CF9AE}" pid="14" name="MSIP_Label_83709595-deb9-4ceb-bf06-8305974a2062_ActionId">
    <vt:lpwstr>a94dd0d4-dbe2-4a86-9889-0eb2e3d0d90c</vt:lpwstr>
  </property>
  <property fmtid="{D5CDD505-2E9C-101B-9397-08002B2CF9AE}" pid="15" name="MSIP_Label_83709595-deb9-4ceb-bf06-8305974a2062_ContentBits">
    <vt:lpwstr>2</vt:lpwstr>
  </property>
</Properties>
</file>