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02"/>
        <w:gridCol w:w="8013"/>
      </w:tblGrid>
      <w:tr w:rsidR="0093594E" w:rsidRPr="005F696F" w14:paraId="6DEEFEC1" w14:textId="77777777" w:rsidTr="00DA7589">
        <w:trPr>
          <w:trHeight w:val="309"/>
          <w:jc w:val="center"/>
        </w:trPr>
        <w:tc>
          <w:tcPr>
            <w:tcW w:w="2302" w:type="dxa"/>
            <w:shd w:val="clear" w:color="auto" w:fill="F79646"/>
          </w:tcPr>
          <w:p w14:paraId="63D48694" w14:textId="6CFBD341" w:rsidR="0093594E" w:rsidRPr="005F696F" w:rsidRDefault="0093594E" w:rsidP="0093594E">
            <w:pPr>
              <w:pStyle w:val="Title"/>
              <w:spacing w:line="276" w:lineRule="auto"/>
              <w:ind w:right="45"/>
              <w:jc w:val="left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  <w:lang w:val="en-GB" w:eastAsia="ja-JP"/>
              </w:rPr>
              <w:t>DOCUMENT NO.</w:t>
            </w:r>
          </w:p>
        </w:tc>
        <w:tc>
          <w:tcPr>
            <w:tcW w:w="8013" w:type="dxa"/>
            <w:vAlign w:val="center"/>
          </w:tcPr>
          <w:p w14:paraId="6B3BBDD8" w14:textId="3ABA8628" w:rsidR="0093594E" w:rsidRPr="005F696F" w:rsidRDefault="0093594E" w:rsidP="0093594E">
            <w:pPr>
              <w:pStyle w:val="Textbold"/>
              <w:rPr>
                <w:rFonts w:ascii="Calibri" w:hAnsi="Calibri" w:cs="Calibri"/>
                <w:b w:val="0"/>
                <w:i/>
                <w:color w:val="0000FF"/>
                <w:sz w:val="16"/>
                <w:szCs w:val="16"/>
              </w:rPr>
            </w:pPr>
            <w:r>
              <w:rPr>
                <w:rFonts w:ascii="Calibri" w:hAnsi="Calibri" w:cs="Calibri"/>
                <w:b w:val="0"/>
                <w:i/>
                <w:color w:val="0000FF"/>
                <w:sz w:val="16"/>
                <w:szCs w:val="16"/>
                <w:lang w:val="en-GB" w:eastAsia="ja-JP"/>
              </w:rPr>
              <w:t>(provided by SMS document controller)</w:t>
            </w:r>
          </w:p>
        </w:tc>
      </w:tr>
      <w:tr w:rsidR="0093594E" w:rsidRPr="005F696F" w14:paraId="142459B4" w14:textId="77777777" w:rsidTr="00DA7589">
        <w:trPr>
          <w:trHeight w:val="283"/>
          <w:jc w:val="center"/>
        </w:trPr>
        <w:tc>
          <w:tcPr>
            <w:tcW w:w="2302" w:type="dxa"/>
            <w:shd w:val="clear" w:color="auto" w:fill="F79646"/>
          </w:tcPr>
          <w:p w14:paraId="04B0128D" w14:textId="098CCEDE" w:rsidR="0093594E" w:rsidRPr="005F696F" w:rsidRDefault="0093594E" w:rsidP="0093594E">
            <w:pPr>
              <w:pStyle w:val="Title"/>
              <w:spacing w:line="276" w:lineRule="auto"/>
              <w:ind w:right="45"/>
              <w:jc w:val="left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  <w:lang w:val="en-GB" w:eastAsia="ja-JP"/>
              </w:rPr>
              <w:t>WORK DESCRIPTION</w:t>
            </w:r>
          </w:p>
        </w:tc>
        <w:tc>
          <w:tcPr>
            <w:tcW w:w="8013" w:type="dxa"/>
            <w:vAlign w:val="center"/>
          </w:tcPr>
          <w:p w14:paraId="71C45601" w14:textId="72C85856" w:rsidR="0093594E" w:rsidRPr="00662C5D" w:rsidRDefault="0093594E" w:rsidP="0093594E">
            <w:pPr>
              <w:pStyle w:val="Textbold"/>
              <w:rPr>
                <w:rFonts w:ascii="Calibri" w:hAnsi="Calibri" w:cs="Calibri"/>
                <w:b w:val="0"/>
                <w:szCs w:val="16"/>
              </w:rPr>
            </w:pPr>
            <w:r>
              <w:rPr>
                <w:rFonts w:ascii="Calibri" w:hAnsi="Calibri" w:cs="Calibri"/>
                <w:b w:val="0"/>
                <w:szCs w:val="16"/>
                <w:highlight w:val="yellow"/>
                <w:lang w:val="en-GB" w:eastAsia="ja-JP"/>
              </w:rPr>
              <w:t>……………..</w:t>
            </w:r>
          </w:p>
        </w:tc>
      </w:tr>
      <w:tr w:rsidR="00EA78C4" w:rsidRPr="005F696F" w14:paraId="48BDC3B6" w14:textId="77777777" w:rsidTr="00224F65">
        <w:trPr>
          <w:trHeight w:val="309"/>
          <w:jc w:val="center"/>
        </w:trPr>
        <w:tc>
          <w:tcPr>
            <w:tcW w:w="2302" w:type="dxa"/>
            <w:shd w:val="clear" w:color="auto" w:fill="F79646"/>
          </w:tcPr>
          <w:p w14:paraId="6E9F640D" w14:textId="7C84EA42" w:rsidR="00EA78C4" w:rsidRPr="005F696F" w:rsidRDefault="00EA78C4" w:rsidP="0093594E">
            <w:pPr>
              <w:pStyle w:val="Title"/>
              <w:spacing w:line="276" w:lineRule="auto"/>
              <w:ind w:right="45"/>
              <w:jc w:val="left"/>
              <w:rPr>
                <w:rFonts w:ascii="Calibri" w:hAnsi="Calibri" w:cs="Calibri"/>
                <w:b w:val="0"/>
                <w:i/>
                <w:iCs/>
                <w:sz w:val="20"/>
              </w:rPr>
            </w:pPr>
            <w:r>
              <w:rPr>
                <w:rFonts w:ascii="Calibri" w:hAnsi="Calibri" w:cs="Calibri"/>
                <w:sz w:val="20"/>
                <w:lang w:val="en-GB" w:eastAsia="ja-JP"/>
              </w:rPr>
              <w:t xml:space="preserve">WPP Number </w:t>
            </w:r>
          </w:p>
        </w:tc>
        <w:tc>
          <w:tcPr>
            <w:tcW w:w="8013" w:type="dxa"/>
            <w:vAlign w:val="center"/>
          </w:tcPr>
          <w:p w14:paraId="73CE346A" w14:textId="72F3BA86" w:rsidR="00EA78C4" w:rsidRPr="00AF3C6A" w:rsidRDefault="00EA78C4" w:rsidP="0093594E">
            <w:pPr>
              <w:pStyle w:val="Textbold"/>
              <w:rPr>
                <w:rFonts w:ascii="Calibri" w:hAnsi="Calibri" w:cs="Calibri"/>
                <w:b w:val="0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 w:val="0"/>
                <w:bCs/>
                <w:i/>
                <w:iCs/>
                <w:color w:val="0000FF"/>
                <w:sz w:val="16"/>
                <w:szCs w:val="16"/>
                <w:lang w:val="en-GB" w:eastAsia="ja-JP"/>
              </w:rPr>
              <w:t>(provided by NR specialist)</w:t>
            </w:r>
          </w:p>
        </w:tc>
      </w:tr>
      <w:tr w:rsidR="00653BF7" w:rsidRPr="005F696F" w14:paraId="6FFE71B6" w14:textId="77777777" w:rsidTr="00DA7589">
        <w:trPr>
          <w:trHeight w:val="309"/>
          <w:jc w:val="center"/>
        </w:trPr>
        <w:tc>
          <w:tcPr>
            <w:tcW w:w="2302" w:type="dxa"/>
            <w:shd w:val="clear" w:color="auto" w:fill="F79646"/>
          </w:tcPr>
          <w:p w14:paraId="330A0B0A" w14:textId="77777777" w:rsidR="00653BF7" w:rsidRPr="005F696F" w:rsidRDefault="00653BF7" w:rsidP="00653BF7">
            <w:pPr>
              <w:pStyle w:val="Title"/>
              <w:spacing w:line="276" w:lineRule="auto"/>
              <w:ind w:right="45"/>
              <w:jc w:val="left"/>
              <w:rPr>
                <w:rFonts w:ascii="Calibri" w:hAnsi="Calibri" w:cs="Calibri"/>
                <w:b w:val="0"/>
                <w:i/>
                <w:iCs/>
                <w:sz w:val="20"/>
              </w:rPr>
            </w:pPr>
            <w:r w:rsidRPr="005F696F">
              <w:rPr>
                <w:rFonts w:ascii="Calibri" w:hAnsi="Calibri" w:cs="Calibri"/>
                <w:sz w:val="20"/>
              </w:rPr>
              <w:t>SCOPE:</w:t>
            </w:r>
          </w:p>
        </w:tc>
        <w:tc>
          <w:tcPr>
            <w:tcW w:w="8013" w:type="dxa"/>
          </w:tcPr>
          <w:p w14:paraId="121BD215" w14:textId="036A146C" w:rsidR="0093594E" w:rsidRDefault="0093594E" w:rsidP="0093594E">
            <w:pPr>
              <w:pStyle w:val="Tex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This SWI is applicable for the worksite protection arrangements using ASB for routine </w:t>
            </w:r>
            <w:r>
              <w:rPr>
                <w:rFonts w:ascii="Calibri" w:hAnsi="Calibri" w:cs="Calibri"/>
                <w:highlight w:val="yellow"/>
              </w:rPr>
              <w:t>……….</w:t>
            </w:r>
            <w:r>
              <w:rPr>
                <w:rFonts w:ascii="Calibri" w:hAnsi="Calibri" w:cs="Calibri"/>
              </w:rPr>
              <w:t xml:space="preserve"> performed by </w:t>
            </w:r>
            <w:r>
              <w:rPr>
                <w:rFonts w:ascii="Calibri" w:hAnsi="Calibri" w:cs="Calibri"/>
                <w:highlight w:val="yellow"/>
              </w:rPr>
              <w:t>……..</w:t>
            </w:r>
          </w:p>
          <w:p w14:paraId="50573B61" w14:textId="179E3194" w:rsidR="0093594E" w:rsidRDefault="0093594E" w:rsidP="0093594E">
            <w:pPr>
              <w:pStyle w:val="Tex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Work activities include:</w:t>
            </w:r>
          </w:p>
          <w:p w14:paraId="2AE0B30A" w14:textId="77777777" w:rsidR="0093594E" w:rsidRDefault="0093594E" w:rsidP="0046278A">
            <w:pPr>
              <w:pStyle w:val="Text"/>
              <w:numPr>
                <w:ilvl w:val="0"/>
                <w:numId w:val="26"/>
              </w:numPr>
              <w:rPr>
                <w:rFonts w:ascii="Calibri" w:hAnsi="Calibri" w:cs="Calibri"/>
              </w:rPr>
            </w:pPr>
          </w:p>
          <w:p w14:paraId="771B5E52" w14:textId="14A1BEA3" w:rsidR="00BD0189" w:rsidRPr="00BD0189" w:rsidRDefault="00BD0189" w:rsidP="00BD0189">
            <w:pPr>
              <w:pStyle w:val="Text"/>
              <w:spacing w:after="60"/>
              <w:ind w:left="714"/>
              <w:rPr>
                <w:rFonts w:ascii="Calibri" w:hAnsi="Calibri" w:cs="Calibri"/>
              </w:rPr>
            </w:pPr>
          </w:p>
        </w:tc>
      </w:tr>
      <w:tr w:rsidR="00653BF7" w:rsidRPr="005F696F" w14:paraId="4A2F52D9" w14:textId="77777777" w:rsidTr="00DA7589">
        <w:trPr>
          <w:trHeight w:val="271"/>
          <w:jc w:val="center"/>
        </w:trPr>
        <w:tc>
          <w:tcPr>
            <w:tcW w:w="2302" w:type="dxa"/>
            <w:shd w:val="clear" w:color="auto" w:fill="F79646"/>
          </w:tcPr>
          <w:p w14:paraId="0F5D5220" w14:textId="77777777" w:rsidR="00653BF7" w:rsidRPr="005F696F" w:rsidRDefault="00653BF7" w:rsidP="00653BF7">
            <w:pPr>
              <w:pStyle w:val="Title"/>
              <w:spacing w:line="276" w:lineRule="auto"/>
              <w:ind w:right="45"/>
              <w:jc w:val="left"/>
              <w:rPr>
                <w:rFonts w:ascii="Calibri" w:hAnsi="Calibri" w:cs="Calibri"/>
                <w:bCs w:val="0"/>
                <w:sz w:val="20"/>
              </w:rPr>
            </w:pPr>
            <w:r w:rsidRPr="005F696F">
              <w:rPr>
                <w:rFonts w:ascii="Calibri" w:hAnsi="Calibri" w:cs="Calibri"/>
                <w:sz w:val="20"/>
              </w:rPr>
              <w:t>AUTHORISATIONS:</w:t>
            </w:r>
          </w:p>
        </w:tc>
        <w:tc>
          <w:tcPr>
            <w:tcW w:w="8013" w:type="dxa"/>
          </w:tcPr>
          <w:p w14:paraId="0A24449C" w14:textId="77777777" w:rsidR="00653BF7" w:rsidRDefault="00653BF7" w:rsidP="00653BF7">
            <w:pPr>
              <w:spacing w:before="60"/>
              <w:rPr>
                <w:rFonts w:ascii="Calibri" w:hAnsi="Calibri" w:cs="Calibri"/>
              </w:rPr>
            </w:pPr>
            <w:r w:rsidRPr="00E22E02">
              <w:rPr>
                <w:rFonts w:ascii="Calibri" w:hAnsi="Calibri" w:cs="Calibri"/>
                <w:b/>
              </w:rPr>
              <w:t>Protection Officer:</w:t>
            </w:r>
            <w:r w:rsidRPr="00E22E02">
              <w:rPr>
                <w:rFonts w:ascii="Calibri" w:hAnsi="Calibri" w:cs="Calibri"/>
              </w:rPr>
              <w:t xml:space="preserve"> Protection Officer Level 1 or higher</w:t>
            </w:r>
          </w:p>
          <w:p w14:paraId="2C68C3E1" w14:textId="77777777" w:rsidR="003263AB" w:rsidRPr="00014600" w:rsidRDefault="003263AB" w:rsidP="00653BF7">
            <w:pPr>
              <w:spacing w:before="60"/>
              <w:rPr>
                <w:rFonts w:ascii="Calibri" w:hAnsi="Calibri" w:cs="Calibri"/>
              </w:rPr>
            </w:pPr>
            <w:r w:rsidRPr="00014600">
              <w:rPr>
                <w:rFonts w:ascii="Calibri" w:hAnsi="Calibri" w:cs="Calibri"/>
                <w:b/>
                <w:bCs/>
              </w:rPr>
              <w:t>Lookout:</w:t>
            </w:r>
            <w:r w:rsidRPr="00E22E02">
              <w:rPr>
                <w:rFonts w:ascii="Calibri" w:hAnsi="Calibri" w:cs="Calibri"/>
                <w:b/>
                <w:bCs/>
              </w:rPr>
              <w:t xml:space="preserve"> </w:t>
            </w:r>
            <w:r w:rsidRPr="00014600">
              <w:rPr>
                <w:rFonts w:ascii="Calibri" w:hAnsi="Calibri" w:cs="Calibri"/>
                <w:bCs/>
              </w:rPr>
              <w:t>Handsignaller Leve</w:t>
            </w:r>
            <w:r>
              <w:rPr>
                <w:rFonts w:ascii="Calibri" w:hAnsi="Calibri" w:cs="Calibri"/>
                <w:bCs/>
              </w:rPr>
              <w:t xml:space="preserve">l 1 or higher, </w:t>
            </w:r>
            <w:r w:rsidRPr="00014600">
              <w:rPr>
                <w:rFonts w:ascii="Calibri" w:hAnsi="Calibri" w:cs="Calibri"/>
                <w:bCs/>
              </w:rPr>
              <w:t>Protection Officer Level 1 or higher</w:t>
            </w:r>
          </w:p>
        </w:tc>
      </w:tr>
      <w:tr w:rsidR="00653BF7" w:rsidRPr="005F696F" w14:paraId="46758198" w14:textId="77777777" w:rsidTr="0093594E">
        <w:trPr>
          <w:trHeight w:val="5640"/>
          <w:jc w:val="center"/>
        </w:trPr>
        <w:tc>
          <w:tcPr>
            <w:tcW w:w="2302" w:type="dxa"/>
            <w:shd w:val="clear" w:color="auto" w:fill="F79646"/>
          </w:tcPr>
          <w:p w14:paraId="00CCAB28" w14:textId="6FD1D9EA" w:rsidR="00653BF7" w:rsidRPr="005F696F" w:rsidRDefault="00554E9C" w:rsidP="00653BF7">
            <w:pPr>
              <w:pStyle w:val="Title"/>
              <w:spacing w:line="276" w:lineRule="auto"/>
              <w:ind w:right="45"/>
              <w:jc w:val="left"/>
              <w:rPr>
                <w:rFonts w:ascii="Calibri" w:hAnsi="Calibri" w:cs="Calibri"/>
                <w:b w:val="0"/>
                <w:i/>
                <w:iCs/>
                <w:sz w:val="20"/>
              </w:rPr>
            </w:pPr>
            <w:r w:rsidRPr="006C30AA">
              <w:rPr>
                <w:rFonts w:ascii="Calibri" w:hAnsi="Calibri" w:cs="Calibri"/>
                <w:sz w:val="20"/>
              </w:rPr>
              <w:t>SAFETY</w:t>
            </w:r>
            <w:r w:rsidR="002D592B">
              <w:rPr>
                <w:rFonts w:ascii="Calibri" w:hAnsi="Calibri" w:cs="Calibri"/>
                <w:sz w:val="20"/>
              </w:rPr>
              <w:t xml:space="preserve"> CONTROLS - </w:t>
            </w:r>
            <w:r w:rsidR="00653BF7">
              <w:rPr>
                <w:rFonts w:ascii="Calibri" w:hAnsi="Calibri" w:cs="Calibri"/>
                <w:sz w:val="20"/>
              </w:rPr>
              <w:t>Absolute Signal Blocking (ASB) arrangements:</w:t>
            </w:r>
          </w:p>
        </w:tc>
        <w:tc>
          <w:tcPr>
            <w:tcW w:w="8013" w:type="dxa"/>
          </w:tcPr>
          <w:p w14:paraId="15BD4E77" w14:textId="30C52656" w:rsidR="002D592B" w:rsidRPr="002D592B" w:rsidRDefault="00A56898" w:rsidP="00A56898">
            <w:pPr>
              <w:pStyle w:val="TableParagraph"/>
              <w:spacing w:before="60" w:after="60"/>
              <w:rPr>
                <w:rFonts w:ascii="Calibri" w:hAnsi="Calibri" w:cs="Calibri"/>
                <w:sz w:val="18"/>
              </w:rPr>
            </w:pPr>
            <w:bookmarkStart w:id="0" w:name="Lookout_Working_on_the_Up_Main_line_is_a"/>
            <w:bookmarkEnd w:id="0"/>
            <w:r>
              <w:rPr>
                <w:rFonts w:ascii="Calibri" w:hAnsi="Calibri" w:cs="Calibri"/>
                <w:sz w:val="18"/>
              </w:rPr>
              <w:t>ASB</w:t>
            </w:r>
            <w:r w:rsidR="002D592B" w:rsidRPr="002D592B">
              <w:rPr>
                <w:rFonts w:ascii="Calibri" w:hAnsi="Calibri" w:cs="Calibri"/>
                <w:sz w:val="18"/>
              </w:rPr>
              <w:t xml:space="preserve"> established to exclude </w:t>
            </w:r>
            <w:r>
              <w:rPr>
                <w:rFonts w:ascii="Calibri" w:hAnsi="Calibri" w:cs="Calibri"/>
                <w:sz w:val="18"/>
              </w:rPr>
              <w:t>r</w:t>
            </w:r>
            <w:r w:rsidR="002D592B" w:rsidRPr="002D592B">
              <w:rPr>
                <w:rFonts w:ascii="Calibri" w:hAnsi="Calibri" w:cs="Calibri"/>
                <w:sz w:val="18"/>
              </w:rPr>
              <w:t xml:space="preserve">ail </w:t>
            </w:r>
            <w:r>
              <w:rPr>
                <w:rFonts w:ascii="Calibri" w:hAnsi="Calibri" w:cs="Calibri"/>
                <w:sz w:val="18"/>
              </w:rPr>
              <w:t>t</w:t>
            </w:r>
            <w:r w:rsidR="002D592B" w:rsidRPr="002D592B">
              <w:rPr>
                <w:rFonts w:ascii="Calibri" w:hAnsi="Calibri" w:cs="Calibri"/>
                <w:sz w:val="18"/>
              </w:rPr>
              <w:t xml:space="preserve">raffic on </w:t>
            </w:r>
            <w:r>
              <w:rPr>
                <w:rFonts w:ascii="Calibri" w:hAnsi="Calibri" w:cs="Calibri"/>
                <w:sz w:val="18"/>
              </w:rPr>
              <w:t xml:space="preserve">the </w:t>
            </w:r>
            <w:r w:rsidR="0093594E" w:rsidRPr="0093594E">
              <w:rPr>
                <w:rFonts w:ascii="Calibri" w:hAnsi="Calibri" w:cs="Calibri"/>
                <w:sz w:val="18"/>
                <w:highlight w:val="yellow"/>
              </w:rPr>
              <w:t xml:space="preserve">……………. </w:t>
            </w:r>
          </w:p>
          <w:p w14:paraId="1F37039D" w14:textId="77777777" w:rsidR="0093594E" w:rsidRDefault="0093594E" w:rsidP="002B12A2">
            <w:pPr>
              <w:pStyle w:val="TableParagraph"/>
              <w:rPr>
                <w:rFonts w:ascii="Calibri" w:hAnsi="Calibri" w:cs="Calibri"/>
                <w:color w:val="FF0000"/>
                <w:sz w:val="18"/>
              </w:rPr>
            </w:pPr>
          </w:p>
          <w:p w14:paraId="054B448C" w14:textId="041E7339" w:rsidR="002D592B" w:rsidRPr="002D592B" w:rsidRDefault="002D592B" w:rsidP="002B12A2">
            <w:pPr>
              <w:pStyle w:val="TableParagraph"/>
              <w:rPr>
                <w:rFonts w:ascii="Calibri" w:hAnsi="Calibri" w:cs="Calibri"/>
                <w:color w:val="FF0000"/>
                <w:sz w:val="18"/>
              </w:rPr>
            </w:pPr>
            <w:r w:rsidRPr="002D592B">
              <w:rPr>
                <w:rFonts w:ascii="Calibri" w:hAnsi="Calibri" w:cs="Calibri"/>
                <w:color w:val="FF0000"/>
                <w:sz w:val="18"/>
              </w:rPr>
              <w:t xml:space="preserve">For </w:t>
            </w:r>
            <w:r w:rsidR="002B12A2">
              <w:rPr>
                <w:rFonts w:ascii="Calibri" w:hAnsi="Calibri" w:cs="Calibri"/>
                <w:color w:val="FF0000"/>
                <w:sz w:val="18"/>
              </w:rPr>
              <w:t>r</w:t>
            </w:r>
            <w:r w:rsidRPr="002D592B">
              <w:rPr>
                <w:rFonts w:ascii="Calibri" w:hAnsi="Calibri" w:cs="Calibri"/>
                <w:color w:val="FF0000"/>
                <w:sz w:val="18"/>
              </w:rPr>
              <w:t xml:space="preserve">eference </w:t>
            </w:r>
            <w:r w:rsidR="00CA19BC">
              <w:rPr>
                <w:rFonts w:ascii="Calibri" w:hAnsi="Calibri" w:cs="Calibri"/>
                <w:color w:val="FF0000"/>
                <w:sz w:val="18"/>
              </w:rPr>
              <w:t>o</w:t>
            </w:r>
            <w:r w:rsidR="00CA19BC" w:rsidRPr="002D592B">
              <w:rPr>
                <w:rFonts w:ascii="Calibri" w:hAnsi="Calibri" w:cs="Calibri"/>
                <w:color w:val="FF0000"/>
                <w:sz w:val="18"/>
              </w:rPr>
              <w:t>nly</w:t>
            </w:r>
            <w:r w:rsidR="006C30AA">
              <w:rPr>
                <w:rFonts w:ascii="Calibri" w:hAnsi="Calibri" w:cs="Calibri"/>
                <w:color w:val="FF0000"/>
                <w:sz w:val="18"/>
              </w:rPr>
              <w:t>;</w:t>
            </w:r>
          </w:p>
          <w:p w14:paraId="2C165BC5" w14:textId="3425A213" w:rsidR="0093594E" w:rsidRPr="006C30AA" w:rsidRDefault="002D592B" w:rsidP="0093594E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  <w:r w:rsidRPr="006C30AA">
              <w:rPr>
                <w:rFonts w:ascii="Calibri" w:hAnsi="Calibri" w:cs="Calibri"/>
                <w:sz w:val="18"/>
                <w:szCs w:val="18"/>
              </w:rPr>
              <w:t xml:space="preserve">The </w:t>
            </w:r>
            <w:r w:rsidR="002B12A2" w:rsidRPr="006C30AA">
              <w:rPr>
                <w:rFonts w:ascii="Calibri" w:hAnsi="Calibri" w:cs="Calibri"/>
                <w:sz w:val="18"/>
                <w:szCs w:val="18"/>
              </w:rPr>
              <w:t xml:space="preserve">assessed ASB protection </w:t>
            </w:r>
            <w:r w:rsidR="0093594E">
              <w:rPr>
                <w:rFonts w:ascii="Calibri" w:hAnsi="Calibri" w:cs="Calibri"/>
                <w:sz w:val="18"/>
                <w:szCs w:val="18"/>
              </w:rPr>
              <w:t>is:</w:t>
            </w:r>
          </w:p>
          <w:p w14:paraId="5D216168" w14:textId="77777777" w:rsidR="00653BF7" w:rsidRPr="0093594E" w:rsidRDefault="0093594E" w:rsidP="0046278A">
            <w:pPr>
              <w:pStyle w:val="TableParagraph"/>
              <w:numPr>
                <w:ilvl w:val="0"/>
                <w:numId w:val="24"/>
              </w:numPr>
              <w:ind w:left="419" w:hanging="283"/>
              <w:rPr>
                <w:rFonts w:ascii="Calibri" w:hAnsi="Calibri" w:cs="Calibri"/>
                <w:sz w:val="18"/>
                <w:szCs w:val="18"/>
                <w:highlight w:val="yellow"/>
              </w:rPr>
            </w:pPr>
            <w:r w:rsidRPr="0093594E">
              <w:rPr>
                <w:rFonts w:ascii="Calibri" w:hAnsi="Calibri" w:cs="Calibri"/>
                <w:sz w:val="18"/>
                <w:szCs w:val="18"/>
                <w:highlight w:val="yellow"/>
              </w:rPr>
              <w:t>……….</w:t>
            </w:r>
            <w:r w:rsidR="0099075B" w:rsidRPr="0093594E">
              <w:rPr>
                <w:rFonts w:ascii="Calibri" w:hAnsi="Calibri" w:cs="Calibri"/>
                <w:b/>
                <w:bCs/>
                <w:sz w:val="18"/>
                <w:szCs w:val="18"/>
                <w:highlight w:val="yellow"/>
              </w:rPr>
              <w:t xml:space="preserve"> Signal </w:t>
            </w:r>
            <w:r w:rsidR="00156221" w:rsidRPr="0093594E">
              <w:rPr>
                <w:rFonts w:ascii="Calibri" w:hAnsi="Calibri" w:cs="Calibri"/>
                <w:sz w:val="18"/>
                <w:szCs w:val="18"/>
                <w:highlight w:val="yellow"/>
              </w:rPr>
              <w:t>at STOP with blocking facilities applied.</w:t>
            </w:r>
          </w:p>
          <w:p w14:paraId="17D379FE" w14:textId="77777777" w:rsidR="0093594E" w:rsidRPr="0093594E" w:rsidRDefault="0093594E" w:rsidP="0046278A">
            <w:pPr>
              <w:pStyle w:val="TableParagraph"/>
              <w:numPr>
                <w:ilvl w:val="0"/>
                <w:numId w:val="24"/>
              </w:numPr>
              <w:ind w:left="419" w:hanging="283"/>
              <w:rPr>
                <w:rFonts w:ascii="Calibri" w:hAnsi="Calibri" w:cs="Calibri"/>
                <w:sz w:val="18"/>
                <w:szCs w:val="18"/>
                <w:highlight w:val="yellow"/>
              </w:rPr>
            </w:pPr>
            <w:r w:rsidRPr="0093594E">
              <w:rPr>
                <w:rFonts w:ascii="Calibri" w:hAnsi="Calibri" w:cs="Calibri"/>
                <w:sz w:val="18"/>
                <w:szCs w:val="18"/>
                <w:highlight w:val="yellow"/>
              </w:rPr>
              <w:t>………….</w:t>
            </w:r>
          </w:p>
          <w:p w14:paraId="095B83FD" w14:textId="77777777" w:rsidR="0093594E" w:rsidRPr="0093594E" w:rsidRDefault="0093594E" w:rsidP="0046278A">
            <w:pPr>
              <w:pStyle w:val="TableParagraph"/>
              <w:numPr>
                <w:ilvl w:val="0"/>
                <w:numId w:val="24"/>
              </w:numPr>
              <w:ind w:left="419" w:hanging="283"/>
              <w:rPr>
                <w:rFonts w:ascii="Calibri" w:hAnsi="Calibri" w:cs="Calibri"/>
                <w:sz w:val="18"/>
                <w:szCs w:val="18"/>
                <w:highlight w:val="yellow"/>
              </w:rPr>
            </w:pPr>
            <w:r w:rsidRPr="0093594E">
              <w:rPr>
                <w:rFonts w:ascii="Calibri" w:hAnsi="Calibri" w:cs="Calibri"/>
                <w:sz w:val="18"/>
                <w:szCs w:val="18"/>
                <w:highlight w:val="yellow"/>
              </w:rPr>
              <w:t>…………</w:t>
            </w:r>
          </w:p>
          <w:p w14:paraId="11E983E4" w14:textId="0832C94D" w:rsidR="0093594E" w:rsidRPr="006C30AA" w:rsidRDefault="0093594E" w:rsidP="0046278A">
            <w:pPr>
              <w:pStyle w:val="TableParagraph"/>
              <w:numPr>
                <w:ilvl w:val="0"/>
                <w:numId w:val="24"/>
              </w:numPr>
              <w:ind w:left="419" w:hanging="283"/>
              <w:rPr>
                <w:rFonts w:ascii="Calibri" w:hAnsi="Calibri" w:cs="Calibri"/>
                <w:sz w:val="18"/>
                <w:szCs w:val="18"/>
              </w:rPr>
            </w:pPr>
            <w:r w:rsidRPr="0093594E">
              <w:rPr>
                <w:rFonts w:ascii="Calibri" w:hAnsi="Calibri" w:cs="Calibri"/>
                <w:sz w:val="18"/>
                <w:szCs w:val="18"/>
                <w:highlight w:val="yellow"/>
              </w:rPr>
              <w:t>………..</w:t>
            </w:r>
          </w:p>
        </w:tc>
      </w:tr>
      <w:tr w:rsidR="00653BF7" w:rsidRPr="005F696F" w14:paraId="6F6ED610" w14:textId="77777777" w:rsidTr="00DA7589">
        <w:trPr>
          <w:trHeight w:val="1020"/>
          <w:jc w:val="center"/>
        </w:trPr>
        <w:tc>
          <w:tcPr>
            <w:tcW w:w="2302" w:type="dxa"/>
            <w:shd w:val="clear" w:color="auto" w:fill="F79646"/>
          </w:tcPr>
          <w:p w14:paraId="24F96DCD" w14:textId="77777777" w:rsidR="00653BF7" w:rsidRPr="005F696F" w:rsidRDefault="00653BF7" w:rsidP="00653BF7">
            <w:pPr>
              <w:pStyle w:val="Title"/>
              <w:spacing w:line="276" w:lineRule="auto"/>
              <w:ind w:right="45"/>
              <w:jc w:val="left"/>
              <w:rPr>
                <w:rFonts w:ascii="Calibri" w:hAnsi="Calibri" w:cs="Calibri"/>
                <w:b w:val="0"/>
                <w:sz w:val="20"/>
              </w:rPr>
            </w:pPr>
            <w:r w:rsidRPr="005F696F">
              <w:rPr>
                <w:rFonts w:ascii="Calibri" w:hAnsi="Calibri" w:cs="Calibri"/>
                <w:sz w:val="20"/>
              </w:rPr>
              <w:t>PRESTART REQUIREMENTS:</w:t>
            </w:r>
          </w:p>
        </w:tc>
        <w:tc>
          <w:tcPr>
            <w:tcW w:w="8013" w:type="dxa"/>
          </w:tcPr>
          <w:p w14:paraId="0FF61330" w14:textId="77777777" w:rsidR="00653BF7" w:rsidRPr="00E22E02" w:rsidRDefault="00653BF7" w:rsidP="00653BF7">
            <w:pPr>
              <w:pStyle w:val="Title"/>
              <w:spacing w:before="0" w:after="0"/>
              <w:ind w:right="45"/>
              <w:jc w:val="left"/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</w:rPr>
            </w:pPr>
            <w:r w:rsidRPr="00E22E02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</w:rPr>
              <w:t>Protection Officer assessment checklist must be completed before instructions in this SWI are followed.</w:t>
            </w:r>
          </w:p>
          <w:p w14:paraId="6E4AD760" w14:textId="77777777" w:rsidR="00653BF7" w:rsidRDefault="00653BF7" w:rsidP="00653BF7">
            <w:pPr>
              <w:pStyle w:val="Title"/>
              <w:spacing w:before="0"/>
              <w:ind w:right="45"/>
              <w:jc w:val="left"/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</w:rPr>
            </w:pPr>
            <w:r w:rsidRPr="0073676C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</w:rPr>
              <w:t>Tools and equipment required:</w:t>
            </w:r>
          </w:p>
          <w:p w14:paraId="48356DE5" w14:textId="77777777" w:rsidR="00653BF7" w:rsidRDefault="00653BF7" w:rsidP="0046278A">
            <w:pPr>
              <w:pStyle w:val="Title"/>
              <w:numPr>
                <w:ilvl w:val="0"/>
                <w:numId w:val="22"/>
              </w:numPr>
              <w:spacing w:before="0"/>
              <w:ind w:right="45"/>
              <w:jc w:val="left"/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</w:rPr>
            </w:pPr>
            <w:r w:rsidRPr="0073676C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</w:rPr>
              <w:t>Protection Officer requires a phone to contact the Signaller</w:t>
            </w:r>
          </w:p>
          <w:p w14:paraId="44C5B2F2" w14:textId="77777777" w:rsidR="00DB0395" w:rsidRPr="00037A79" w:rsidRDefault="00DB0395" w:rsidP="0046278A">
            <w:pPr>
              <w:pStyle w:val="Title"/>
              <w:numPr>
                <w:ilvl w:val="0"/>
                <w:numId w:val="22"/>
              </w:numPr>
              <w:spacing w:before="0"/>
              <w:ind w:right="45"/>
              <w:jc w:val="left"/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</w:rPr>
            </w:pPr>
            <w:r w:rsidRPr="0073676C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</w:rPr>
              <w:t>Lookouts require a high-visibility arm sleeve and a whistle / horn</w:t>
            </w:r>
          </w:p>
        </w:tc>
      </w:tr>
      <w:tr w:rsidR="00653BF7" w:rsidRPr="005F696F" w14:paraId="096C9D98" w14:textId="77777777" w:rsidTr="00DA7589">
        <w:trPr>
          <w:trHeight w:val="292"/>
          <w:jc w:val="center"/>
        </w:trPr>
        <w:tc>
          <w:tcPr>
            <w:tcW w:w="2302" w:type="dxa"/>
            <w:shd w:val="clear" w:color="auto" w:fill="F79646"/>
          </w:tcPr>
          <w:p w14:paraId="0A171016" w14:textId="77777777" w:rsidR="00653BF7" w:rsidRPr="005F696F" w:rsidRDefault="00653BF7" w:rsidP="00653BF7">
            <w:pPr>
              <w:pStyle w:val="Title"/>
              <w:spacing w:line="276" w:lineRule="auto"/>
              <w:ind w:right="45"/>
              <w:jc w:val="left"/>
              <w:rPr>
                <w:rFonts w:ascii="Calibri" w:hAnsi="Calibri" w:cs="Calibri"/>
                <w:bCs w:val="0"/>
                <w:sz w:val="20"/>
              </w:rPr>
            </w:pPr>
            <w:r w:rsidRPr="005F696F">
              <w:rPr>
                <w:rFonts w:ascii="Calibri" w:hAnsi="Calibri" w:cs="Calibri"/>
                <w:sz w:val="20"/>
              </w:rPr>
              <w:t>FURTHER INFORMATION:</w:t>
            </w:r>
          </w:p>
        </w:tc>
        <w:tc>
          <w:tcPr>
            <w:tcW w:w="8013" w:type="dxa"/>
          </w:tcPr>
          <w:p w14:paraId="31D0E19A" w14:textId="77777777" w:rsidR="00653BF7" w:rsidRPr="00F92B32" w:rsidRDefault="00653BF7" w:rsidP="0093594E">
            <w:pPr>
              <w:spacing w:before="60" w:line="360" w:lineRule="auto"/>
              <w:rPr>
                <w:rFonts w:ascii="Calibri" w:hAnsi="Calibri" w:cs="Calibri"/>
                <w:i/>
              </w:rPr>
            </w:pPr>
            <w:r w:rsidRPr="00F92B32">
              <w:rPr>
                <w:rFonts w:ascii="Calibri" w:hAnsi="Calibri" w:cs="Calibri"/>
                <w:i/>
              </w:rPr>
              <w:t>NWT 300 Planning work in the Rail Corridor</w:t>
            </w:r>
          </w:p>
          <w:p w14:paraId="356BA0F8" w14:textId="77777777" w:rsidR="00E042AE" w:rsidRDefault="00653BF7" w:rsidP="0093594E">
            <w:pPr>
              <w:spacing w:before="60" w:line="360" w:lineRule="auto"/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NWT 308 Absolute Signal Blocking</w:t>
            </w:r>
            <w:r w:rsidR="00E042AE">
              <w:rPr>
                <w:rFonts w:ascii="Calibri" w:hAnsi="Calibri" w:cs="Calibri"/>
                <w:i/>
              </w:rPr>
              <w:t xml:space="preserve"> </w:t>
            </w:r>
          </w:p>
          <w:p w14:paraId="7D0B23A1" w14:textId="77777777" w:rsidR="00653BF7" w:rsidRDefault="00E042AE" w:rsidP="0093594E">
            <w:pPr>
              <w:spacing w:before="60" w:line="360" w:lineRule="auto"/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NWT 310</w:t>
            </w:r>
            <w:r w:rsidRPr="00F92B32">
              <w:rPr>
                <w:rFonts w:ascii="Calibri" w:hAnsi="Calibri" w:cs="Calibri"/>
                <w:i/>
              </w:rPr>
              <w:t xml:space="preserve"> </w:t>
            </w:r>
            <w:r>
              <w:rPr>
                <w:rFonts w:ascii="Calibri" w:hAnsi="Calibri" w:cs="Calibri"/>
                <w:i/>
              </w:rPr>
              <w:t>Lookout Working</w:t>
            </w:r>
          </w:p>
          <w:p w14:paraId="2F62DA04" w14:textId="77777777" w:rsidR="00653BF7" w:rsidRDefault="00653BF7" w:rsidP="0093594E">
            <w:pPr>
              <w:spacing w:before="60" w:line="360" w:lineRule="auto"/>
              <w:rPr>
                <w:rFonts w:ascii="Calibri" w:hAnsi="Calibri" w:cs="Calibri"/>
                <w:i/>
              </w:rPr>
            </w:pPr>
            <w:r w:rsidRPr="00F92B32">
              <w:rPr>
                <w:rFonts w:ascii="Calibri" w:hAnsi="Calibri" w:cs="Calibri"/>
                <w:i/>
              </w:rPr>
              <w:t>NPR 7</w:t>
            </w:r>
            <w:r>
              <w:rPr>
                <w:rFonts w:ascii="Calibri" w:hAnsi="Calibri" w:cs="Calibri"/>
                <w:i/>
              </w:rPr>
              <w:t>03</w:t>
            </w:r>
            <w:r w:rsidRPr="00F92B32">
              <w:rPr>
                <w:rFonts w:ascii="Calibri" w:hAnsi="Calibri" w:cs="Calibri"/>
                <w:i/>
              </w:rPr>
              <w:t xml:space="preserve"> Using </w:t>
            </w:r>
            <w:r>
              <w:rPr>
                <w:rFonts w:ascii="Calibri" w:hAnsi="Calibri" w:cs="Calibri"/>
                <w:i/>
              </w:rPr>
              <w:t>Absolute Signal Blocking</w:t>
            </w:r>
          </w:p>
          <w:p w14:paraId="7E528F1C" w14:textId="77777777" w:rsidR="00E042AE" w:rsidRDefault="00E042AE" w:rsidP="0093594E">
            <w:pPr>
              <w:spacing w:before="60" w:line="360" w:lineRule="auto"/>
              <w:rPr>
                <w:rFonts w:ascii="Calibri" w:hAnsi="Calibri" w:cs="Calibri"/>
                <w:i/>
              </w:rPr>
            </w:pPr>
            <w:r w:rsidRPr="00F92B32">
              <w:rPr>
                <w:rFonts w:ascii="Calibri" w:hAnsi="Calibri" w:cs="Calibri"/>
                <w:i/>
              </w:rPr>
              <w:t>NPR 7</w:t>
            </w:r>
            <w:r>
              <w:rPr>
                <w:rFonts w:ascii="Calibri" w:hAnsi="Calibri" w:cs="Calibri"/>
                <w:i/>
              </w:rPr>
              <w:t>11</w:t>
            </w:r>
            <w:r w:rsidRPr="00F92B32">
              <w:rPr>
                <w:rFonts w:ascii="Calibri" w:hAnsi="Calibri" w:cs="Calibri"/>
                <w:i/>
              </w:rPr>
              <w:t xml:space="preserve"> Using </w:t>
            </w:r>
            <w:r>
              <w:rPr>
                <w:rFonts w:ascii="Calibri" w:hAnsi="Calibri" w:cs="Calibri"/>
                <w:i/>
              </w:rPr>
              <w:t>Lookouts</w:t>
            </w:r>
          </w:p>
          <w:p w14:paraId="40492633" w14:textId="77777777" w:rsidR="00E042AE" w:rsidRDefault="00E042AE" w:rsidP="0093594E">
            <w:pPr>
              <w:spacing w:before="60" w:line="360" w:lineRule="auto"/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NPR 751</w:t>
            </w:r>
            <w:r w:rsidRPr="00F92B32">
              <w:rPr>
                <w:rFonts w:ascii="Calibri" w:hAnsi="Calibri" w:cs="Calibri"/>
                <w:i/>
              </w:rPr>
              <w:t xml:space="preserve"> </w:t>
            </w:r>
            <w:r>
              <w:rPr>
                <w:rFonts w:ascii="Calibri" w:hAnsi="Calibri" w:cs="Calibri"/>
                <w:i/>
              </w:rPr>
              <w:t>Calculating Minimum Warning Time</w:t>
            </w:r>
          </w:p>
          <w:p w14:paraId="4F8711C9" w14:textId="70F413D6" w:rsidR="00653BF7" w:rsidRDefault="00653BF7" w:rsidP="0093594E">
            <w:pPr>
              <w:spacing w:before="60" w:line="360" w:lineRule="auto"/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NGE 200 Walking in the Danger Zone</w:t>
            </w:r>
          </w:p>
          <w:p w14:paraId="21233D07" w14:textId="77777777" w:rsidR="00653BF7" w:rsidRDefault="00E042AE" w:rsidP="0093594E">
            <w:pPr>
              <w:spacing w:before="60" w:line="360" w:lineRule="auto"/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Lookout Working Prohibited Locations Register</w:t>
            </w:r>
          </w:p>
          <w:p w14:paraId="3597538A" w14:textId="5FE8EA24" w:rsidR="0093594E" w:rsidRPr="001176C5" w:rsidRDefault="0093594E" w:rsidP="0093594E">
            <w:pPr>
              <w:spacing w:before="60" w:line="360" w:lineRule="auto"/>
              <w:rPr>
                <w:rFonts w:ascii="Calibri" w:hAnsi="Calibri" w:cs="Calibri"/>
                <w:i/>
              </w:rPr>
            </w:pPr>
            <w:r w:rsidRPr="00A13FD7">
              <w:rPr>
                <w:rFonts w:ascii="Calibri" w:hAnsi="Calibri" w:cs="Calibri"/>
                <w:i/>
                <w:highlight w:val="yellow"/>
              </w:rPr>
              <w:t>NLA XXX</w:t>
            </w:r>
          </w:p>
        </w:tc>
      </w:tr>
    </w:tbl>
    <w:tbl>
      <w:tblPr>
        <w:tblpPr w:leftFromText="180" w:rightFromText="180" w:vertAnchor="text" w:horzAnchor="margin" w:tblpY="52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1701"/>
        <w:gridCol w:w="1702"/>
      </w:tblGrid>
      <w:tr w:rsidR="00DA7589" w:rsidRPr="0073442A" w14:paraId="2766F6C7" w14:textId="77777777" w:rsidTr="00DA7589">
        <w:trPr>
          <w:cantSplit/>
          <w:trHeight w:val="363"/>
        </w:trPr>
        <w:tc>
          <w:tcPr>
            <w:tcW w:w="10207" w:type="dxa"/>
            <w:gridSpan w:val="4"/>
            <w:shd w:val="clear" w:color="auto" w:fill="F79646"/>
            <w:vAlign w:val="center"/>
          </w:tcPr>
          <w:p w14:paraId="29A12DCE" w14:textId="77777777" w:rsidR="00DA7589" w:rsidRPr="003610EB" w:rsidRDefault="00DA7589" w:rsidP="00DA7589">
            <w:pPr>
              <w:pStyle w:val="Textbold"/>
            </w:pPr>
            <w:r>
              <w:lastRenderedPageBreak/>
              <w:t>Protection Officer assessment checklist</w:t>
            </w:r>
          </w:p>
        </w:tc>
      </w:tr>
      <w:tr w:rsidR="00DA7589" w:rsidRPr="0073442A" w14:paraId="3C285278" w14:textId="77777777" w:rsidTr="00DA7589">
        <w:trPr>
          <w:cantSplit/>
          <w:trHeight w:val="509"/>
        </w:trPr>
        <w:tc>
          <w:tcPr>
            <w:tcW w:w="8505" w:type="dxa"/>
            <w:gridSpan w:val="3"/>
            <w:vAlign w:val="center"/>
          </w:tcPr>
          <w:p w14:paraId="3415F9F3" w14:textId="77777777" w:rsidR="00DA7589" w:rsidRDefault="00DA7589" w:rsidP="00DA7589">
            <w:pPr>
              <w:pStyle w:val="Textbold"/>
            </w:pPr>
            <w:r>
              <w:t xml:space="preserve">Protection Officer’s name: </w:t>
            </w:r>
          </w:p>
        </w:tc>
        <w:tc>
          <w:tcPr>
            <w:tcW w:w="1702" w:type="dxa"/>
            <w:vAlign w:val="center"/>
          </w:tcPr>
          <w:p w14:paraId="4A22A7F5" w14:textId="77777777" w:rsidR="00DA7589" w:rsidRDefault="00DA7589" w:rsidP="00DA7589">
            <w:pPr>
              <w:pStyle w:val="Textbold"/>
              <w:jc w:val="center"/>
            </w:pPr>
            <w:r>
              <w:t>Yes</w:t>
            </w:r>
          </w:p>
          <w:p w14:paraId="2E924330" w14:textId="77777777" w:rsidR="00DA7589" w:rsidRPr="003610EB" w:rsidRDefault="00DA7589" w:rsidP="00DA7589">
            <w:pPr>
              <w:pStyle w:val="Textbold"/>
              <w:jc w:val="center"/>
              <w:rPr>
                <w:b w:val="0"/>
                <w:i/>
                <w:sz w:val="16"/>
                <w:szCs w:val="16"/>
              </w:rPr>
            </w:pPr>
            <w:r>
              <w:rPr>
                <w:b w:val="0"/>
                <w:i/>
                <w:sz w:val="16"/>
                <w:szCs w:val="16"/>
              </w:rPr>
              <w:t>(</w:t>
            </w:r>
            <w:r w:rsidRPr="003610EB">
              <w:rPr>
                <w:b w:val="0"/>
                <w:i/>
                <w:sz w:val="16"/>
                <w:szCs w:val="16"/>
              </w:rPr>
              <w:t>Tick if Yes</w:t>
            </w:r>
            <w:r>
              <w:rPr>
                <w:b w:val="0"/>
                <w:i/>
                <w:sz w:val="16"/>
                <w:szCs w:val="16"/>
              </w:rPr>
              <w:t>)</w:t>
            </w:r>
          </w:p>
        </w:tc>
      </w:tr>
      <w:tr w:rsidR="0093594E" w:rsidRPr="0073442A" w14:paraId="2C5D845B" w14:textId="77777777" w:rsidTr="00DA7589">
        <w:trPr>
          <w:cantSplit/>
          <w:trHeight w:val="1080"/>
        </w:trPr>
        <w:tc>
          <w:tcPr>
            <w:tcW w:w="8505" w:type="dxa"/>
            <w:gridSpan w:val="3"/>
            <w:vAlign w:val="center"/>
          </w:tcPr>
          <w:p w14:paraId="71F08AC0" w14:textId="24D299DE" w:rsidR="0093594E" w:rsidRDefault="00EA78C4" w:rsidP="0093594E">
            <w:r>
              <w:t>This document has not expired 12 months beyond the issue date.</w:t>
            </w:r>
          </w:p>
        </w:tc>
        <w:tc>
          <w:tcPr>
            <w:tcW w:w="1702" w:type="dxa"/>
          </w:tcPr>
          <w:p w14:paraId="3407DAB1" w14:textId="77777777" w:rsidR="0093594E" w:rsidRDefault="0093594E" w:rsidP="0093594E">
            <w:pPr>
              <w:pStyle w:val="Textbold"/>
            </w:pPr>
          </w:p>
        </w:tc>
      </w:tr>
      <w:tr w:rsidR="0093594E" w:rsidRPr="0073442A" w14:paraId="12FF90FF" w14:textId="77777777" w:rsidTr="00DA7589">
        <w:trPr>
          <w:cantSplit/>
          <w:trHeight w:val="1080"/>
        </w:trPr>
        <w:tc>
          <w:tcPr>
            <w:tcW w:w="8505" w:type="dxa"/>
            <w:gridSpan w:val="3"/>
            <w:vAlign w:val="center"/>
          </w:tcPr>
          <w:p w14:paraId="1AAB588C" w14:textId="56CA0625" w:rsidR="0093594E" w:rsidRDefault="0093594E" w:rsidP="0093594E">
            <w:r w:rsidRPr="00A13FD7">
              <w:rPr>
                <w:rFonts w:cs="Arial"/>
                <w:lang w:val="en-GB" w:eastAsia="ja-JP"/>
              </w:rPr>
              <w:t>On-site safety assessment has been completed and additional hazards and controls recorded on the pre-work briefing (Page 3).</w:t>
            </w:r>
          </w:p>
        </w:tc>
        <w:tc>
          <w:tcPr>
            <w:tcW w:w="1702" w:type="dxa"/>
          </w:tcPr>
          <w:p w14:paraId="3A70C342" w14:textId="77777777" w:rsidR="0093594E" w:rsidRDefault="0093594E" w:rsidP="0093594E">
            <w:pPr>
              <w:pStyle w:val="Textbold"/>
            </w:pPr>
          </w:p>
        </w:tc>
      </w:tr>
      <w:tr w:rsidR="00DA7589" w:rsidRPr="0073442A" w14:paraId="0DBDB930" w14:textId="77777777" w:rsidTr="00DA7589">
        <w:trPr>
          <w:cantSplit/>
          <w:trHeight w:val="1376"/>
        </w:trPr>
        <w:tc>
          <w:tcPr>
            <w:tcW w:w="8505" w:type="dxa"/>
            <w:gridSpan w:val="3"/>
            <w:vAlign w:val="center"/>
          </w:tcPr>
          <w:p w14:paraId="4077BC40" w14:textId="77777777" w:rsidR="00DA7589" w:rsidRDefault="00DA7589" w:rsidP="00DA7589">
            <w:r>
              <w:t>SWI details and protection arrangements have been reviewed and validated for the assessed worksite location.</w:t>
            </w:r>
          </w:p>
        </w:tc>
        <w:tc>
          <w:tcPr>
            <w:tcW w:w="1702" w:type="dxa"/>
          </w:tcPr>
          <w:p w14:paraId="4C7DB60C" w14:textId="77777777" w:rsidR="00DA7589" w:rsidRPr="00D102EE" w:rsidRDefault="00DA7589" w:rsidP="00DA7589"/>
        </w:tc>
      </w:tr>
      <w:tr w:rsidR="00DA7589" w:rsidRPr="0073442A" w14:paraId="4BB65617" w14:textId="77777777" w:rsidTr="00DA7589">
        <w:trPr>
          <w:cantSplit/>
          <w:trHeight w:val="495"/>
        </w:trPr>
        <w:tc>
          <w:tcPr>
            <w:tcW w:w="3402" w:type="dxa"/>
            <w:vAlign w:val="center"/>
          </w:tcPr>
          <w:p w14:paraId="42761D36" w14:textId="77777777" w:rsidR="00DA7589" w:rsidRPr="003610EB" w:rsidRDefault="00DA7589" w:rsidP="00DA7589">
            <w:pPr>
              <w:jc w:val="center"/>
              <w:rPr>
                <w:b/>
              </w:rPr>
            </w:pPr>
            <w:r w:rsidRPr="003610EB">
              <w:rPr>
                <w:b/>
              </w:rPr>
              <w:t>Corridor Safety Number</w:t>
            </w:r>
          </w:p>
        </w:tc>
        <w:tc>
          <w:tcPr>
            <w:tcW w:w="3402" w:type="dxa"/>
            <w:vAlign w:val="center"/>
          </w:tcPr>
          <w:p w14:paraId="484B71FD" w14:textId="77777777" w:rsidR="00DA7589" w:rsidRPr="003610EB" w:rsidRDefault="00DA7589" w:rsidP="00DA7589">
            <w:pPr>
              <w:jc w:val="center"/>
              <w:rPr>
                <w:b/>
              </w:rPr>
            </w:pPr>
            <w:r w:rsidRPr="003610EB">
              <w:rPr>
                <w:b/>
              </w:rPr>
              <w:t>Protection Officer Signature</w:t>
            </w:r>
          </w:p>
        </w:tc>
        <w:tc>
          <w:tcPr>
            <w:tcW w:w="3403" w:type="dxa"/>
            <w:gridSpan w:val="2"/>
            <w:vAlign w:val="center"/>
          </w:tcPr>
          <w:p w14:paraId="1160DACB" w14:textId="77777777" w:rsidR="00DA7589" w:rsidRPr="003610EB" w:rsidRDefault="00DA7589" w:rsidP="00DA7589">
            <w:pPr>
              <w:jc w:val="center"/>
              <w:rPr>
                <w:b/>
              </w:rPr>
            </w:pPr>
            <w:r w:rsidRPr="003610EB">
              <w:rPr>
                <w:b/>
              </w:rPr>
              <w:t>Date</w:t>
            </w:r>
          </w:p>
        </w:tc>
      </w:tr>
      <w:tr w:rsidR="00DA7589" w:rsidRPr="0073442A" w14:paraId="15513C38" w14:textId="77777777" w:rsidTr="00DA7589">
        <w:trPr>
          <w:cantSplit/>
          <w:trHeight w:val="1395"/>
        </w:trPr>
        <w:tc>
          <w:tcPr>
            <w:tcW w:w="3402" w:type="dxa"/>
          </w:tcPr>
          <w:p w14:paraId="2D11A0F9" w14:textId="77777777" w:rsidR="00DA7589" w:rsidRPr="00D102EE" w:rsidRDefault="00DA7589" w:rsidP="00DA7589"/>
        </w:tc>
        <w:tc>
          <w:tcPr>
            <w:tcW w:w="3402" w:type="dxa"/>
          </w:tcPr>
          <w:p w14:paraId="18594A86" w14:textId="77777777" w:rsidR="00DA7589" w:rsidRPr="00D102EE" w:rsidRDefault="00DA7589" w:rsidP="00DA7589"/>
        </w:tc>
        <w:tc>
          <w:tcPr>
            <w:tcW w:w="3403" w:type="dxa"/>
            <w:gridSpan w:val="2"/>
          </w:tcPr>
          <w:p w14:paraId="348CB6E5" w14:textId="77777777" w:rsidR="00DA7589" w:rsidRPr="00D102EE" w:rsidRDefault="00DA7589" w:rsidP="00DA7589"/>
        </w:tc>
      </w:tr>
    </w:tbl>
    <w:p w14:paraId="7D22B924" w14:textId="77777777" w:rsidR="00705CD5" w:rsidRDefault="00705CD5"/>
    <w:p w14:paraId="150714A2" w14:textId="77777777" w:rsidR="00705CD5" w:rsidRDefault="00705CD5"/>
    <w:tbl>
      <w:tblPr>
        <w:tblpPr w:leftFromText="180" w:rightFromText="180" w:vertAnchor="text" w:horzAnchor="margin" w:tblpY="269"/>
        <w:tblW w:w="10206" w:type="dxa"/>
        <w:tblLayout w:type="fixed"/>
        <w:tblLook w:val="01E0" w:firstRow="1" w:lastRow="1" w:firstColumn="1" w:lastColumn="1" w:noHBand="0" w:noVBand="0"/>
      </w:tblPr>
      <w:tblGrid>
        <w:gridCol w:w="851"/>
        <w:gridCol w:w="9355"/>
      </w:tblGrid>
      <w:tr w:rsidR="00705CD5" w:rsidRPr="0073442A" w14:paraId="777A3B27" w14:textId="77777777" w:rsidTr="00705CD5">
        <w:trPr>
          <w:trHeight w:val="834"/>
        </w:trPr>
        <w:tc>
          <w:tcPr>
            <w:tcW w:w="851" w:type="dxa"/>
            <w:tcBorders>
              <w:top w:val="single" w:sz="4" w:space="0" w:color="0000FF"/>
              <w:bottom w:val="single" w:sz="4" w:space="0" w:color="0000FF"/>
            </w:tcBorders>
            <w:vAlign w:val="center"/>
          </w:tcPr>
          <w:p w14:paraId="637AD0F1" w14:textId="77777777" w:rsidR="00705CD5" w:rsidRPr="0073442A" w:rsidRDefault="00705CD5" w:rsidP="00705CD5">
            <w:pPr>
              <w:pStyle w:val="Text"/>
            </w:pPr>
            <w:r>
              <w:rPr>
                <w:noProof/>
              </w:rPr>
              <w:drawing>
                <wp:inline distT="0" distB="0" distL="0" distR="0" wp14:anchorId="273C2BE0" wp14:editId="4A6BE8A5">
                  <wp:extent cx="304800" cy="295275"/>
                  <wp:effectExtent l="0" t="0" r="0" b="0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  <w:tcBorders>
              <w:top w:val="single" w:sz="4" w:space="0" w:color="0000FF"/>
              <w:bottom w:val="single" w:sz="4" w:space="0" w:color="0000FF"/>
            </w:tcBorders>
          </w:tcPr>
          <w:p w14:paraId="79AEA92E" w14:textId="77777777" w:rsidR="00705CD5" w:rsidRPr="0073442A" w:rsidRDefault="00705CD5" w:rsidP="00705CD5">
            <w:pPr>
              <w:pStyle w:val="Textbolditalic"/>
            </w:pPr>
            <w:r w:rsidRPr="0073442A">
              <w:t>Warning</w:t>
            </w:r>
          </w:p>
          <w:p w14:paraId="3C9D3EAD" w14:textId="77777777" w:rsidR="00705CD5" w:rsidRPr="00825D7A" w:rsidRDefault="00705CD5" w:rsidP="00705CD5">
            <w:pPr>
              <w:pStyle w:val="Text"/>
              <w:spacing w:after="120"/>
              <w:rPr>
                <w:i/>
              </w:rPr>
            </w:pPr>
            <w:r>
              <w:rPr>
                <w:i/>
              </w:rPr>
              <w:t>I</w:t>
            </w:r>
            <w:r w:rsidRPr="00825D7A">
              <w:rPr>
                <w:i/>
              </w:rPr>
              <w:t>f an above item does not apply, the Protection Officer must not use this S</w:t>
            </w:r>
            <w:r>
              <w:rPr>
                <w:i/>
              </w:rPr>
              <w:t xml:space="preserve">afe Work </w:t>
            </w:r>
            <w:r w:rsidRPr="00825D7A">
              <w:rPr>
                <w:i/>
              </w:rPr>
              <w:t>I</w:t>
            </w:r>
            <w:r>
              <w:rPr>
                <w:i/>
              </w:rPr>
              <w:t>nstruction.</w:t>
            </w:r>
            <w:r w:rsidRPr="00825D7A">
              <w:rPr>
                <w:i/>
              </w:rPr>
              <w:t xml:space="preserve"> </w:t>
            </w:r>
            <w:r>
              <w:rPr>
                <w:i/>
              </w:rPr>
              <w:t>A</w:t>
            </w:r>
            <w:r w:rsidRPr="00825D7A">
              <w:rPr>
                <w:i/>
              </w:rPr>
              <w:t xml:space="preserve"> </w:t>
            </w:r>
            <w:r>
              <w:rPr>
                <w:i/>
              </w:rPr>
              <w:t xml:space="preserve">new </w:t>
            </w:r>
            <w:r w:rsidRPr="00825D7A">
              <w:rPr>
                <w:i/>
              </w:rPr>
              <w:t>worksite protection plan</w:t>
            </w:r>
            <w:r>
              <w:rPr>
                <w:i/>
              </w:rPr>
              <w:t xml:space="preserve"> must be completed</w:t>
            </w:r>
            <w:r w:rsidRPr="00825D7A">
              <w:rPr>
                <w:i/>
              </w:rPr>
              <w:t xml:space="preserve"> in accordance </w:t>
            </w:r>
            <w:r>
              <w:rPr>
                <w:i/>
              </w:rPr>
              <w:t>with</w:t>
            </w:r>
            <w:r w:rsidRPr="00825D7A">
              <w:rPr>
                <w:i/>
              </w:rPr>
              <w:t xml:space="preserve"> NRF 014 Worksite Protection Pre-work briefing and NRF</w:t>
            </w:r>
            <w:r>
              <w:rPr>
                <w:i/>
              </w:rPr>
              <w:t> </w:t>
            </w:r>
            <w:r w:rsidRPr="00825D7A">
              <w:rPr>
                <w:i/>
              </w:rPr>
              <w:t>015 Worksite Protection Plan.</w:t>
            </w:r>
          </w:p>
        </w:tc>
      </w:tr>
    </w:tbl>
    <w:p w14:paraId="357E7281" w14:textId="77777777" w:rsidR="00705CD5" w:rsidRDefault="00705CD5"/>
    <w:p w14:paraId="25E45A24" w14:textId="77777777" w:rsidR="00705CD5" w:rsidRDefault="00705CD5"/>
    <w:p w14:paraId="2051751C" w14:textId="77777777" w:rsidR="00705CD5" w:rsidRDefault="00705CD5"/>
    <w:p w14:paraId="42548C31" w14:textId="77777777" w:rsidR="00705CD5" w:rsidRDefault="00705CD5"/>
    <w:p w14:paraId="61EFBBBC" w14:textId="77777777" w:rsidR="00705CD5" w:rsidRDefault="00705CD5"/>
    <w:p w14:paraId="79E93192" w14:textId="77777777" w:rsidR="00705CD5" w:rsidRDefault="00705CD5"/>
    <w:p w14:paraId="11E86F3E" w14:textId="77777777" w:rsidR="00705CD5" w:rsidRDefault="00705CD5"/>
    <w:p w14:paraId="0909CC3C" w14:textId="02EA232B" w:rsidR="003D66A9" w:rsidRDefault="003D66A9"/>
    <w:p w14:paraId="6B53D5BA" w14:textId="0A3B27C1" w:rsidR="00705CD5" w:rsidRDefault="00705CD5"/>
    <w:p w14:paraId="1A70BFCD" w14:textId="727AE726" w:rsidR="00705CD5" w:rsidRDefault="00705CD5"/>
    <w:p w14:paraId="7002882D" w14:textId="2C2F0B6D" w:rsidR="00705CD5" w:rsidRDefault="00705CD5"/>
    <w:p w14:paraId="23D62FCA" w14:textId="6AF40E07" w:rsidR="00705CD5" w:rsidRDefault="00705CD5"/>
    <w:p w14:paraId="2FCB24D8" w14:textId="1F514784" w:rsidR="00705CD5" w:rsidRDefault="00705CD5"/>
    <w:p w14:paraId="0C314CA7" w14:textId="5A5650E6" w:rsidR="00705CD5" w:rsidRDefault="00705CD5"/>
    <w:p w14:paraId="3C6A642B" w14:textId="58918C94" w:rsidR="00705CD5" w:rsidRDefault="00705CD5"/>
    <w:p w14:paraId="62CAE421" w14:textId="1C9EA214" w:rsidR="00705CD5" w:rsidRDefault="00705CD5"/>
    <w:p w14:paraId="0CBC95D0" w14:textId="39CBF70C" w:rsidR="00705CD5" w:rsidRDefault="00705CD5"/>
    <w:p w14:paraId="60D160D2" w14:textId="5B7C53D8" w:rsidR="00705CD5" w:rsidRDefault="00705CD5"/>
    <w:p w14:paraId="4BA97377" w14:textId="3EBF6895" w:rsidR="00705CD5" w:rsidRDefault="00705CD5"/>
    <w:p w14:paraId="501BF97D" w14:textId="5C3F16B0" w:rsidR="00705CD5" w:rsidRDefault="00705CD5"/>
    <w:p w14:paraId="7B563573" w14:textId="354D82FA" w:rsidR="00705CD5" w:rsidRDefault="00705CD5"/>
    <w:p w14:paraId="79A67095" w14:textId="77777777" w:rsidR="00705CD5" w:rsidRDefault="00705CD5"/>
    <w:p w14:paraId="57ECC70D" w14:textId="77777777" w:rsidR="0073676C" w:rsidRDefault="0073676C"/>
    <w:p w14:paraId="46A1494A" w14:textId="77777777" w:rsidR="00EA78C4" w:rsidRDefault="00EA78C4" w:rsidP="0073676C">
      <w:pPr>
        <w:rPr>
          <w:b/>
          <w:sz w:val="20"/>
        </w:rPr>
      </w:pPr>
    </w:p>
    <w:p w14:paraId="00B1387C" w14:textId="77777777" w:rsidR="00EA78C4" w:rsidRDefault="00EA78C4" w:rsidP="0073676C">
      <w:pPr>
        <w:rPr>
          <w:b/>
          <w:sz w:val="20"/>
        </w:rPr>
      </w:pPr>
    </w:p>
    <w:p w14:paraId="42F30EA1" w14:textId="77777777" w:rsidR="00EA78C4" w:rsidRDefault="00EA78C4" w:rsidP="0073676C">
      <w:pPr>
        <w:rPr>
          <w:b/>
          <w:sz w:val="20"/>
        </w:rPr>
      </w:pPr>
    </w:p>
    <w:p w14:paraId="69C03D6D" w14:textId="77777777" w:rsidR="00EA78C4" w:rsidRDefault="00EA78C4" w:rsidP="0073676C">
      <w:pPr>
        <w:rPr>
          <w:b/>
          <w:sz w:val="20"/>
        </w:rPr>
      </w:pPr>
    </w:p>
    <w:p w14:paraId="424B9695" w14:textId="77777777" w:rsidR="00EA78C4" w:rsidRDefault="00EA78C4" w:rsidP="0073676C">
      <w:pPr>
        <w:rPr>
          <w:b/>
          <w:sz w:val="20"/>
        </w:rPr>
      </w:pPr>
    </w:p>
    <w:p w14:paraId="73624A69" w14:textId="77777777" w:rsidR="00EA78C4" w:rsidRDefault="00EA78C4" w:rsidP="0073676C">
      <w:pPr>
        <w:rPr>
          <w:b/>
          <w:sz w:val="20"/>
        </w:rPr>
      </w:pPr>
    </w:p>
    <w:p w14:paraId="319D32D6" w14:textId="68DCA2E6" w:rsidR="0073676C" w:rsidRDefault="0073676C" w:rsidP="0073676C">
      <w:pPr>
        <w:rPr>
          <w:b/>
          <w:sz w:val="20"/>
        </w:rPr>
      </w:pPr>
      <w:r w:rsidRPr="00A920F8">
        <w:rPr>
          <w:b/>
          <w:sz w:val="20"/>
        </w:rPr>
        <w:lastRenderedPageBreak/>
        <w:t>Worksite Protection</w:t>
      </w:r>
      <w:r w:rsidRPr="00A920F8">
        <w:rPr>
          <w:sz w:val="20"/>
        </w:rPr>
        <w:t xml:space="preserve"> </w:t>
      </w:r>
      <w:r w:rsidRPr="00A920F8">
        <w:rPr>
          <w:b/>
          <w:sz w:val="20"/>
        </w:rPr>
        <w:t>Pre-work Briefing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954"/>
        <w:gridCol w:w="2242"/>
      </w:tblGrid>
      <w:tr w:rsidR="0073676C" w14:paraId="64D93B4B" w14:textId="77777777" w:rsidTr="00E22E02">
        <w:tc>
          <w:tcPr>
            <w:tcW w:w="8046" w:type="dxa"/>
            <w:tcBorders>
              <w:right w:val="single" w:sz="6" w:space="0" w:color="auto"/>
            </w:tcBorders>
            <w:shd w:val="clear" w:color="auto" w:fill="auto"/>
          </w:tcPr>
          <w:p w14:paraId="76B411E8" w14:textId="77777777" w:rsidR="0073676C" w:rsidRDefault="0073676C" w:rsidP="00E22E02">
            <w:pPr>
              <w:pStyle w:val="Text"/>
              <w:jc w:val="right"/>
            </w:pPr>
            <w:r>
              <w:t xml:space="preserve">Briefing date: 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51FED23" w14:textId="77777777" w:rsidR="0073676C" w:rsidRDefault="0073676C" w:rsidP="00E22E02">
            <w:pPr>
              <w:pStyle w:val="Text"/>
              <w:jc w:val="center"/>
            </w:pPr>
            <w:r>
              <w:t>/       /</w:t>
            </w:r>
          </w:p>
        </w:tc>
      </w:tr>
    </w:tbl>
    <w:p w14:paraId="7CC49584" w14:textId="77777777" w:rsidR="0073676C" w:rsidRPr="003A27B5" w:rsidRDefault="0073676C" w:rsidP="0073676C">
      <w:pPr>
        <w:pStyle w:val="SpacerSmall"/>
      </w:pPr>
    </w:p>
    <w:p w14:paraId="1CA8F106" w14:textId="705E22EC" w:rsidR="0073676C" w:rsidRPr="00E676B1" w:rsidRDefault="0073676C" w:rsidP="0073676C">
      <w:pPr>
        <w:pStyle w:val="Text"/>
        <w:spacing w:before="0" w:after="60"/>
        <w:rPr>
          <w:b/>
        </w:rPr>
      </w:pPr>
      <w:r w:rsidRPr="00E676B1">
        <w:rPr>
          <w:b/>
        </w:rPr>
        <w:t xml:space="preserve">Protection Officer </w:t>
      </w:r>
      <w:r w:rsidR="009A2373">
        <w:rPr>
          <w:b/>
        </w:rPr>
        <w:t>d</w:t>
      </w:r>
      <w:r w:rsidRPr="00E676B1">
        <w:rPr>
          <w:b/>
        </w:rPr>
        <w:t>etails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84"/>
        <w:gridCol w:w="425"/>
        <w:gridCol w:w="3192"/>
        <w:gridCol w:w="425"/>
        <w:gridCol w:w="3080"/>
      </w:tblGrid>
      <w:tr w:rsidR="0073676C" w14:paraId="367F95AB" w14:textId="77777777" w:rsidTr="00E22E02">
        <w:tc>
          <w:tcPr>
            <w:tcW w:w="3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3347A0" w14:textId="77777777" w:rsidR="0073676C" w:rsidRPr="0060719F" w:rsidRDefault="0073676C" w:rsidP="00E22E02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name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24F93CE" w14:textId="77777777" w:rsidR="0073676C" w:rsidRDefault="0073676C" w:rsidP="00E22E02">
            <w:pPr>
              <w:pStyle w:val="Text"/>
            </w:pPr>
          </w:p>
        </w:tc>
        <w:tc>
          <w:tcPr>
            <w:tcW w:w="3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1E5EEAC" w14:textId="77777777" w:rsidR="0073676C" w:rsidRPr="0060719F" w:rsidRDefault="0073676C" w:rsidP="00E22E02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signature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D02161A" w14:textId="77777777" w:rsidR="0073676C" w:rsidRDefault="0073676C" w:rsidP="00E22E02">
            <w:pPr>
              <w:pStyle w:val="Text"/>
            </w:pPr>
          </w:p>
        </w:tc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16B737" w14:textId="77777777" w:rsidR="0073676C" w:rsidRPr="0060719F" w:rsidRDefault="0073676C" w:rsidP="00E22E02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contact No.</w:t>
            </w:r>
          </w:p>
        </w:tc>
      </w:tr>
    </w:tbl>
    <w:p w14:paraId="579D8F0C" w14:textId="77777777" w:rsidR="0073676C" w:rsidRDefault="0073676C" w:rsidP="0073676C">
      <w:pPr>
        <w:pStyle w:val="SpacerSmall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18"/>
        <w:gridCol w:w="8678"/>
      </w:tblGrid>
      <w:tr w:rsidR="0073676C" w14:paraId="61ADA22A" w14:textId="77777777" w:rsidTr="00E22E02">
        <w:tc>
          <w:tcPr>
            <w:tcW w:w="1526" w:type="dxa"/>
            <w:tcBorders>
              <w:right w:val="single" w:sz="6" w:space="0" w:color="auto"/>
            </w:tcBorders>
            <w:shd w:val="clear" w:color="auto" w:fill="auto"/>
          </w:tcPr>
          <w:p w14:paraId="5285959A" w14:textId="77777777" w:rsidR="0073676C" w:rsidRDefault="0073676C" w:rsidP="00E22E02">
            <w:pPr>
              <w:pStyle w:val="Text"/>
            </w:pPr>
            <w:r>
              <w:t xml:space="preserve">Work location:  </w:t>
            </w:r>
          </w:p>
        </w:tc>
        <w:tc>
          <w:tcPr>
            <w:tcW w:w="8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C91168" w14:textId="52464E79" w:rsidR="0073676C" w:rsidRPr="0060719F" w:rsidRDefault="0073676C" w:rsidP="00E22E02">
            <w:pPr>
              <w:pStyle w:val="Text"/>
              <w:rPr>
                <w:b/>
              </w:rPr>
            </w:pPr>
          </w:p>
        </w:tc>
      </w:tr>
    </w:tbl>
    <w:p w14:paraId="5D3307DD" w14:textId="77777777" w:rsidR="0073676C" w:rsidRDefault="0073676C" w:rsidP="0073676C">
      <w:pPr>
        <w:pStyle w:val="SpacerSmall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16"/>
        <w:gridCol w:w="8680"/>
      </w:tblGrid>
      <w:tr w:rsidR="0073676C" w14:paraId="6EF366CF" w14:textId="77777777" w:rsidTr="00E22E02">
        <w:tc>
          <w:tcPr>
            <w:tcW w:w="1526" w:type="dxa"/>
            <w:tcBorders>
              <w:right w:val="single" w:sz="6" w:space="0" w:color="auto"/>
            </w:tcBorders>
            <w:shd w:val="clear" w:color="auto" w:fill="auto"/>
          </w:tcPr>
          <w:p w14:paraId="09C184A0" w14:textId="77777777" w:rsidR="0073676C" w:rsidRDefault="0073676C" w:rsidP="00E22E02">
            <w:pPr>
              <w:pStyle w:val="Text"/>
            </w:pPr>
            <w:r>
              <w:t xml:space="preserve">Scope of work:  </w:t>
            </w:r>
          </w:p>
        </w:tc>
        <w:tc>
          <w:tcPr>
            <w:tcW w:w="8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009B1B5" w14:textId="77777777" w:rsidR="0073676C" w:rsidRPr="0060719F" w:rsidRDefault="0073676C" w:rsidP="00E22E02">
            <w:pPr>
              <w:pStyle w:val="Text"/>
              <w:rPr>
                <w:b/>
              </w:rPr>
            </w:pPr>
          </w:p>
        </w:tc>
      </w:tr>
    </w:tbl>
    <w:p w14:paraId="0ABC0F49" w14:textId="77777777" w:rsidR="0073676C" w:rsidRDefault="0073676C" w:rsidP="0073676C">
      <w:pPr>
        <w:pStyle w:val="SpacerSmall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19"/>
        <w:gridCol w:w="4811"/>
        <w:gridCol w:w="3574"/>
      </w:tblGrid>
      <w:tr w:rsidR="0073676C" w14:paraId="6B86113B" w14:textId="77777777" w:rsidTr="00E22E02">
        <w:tc>
          <w:tcPr>
            <w:tcW w:w="1840" w:type="dxa"/>
            <w:tcBorders>
              <w:right w:val="single" w:sz="6" w:space="0" w:color="auto"/>
            </w:tcBorders>
            <w:shd w:val="clear" w:color="auto" w:fill="auto"/>
          </w:tcPr>
          <w:p w14:paraId="6BA30F33" w14:textId="77777777" w:rsidR="0073676C" w:rsidRDefault="0073676C" w:rsidP="00E22E02">
            <w:pPr>
              <w:pStyle w:val="Text"/>
            </w:pPr>
            <w:r>
              <w:t xml:space="preserve">Worksite protection:  </w:t>
            </w:r>
          </w:p>
        </w:tc>
        <w:tc>
          <w:tcPr>
            <w:tcW w:w="4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8B13C2" w14:textId="0036D2EC" w:rsidR="0073676C" w:rsidRPr="00F92B32" w:rsidRDefault="00351FB5" w:rsidP="00E22E02">
            <w:pPr>
              <w:pStyle w:val="Text"/>
              <w:rPr>
                <w:b/>
              </w:rPr>
            </w:pPr>
            <w:r>
              <w:rPr>
                <w:b/>
              </w:rPr>
              <w:t>ASB</w:t>
            </w:r>
          </w:p>
        </w:tc>
        <w:tc>
          <w:tcPr>
            <w:tcW w:w="3649" w:type="dxa"/>
            <w:tcBorders>
              <w:left w:val="single" w:sz="6" w:space="0" w:color="auto"/>
            </w:tcBorders>
            <w:shd w:val="clear" w:color="auto" w:fill="auto"/>
          </w:tcPr>
          <w:p w14:paraId="1781D99D" w14:textId="77777777" w:rsidR="0073676C" w:rsidRPr="0060719F" w:rsidRDefault="0073676C" w:rsidP="00E22E02">
            <w:pPr>
              <w:pStyle w:val="Text"/>
              <w:rPr>
                <w:sz w:val="16"/>
              </w:rPr>
            </w:pPr>
            <w:r w:rsidRPr="0060719F">
              <w:rPr>
                <w:sz w:val="16"/>
              </w:rPr>
              <w:t>Refer to Worksite Protection Plan for details</w:t>
            </w:r>
          </w:p>
        </w:tc>
      </w:tr>
    </w:tbl>
    <w:p w14:paraId="1150034A" w14:textId="77777777" w:rsidR="0073676C" w:rsidRDefault="0073676C" w:rsidP="0073676C">
      <w:pPr>
        <w:pStyle w:val="SpacerSmall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20"/>
        <w:gridCol w:w="4220"/>
        <w:gridCol w:w="1675"/>
      </w:tblGrid>
      <w:tr w:rsidR="00DB0395" w:rsidRPr="0060719F" w14:paraId="2E62D856" w14:textId="77777777" w:rsidTr="00962C65">
        <w:trPr>
          <w:trHeight w:val="584"/>
        </w:trPr>
        <w:tc>
          <w:tcPr>
            <w:tcW w:w="4120" w:type="dxa"/>
            <w:shd w:val="clear" w:color="auto" w:fill="F79646"/>
            <w:vAlign w:val="center"/>
          </w:tcPr>
          <w:p w14:paraId="459AF54A" w14:textId="77777777" w:rsidR="00DB0395" w:rsidRPr="0060719F" w:rsidRDefault="00DB0395" w:rsidP="00962C65">
            <w:pPr>
              <w:pStyle w:val="Text"/>
              <w:rPr>
                <w:sz w:val="16"/>
                <w:szCs w:val="16"/>
              </w:rPr>
            </w:pPr>
            <w:r w:rsidRPr="0060719F">
              <w:rPr>
                <w:b/>
                <w:sz w:val="16"/>
                <w:szCs w:val="16"/>
              </w:rPr>
              <w:t>Hazards</w:t>
            </w:r>
            <w:r w:rsidRPr="0060719F">
              <w:rPr>
                <w:sz w:val="16"/>
                <w:szCs w:val="16"/>
              </w:rPr>
              <w:t xml:space="preserve"> (e.g. Site specific hazards identified, including physical environment, human errors, plant and equipment)</w:t>
            </w:r>
          </w:p>
        </w:tc>
        <w:tc>
          <w:tcPr>
            <w:tcW w:w="4220" w:type="dxa"/>
            <w:shd w:val="clear" w:color="auto" w:fill="F79646"/>
            <w:vAlign w:val="center"/>
          </w:tcPr>
          <w:p w14:paraId="64C0F5B1" w14:textId="77777777" w:rsidR="00DB0395" w:rsidRPr="0060719F" w:rsidRDefault="00DB0395" w:rsidP="00962C65">
            <w:pPr>
              <w:pStyle w:val="Text"/>
              <w:rPr>
                <w:sz w:val="16"/>
                <w:szCs w:val="16"/>
              </w:rPr>
            </w:pPr>
            <w:r w:rsidRPr="0060719F">
              <w:rPr>
                <w:b/>
                <w:sz w:val="16"/>
                <w:szCs w:val="16"/>
              </w:rPr>
              <w:t>Controls</w:t>
            </w:r>
            <w:r w:rsidRPr="0060719F">
              <w:rPr>
                <w:sz w:val="16"/>
                <w:szCs w:val="16"/>
              </w:rPr>
              <w:t xml:space="preserve"> (to be implemented to eliminate or reduce the risk to the lowest practicable level)</w:t>
            </w:r>
          </w:p>
        </w:tc>
        <w:tc>
          <w:tcPr>
            <w:tcW w:w="1675" w:type="dxa"/>
            <w:shd w:val="clear" w:color="auto" w:fill="F79646"/>
            <w:vAlign w:val="center"/>
          </w:tcPr>
          <w:p w14:paraId="599E7106" w14:textId="77777777" w:rsidR="00DB0395" w:rsidRPr="0060719F" w:rsidRDefault="00DB0395" w:rsidP="00962C65">
            <w:pPr>
              <w:pStyle w:val="Text"/>
              <w:rPr>
                <w:b/>
                <w:sz w:val="16"/>
                <w:szCs w:val="16"/>
              </w:rPr>
            </w:pPr>
            <w:r w:rsidRPr="0060719F">
              <w:rPr>
                <w:b/>
                <w:sz w:val="16"/>
                <w:szCs w:val="16"/>
              </w:rPr>
              <w:t>Person responsible for Control</w:t>
            </w:r>
          </w:p>
        </w:tc>
      </w:tr>
      <w:tr w:rsidR="00DB0395" w14:paraId="12E3750F" w14:textId="77777777" w:rsidTr="00962C65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211216F6" w14:textId="62AD7555" w:rsidR="00DB0395" w:rsidRPr="0060719F" w:rsidRDefault="00EA78C4" w:rsidP="00962C65">
            <w:pPr>
              <w:pStyle w:val="Text"/>
              <w:rPr>
                <w:b/>
              </w:rPr>
            </w:pPr>
            <w:r w:rsidRPr="00EA78C4">
              <w:rPr>
                <w:b/>
              </w:rPr>
              <w:t>Approaching rail traffic</w:t>
            </w:r>
          </w:p>
        </w:tc>
        <w:tc>
          <w:tcPr>
            <w:tcW w:w="4220" w:type="dxa"/>
            <w:shd w:val="clear" w:color="auto" w:fill="auto"/>
          </w:tcPr>
          <w:p w14:paraId="4E07AC4A" w14:textId="3B9934E0" w:rsidR="00DB0395" w:rsidRDefault="002B12A2" w:rsidP="00962C65">
            <w:pPr>
              <w:pStyle w:val="Text"/>
            </w:pPr>
            <w:r>
              <w:t>ASB implemented</w:t>
            </w:r>
            <w:r w:rsidR="00DB0395">
              <w:t xml:space="preserve">. </w:t>
            </w:r>
          </w:p>
          <w:p w14:paraId="17697351" w14:textId="77777777" w:rsidR="00DB0395" w:rsidRDefault="00DB0395" w:rsidP="00962C65">
            <w:pPr>
              <w:pStyle w:val="Text"/>
            </w:pPr>
            <w:r>
              <w:t>Workers to remain within worksite limits.</w:t>
            </w:r>
          </w:p>
          <w:p w14:paraId="4379BB80" w14:textId="77777777" w:rsidR="00DB0395" w:rsidRDefault="00DB0395" w:rsidP="00962C65">
            <w:pPr>
              <w:pStyle w:val="Text"/>
            </w:pPr>
          </w:p>
        </w:tc>
        <w:tc>
          <w:tcPr>
            <w:tcW w:w="1675" w:type="dxa"/>
            <w:shd w:val="clear" w:color="auto" w:fill="auto"/>
          </w:tcPr>
          <w:p w14:paraId="301AE582" w14:textId="77777777" w:rsidR="00DB0395" w:rsidRDefault="00DB0395" w:rsidP="00962C65">
            <w:pPr>
              <w:pStyle w:val="Text"/>
              <w:jc w:val="center"/>
            </w:pPr>
            <w:r>
              <w:t>Protection Officer</w:t>
            </w:r>
          </w:p>
        </w:tc>
      </w:tr>
      <w:tr w:rsidR="001176C5" w14:paraId="1906A0D1" w14:textId="77777777" w:rsidTr="00962C65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3B0E8935" w14:textId="048D4F1C" w:rsidR="001176C5" w:rsidRPr="0060719F" w:rsidRDefault="001176C5" w:rsidP="001176C5">
            <w:pPr>
              <w:pStyle w:val="Text"/>
              <w:rPr>
                <w:b/>
              </w:rPr>
            </w:pPr>
            <w:r>
              <w:rPr>
                <w:b/>
              </w:rPr>
              <w:t>Adjacent live lines</w:t>
            </w:r>
          </w:p>
        </w:tc>
        <w:tc>
          <w:tcPr>
            <w:tcW w:w="4220" w:type="dxa"/>
            <w:shd w:val="clear" w:color="auto" w:fill="auto"/>
          </w:tcPr>
          <w:p w14:paraId="37B2780B" w14:textId="67CCD473" w:rsidR="001176C5" w:rsidRDefault="006C30AA" w:rsidP="008835D8">
            <w:pPr>
              <w:pStyle w:val="Text"/>
              <w:spacing w:after="60"/>
            </w:pPr>
            <w:r>
              <w:t>Designated work and walk areas as instructed by the Protection Officer. Workers must remain within the ASB nominated worksite location limits whilst work is being performed.</w:t>
            </w:r>
          </w:p>
        </w:tc>
        <w:tc>
          <w:tcPr>
            <w:tcW w:w="1675" w:type="dxa"/>
            <w:shd w:val="clear" w:color="auto" w:fill="auto"/>
          </w:tcPr>
          <w:p w14:paraId="54B403E7" w14:textId="2A9A502C" w:rsidR="001176C5" w:rsidRDefault="001176C5" w:rsidP="001176C5">
            <w:pPr>
              <w:pStyle w:val="Text"/>
              <w:jc w:val="center"/>
            </w:pPr>
            <w:r>
              <w:t>Protection Officer</w:t>
            </w:r>
          </w:p>
        </w:tc>
      </w:tr>
      <w:tr w:rsidR="00723E0A" w14:paraId="519ADE49" w14:textId="77777777" w:rsidTr="00962C65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16DA440F" w14:textId="681631E6" w:rsidR="00723E0A" w:rsidRPr="00723E0A" w:rsidRDefault="00723E0A" w:rsidP="00723E0A">
            <w:pPr>
              <w:pStyle w:val="Text"/>
              <w:rPr>
                <w:b/>
              </w:rPr>
            </w:pPr>
            <w:r w:rsidRPr="0060719F">
              <w:rPr>
                <w:b/>
              </w:rPr>
              <w:t>Electrical infrastructure</w:t>
            </w:r>
          </w:p>
        </w:tc>
        <w:tc>
          <w:tcPr>
            <w:tcW w:w="4220" w:type="dxa"/>
            <w:shd w:val="clear" w:color="auto" w:fill="auto"/>
          </w:tcPr>
          <w:p w14:paraId="4D9C7D7A" w14:textId="36852776" w:rsidR="00723E0A" w:rsidRPr="00723E0A" w:rsidRDefault="00723E0A" w:rsidP="00723E0A">
            <w:pPr>
              <w:pStyle w:val="Text"/>
            </w:pPr>
            <w:r w:rsidRPr="00092D98">
              <w:t>Electrical infrastructure is to be treated as live and workers must maintain a safe approach distance as instructed by the Protection Officer or Workplace Supervisor.</w:t>
            </w:r>
          </w:p>
        </w:tc>
        <w:tc>
          <w:tcPr>
            <w:tcW w:w="1675" w:type="dxa"/>
            <w:shd w:val="clear" w:color="auto" w:fill="auto"/>
          </w:tcPr>
          <w:p w14:paraId="2D47AAB7" w14:textId="77777777" w:rsidR="00723E0A" w:rsidRDefault="00723E0A" w:rsidP="00723E0A">
            <w:pPr>
              <w:pStyle w:val="Text"/>
              <w:jc w:val="center"/>
            </w:pPr>
            <w:r>
              <w:t>Protection Officer</w:t>
            </w:r>
          </w:p>
          <w:p w14:paraId="316D07F2" w14:textId="77777777" w:rsidR="00723E0A" w:rsidRDefault="00723E0A" w:rsidP="00723E0A">
            <w:pPr>
              <w:pStyle w:val="Text"/>
              <w:jc w:val="center"/>
            </w:pPr>
            <w:r>
              <w:t>&amp;</w:t>
            </w:r>
          </w:p>
          <w:p w14:paraId="078698A6" w14:textId="3ED6A41C" w:rsidR="00723E0A" w:rsidRPr="00723E0A" w:rsidRDefault="00723E0A" w:rsidP="00723E0A">
            <w:pPr>
              <w:pStyle w:val="Text"/>
              <w:jc w:val="center"/>
            </w:pPr>
            <w:r>
              <w:t>Workplace Supervisor</w:t>
            </w:r>
          </w:p>
        </w:tc>
      </w:tr>
      <w:tr w:rsidR="00723E0A" w14:paraId="6970D4ED" w14:textId="77777777" w:rsidTr="00962C65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3D4E8963" w14:textId="4B628DCE" w:rsidR="00723E0A" w:rsidRPr="0060719F" w:rsidRDefault="00723E0A" w:rsidP="00723E0A">
            <w:pPr>
              <w:pStyle w:val="Text"/>
              <w:rPr>
                <w:b/>
              </w:rPr>
            </w:pPr>
            <w:r>
              <w:rPr>
                <w:b/>
              </w:rPr>
              <w:t>Access to / Egress from worksite</w:t>
            </w:r>
          </w:p>
        </w:tc>
        <w:tc>
          <w:tcPr>
            <w:tcW w:w="4220" w:type="dxa"/>
            <w:shd w:val="clear" w:color="auto" w:fill="auto"/>
          </w:tcPr>
          <w:p w14:paraId="08F95FE7" w14:textId="1EE6E431" w:rsidR="00723E0A" w:rsidRPr="00092D98" w:rsidRDefault="00723E0A" w:rsidP="008835D8">
            <w:pPr>
              <w:pStyle w:val="Text"/>
              <w:spacing w:after="60"/>
              <w:rPr>
                <w:highlight w:val="yellow"/>
              </w:rPr>
            </w:pPr>
            <w:r>
              <w:t xml:space="preserve">Protection Officer will assess and instruct when it is safe for workers to use </w:t>
            </w:r>
            <w:r w:rsidRPr="00576B45">
              <w:rPr>
                <w:i/>
              </w:rPr>
              <w:t>NGE 200 Walking in the Danger Zone</w:t>
            </w:r>
            <w:r>
              <w:t xml:space="preserve"> to move to and from the worksite or safe place.</w:t>
            </w:r>
          </w:p>
        </w:tc>
        <w:tc>
          <w:tcPr>
            <w:tcW w:w="1675" w:type="dxa"/>
            <w:shd w:val="clear" w:color="auto" w:fill="auto"/>
          </w:tcPr>
          <w:p w14:paraId="3BEC0B0D" w14:textId="1ACCE2CD" w:rsidR="00723E0A" w:rsidRDefault="00723E0A" w:rsidP="00723E0A">
            <w:pPr>
              <w:pStyle w:val="Text"/>
              <w:jc w:val="center"/>
            </w:pPr>
            <w:r>
              <w:t>All</w:t>
            </w:r>
          </w:p>
        </w:tc>
      </w:tr>
      <w:tr w:rsidR="00723E0A" w14:paraId="0DDA9877" w14:textId="77777777" w:rsidTr="00962C65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28A574D2" w14:textId="41259263" w:rsidR="00723E0A" w:rsidRDefault="00723E0A" w:rsidP="00723E0A">
            <w:pPr>
              <w:pStyle w:val="Text"/>
              <w:rPr>
                <w:b/>
              </w:rPr>
            </w:pPr>
            <w:r w:rsidRPr="0060719F">
              <w:rPr>
                <w:b/>
              </w:rPr>
              <w:t>Mobile phone distraction</w:t>
            </w:r>
          </w:p>
        </w:tc>
        <w:tc>
          <w:tcPr>
            <w:tcW w:w="4220" w:type="dxa"/>
            <w:shd w:val="clear" w:color="auto" w:fill="auto"/>
          </w:tcPr>
          <w:p w14:paraId="596DB77B" w14:textId="77777777" w:rsidR="00723E0A" w:rsidRDefault="00723E0A" w:rsidP="00723E0A">
            <w:pPr>
              <w:pStyle w:val="Text"/>
            </w:pPr>
            <w:r>
              <w:t>Mobile phone usage is not allowed in the Danger Zone.</w:t>
            </w:r>
          </w:p>
          <w:p w14:paraId="6E7F6544" w14:textId="6124C984" w:rsidR="00723E0A" w:rsidRDefault="00723E0A" w:rsidP="008835D8">
            <w:pPr>
              <w:pStyle w:val="Text"/>
              <w:spacing w:after="60"/>
            </w:pPr>
            <w:r>
              <w:t>Mobile phones may be used only in a safe place after informing the Protection Officer.</w:t>
            </w:r>
          </w:p>
        </w:tc>
        <w:tc>
          <w:tcPr>
            <w:tcW w:w="1675" w:type="dxa"/>
            <w:shd w:val="clear" w:color="auto" w:fill="auto"/>
          </w:tcPr>
          <w:p w14:paraId="285CDEC3" w14:textId="5B53B301" w:rsidR="00723E0A" w:rsidRDefault="00723E0A" w:rsidP="00723E0A">
            <w:pPr>
              <w:pStyle w:val="Text"/>
              <w:jc w:val="center"/>
            </w:pPr>
            <w:r>
              <w:t>All</w:t>
            </w:r>
          </w:p>
        </w:tc>
      </w:tr>
      <w:tr w:rsidR="001176C5" w14:paraId="19C7AED3" w14:textId="77777777" w:rsidTr="00962C65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1617B47F" w14:textId="74C4BF32" w:rsidR="001176C5" w:rsidRPr="0060719F" w:rsidRDefault="001176C5" w:rsidP="001176C5">
            <w:pPr>
              <w:pStyle w:val="Text"/>
              <w:rPr>
                <w:b/>
              </w:rPr>
            </w:pPr>
          </w:p>
        </w:tc>
        <w:tc>
          <w:tcPr>
            <w:tcW w:w="4220" w:type="dxa"/>
            <w:shd w:val="clear" w:color="auto" w:fill="auto"/>
          </w:tcPr>
          <w:p w14:paraId="0AC95617" w14:textId="243DDFF0" w:rsidR="001176C5" w:rsidRDefault="001176C5" w:rsidP="001176C5">
            <w:pPr>
              <w:pStyle w:val="Text"/>
            </w:pPr>
          </w:p>
        </w:tc>
        <w:tc>
          <w:tcPr>
            <w:tcW w:w="1675" w:type="dxa"/>
            <w:shd w:val="clear" w:color="auto" w:fill="auto"/>
          </w:tcPr>
          <w:p w14:paraId="68F85452" w14:textId="5E775D29" w:rsidR="001176C5" w:rsidRDefault="001176C5" w:rsidP="001176C5">
            <w:pPr>
              <w:pStyle w:val="Text"/>
              <w:jc w:val="center"/>
            </w:pPr>
          </w:p>
        </w:tc>
      </w:tr>
      <w:tr w:rsidR="001176C5" w14:paraId="6D3C9470" w14:textId="77777777" w:rsidTr="00962C65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779ED153" w14:textId="77777777" w:rsidR="001176C5" w:rsidRPr="0060719F" w:rsidRDefault="001176C5" w:rsidP="001176C5">
            <w:pPr>
              <w:pStyle w:val="Text"/>
              <w:rPr>
                <w:b/>
              </w:rPr>
            </w:pPr>
          </w:p>
        </w:tc>
        <w:tc>
          <w:tcPr>
            <w:tcW w:w="4220" w:type="dxa"/>
            <w:shd w:val="clear" w:color="auto" w:fill="auto"/>
          </w:tcPr>
          <w:p w14:paraId="22D154F7" w14:textId="77777777" w:rsidR="001176C5" w:rsidRDefault="001176C5" w:rsidP="001176C5">
            <w:pPr>
              <w:pStyle w:val="Text"/>
            </w:pPr>
          </w:p>
        </w:tc>
        <w:tc>
          <w:tcPr>
            <w:tcW w:w="1675" w:type="dxa"/>
            <w:shd w:val="clear" w:color="auto" w:fill="auto"/>
          </w:tcPr>
          <w:p w14:paraId="53B54C4A" w14:textId="77777777" w:rsidR="001176C5" w:rsidRDefault="001176C5" w:rsidP="001176C5">
            <w:pPr>
              <w:pStyle w:val="Text"/>
              <w:jc w:val="center"/>
            </w:pPr>
          </w:p>
        </w:tc>
      </w:tr>
      <w:tr w:rsidR="001176C5" w14:paraId="0FFEB1A2" w14:textId="77777777" w:rsidTr="00962C65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4817798F" w14:textId="77777777" w:rsidR="001176C5" w:rsidRPr="0060719F" w:rsidRDefault="001176C5" w:rsidP="001176C5">
            <w:pPr>
              <w:pStyle w:val="Text"/>
              <w:rPr>
                <w:b/>
              </w:rPr>
            </w:pPr>
          </w:p>
        </w:tc>
        <w:tc>
          <w:tcPr>
            <w:tcW w:w="4220" w:type="dxa"/>
            <w:shd w:val="clear" w:color="auto" w:fill="auto"/>
          </w:tcPr>
          <w:p w14:paraId="479F39F1" w14:textId="77777777" w:rsidR="001176C5" w:rsidRDefault="001176C5" w:rsidP="001176C5">
            <w:pPr>
              <w:pStyle w:val="Text"/>
            </w:pPr>
          </w:p>
        </w:tc>
        <w:tc>
          <w:tcPr>
            <w:tcW w:w="1675" w:type="dxa"/>
            <w:shd w:val="clear" w:color="auto" w:fill="auto"/>
          </w:tcPr>
          <w:p w14:paraId="427EA7F8" w14:textId="77777777" w:rsidR="001176C5" w:rsidRDefault="001176C5" w:rsidP="001176C5">
            <w:pPr>
              <w:pStyle w:val="Text"/>
              <w:jc w:val="center"/>
            </w:pPr>
          </w:p>
        </w:tc>
      </w:tr>
      <w:tr w:rsidR="002B12A2" w14:paraId="18D528EB" w14:textId="77777777" w:rsidTr="00962C65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56EDC6B7" w14:textId="77777777" w:rsidR="002B12A2" w:rsidRPr="0060719F" w:rsidRDefault="002B12A2" w:rsidP="001176C5">
            <w:pPr>
              <w:pStyle w:val="Text"/>
              <w:rPr>
                <w:b/>
              </w:rPr>
            </w:pPr>
          </w:p>
        </w:tc>
        <w:tc>
          <w:tcPr>
            <w:tcW w:w="4220" w:type="dxa"/>
            <w:shd w:val="clear" w:color="auto" w:fill="auto"/>
          </w:tcPr>
          <w:p w14:paraId="7AED38A9" w14:textId="77777777" w:rsidR="002B12A2" w:rsidRDefault="002B12A2" w:rsidP="001176C5">
            <w:pPr>
              <w:pStyle w:val="Text"/>
            </w:pPr>
          </w:p>
        </w:tc>
        <w:tc>
          <w:tcPr>
            <w:tcW w:w="1675" w:type="dxa"/>
            <w:shd w:val="clear" w:color="auto" w:fill="auto"/>
          </w:tcPr>
          <w:p w14:paraId="79A3B7F5" w14:textId="77777777" w:rsidR="002B12A2" w:rsidRDefault="002B12A2" w:rsidP="001176C5">
            <w:pPr>
              <w:pStyle w:val="Text"/>
              <w:jc w:val="center"/>
            </w:pPr>
          </w:p>
        </w:tc>
      </w:tr>
      <w:tr w:rsidR="002B12A2" w14:paraId="54199D6A" w14:textId="77777777" w:rsidTr="00962C65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448F7D0A" w14:textId="77777777" w:rsidR="002B12A2" w:rsidRPr="0060719F" w:rsidRDefault="002B12A2" w:rsidP="001176C5">
            <w:pPr>
              <w:pStyle w:val="Text"/>
              <w:rPr>
                <w:b/>
              </w:rPr>
            </w:pPr>
          </w:p>
        </w:tc>
        <w:tc>
          <w:tcPr>
            <w:tcW w:w="4220" w:type="dxa"/>
            <w:shd w:val="clear" w:color="auto" w:fill="auto"/>
          </w:tcPr>
          <w:p w14:paraId="4FBCAEEA" w14:textId="77777777" w:rsidR="002B12A2" w:rsidRDefault="002B12A2" w:rsidP="001176C5">
            <w:pPr>
              <w:pStyle w:val="Text"/>
            </w:pPr>
          </w:p>
        </w:tc>
        <w:tc>
          <w:tcPr>
            <w:tcW w:w="1675" w:type="dxa"/>
            <w:shd w:val="clear" w:color="auto" w:fill="auto"/>
          </w:tcPr>
          <w:p w14:paraId="148F2F63" w14:textId="77777777" w:rsidR="002B12A2" w:rsidRDefault="002B12A2" w:rsidP="001176C5">
            <w:pPr>
              <w:pStyle w:val="Text"/>
              <w:jc w:val="center"/>
            </w:pPr>
          </w:p>
        </w:tc>
      </w:tr>
      <w:tr w:rsidR="002B12A2" w14:paraId="55DE586A" w14:textId="77777777" w:rsidTr="00962C65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4BFF2D7D" w14:textId="77777777" w:rsidR="002B12A2" w:rsidRPr="0060719F" w:rsidRDefault="002B12A2" w:rsidP="001176C5">
            <w:pPr>
              <w:pStyle w:val="Text"/>
              <w:rPr>
                <w:b/>
              </w:rPr>
            </w:pPr>
          </w:p>
        </w:tc>
        <w:tc>
          <w:tcPr>
            <w:tcW w:w="4220" w:type="dxa"/>
            <w:shd w:val="clear" w:color="auto" w:fill="auto"/>
          </w:tcPr>
          <w:p w14:paraId="1780FF30" w14:textId="77777777" w:rsidR="002B12A2" w:rsidRDefault="002B12A2" w:rsidP="001176C5">
            <w:pPr>
              <w:pStyle w:val="Text"/>
            </w:pPr>
          </w:p>
        </w:tc>
        <w:tc>
          <w:tcPr>
            <w:tcW w:w="1675" w:type="dxa"/>
            <w:shd w:val="clear" w:color="auto" w:fill="auto"/>
          </w:tcPr>
          <w:p w14:paraId="4ACA81B2" w14:textId="77777777" w:rsidR="002B12A2" w:rsidRDefault="002B12A2" w:rsidP="001176C5">
            <w:pPr>
              <w:pStyle w:val="Text"/>
              <w:jc w:val="center"/>
            </w:pPr>
          </w:p>
        </w:tc>
      </w:tr>
      <w:tr w:rsidR="002B12A2" w14:paraId="288FEF68" w14:textId="77777777" w:rsidTr="00962C65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4DF2B0AD" w14:textId="77777777" w:rsidR="002B12A2" w:rsidRPr="0060719F" w:rsidRDefault="002B12A2" w:rsidP="001176C5">
            <w:pPr>
              <w:pStyle w:val="Text"/>
              <w:rPr>
                <w:b/>
              </w:rPr>
            </w:pPr>
          </w:p>
        </w:tc>
        <w:tc>
          <w:tcPr>
            <w:tcW w:w="4220" w:type="dxa"/>
            <w:shd w:val="clear" w:color="auto" w:fill="auto"/>
          </w:tcPr>
          <w:p w14:paraId="7270B257" w14:textId="77777777" w:rsidR="002B12A2" w:rsidRDefault="002B12A2" w:rsidP="001176C5">
            <w:pPr>
              <w:pStyle w:val="Text"/>
            </w:pPr>
          </w:p>
        </w:tc>
        <w:tc>
          <w:tcPr>
            <w:tcW w:w="1675" w:type="dxa"/>
            <w:shd w:val="clear" w:color="auto" w:fill="auto"/>
          </w:tcPr>
          <w:p w14:paraId="6876971C" w14:textId="77777777" w:rsidR="002B12A2" w:rsidRDefault="002B12A2" w:rsidP="001176C5">
            <w:pPr>
              <w:pStyle w:val="Text"/>
              <w:jc w:val="center"/>
            </w:pPr>
          </w:p>
        </w:tc>
      </w:tr>
      <w:tr w:rsidR="0093594E" w14:paraId="3EE7FA7C" w14:textId="77777777" w:rsidTr="00962C65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31E11E11" w14:textId="77777777" w:rsidR="0093594E" w:rsidRPr="0060719F" w:rsidRDefault="0093594E" w:rsidP="001176C5">
            <w:pPr>
              <w:pStyle w:val="Text"/>
              <w:rPr>
                <w:b/>
              </w:rPr>
            </w:pPr>
          </w:p>
        </w:tc>
        <w:tc>
          <w:tcPr>
            <w:tcW w:w="4220" w:type="dxa"/>
            <w:shd w:val="clear" w:color="auto" w:fill="auto"/>
          </w:tcPr>
          <w:p w14:paraId="244B4D11" w14:textId="77777777" w:rsidR="0093594E" w:rsidRDefault="0093594E" w:rsidP="001176C5">
            <w:pPr>
              <w:pStyle w:val="Text"/>
            </w:pPr>
          </w:p>
        </w:tc>
        <w:tc>
          <w:tcPr>
            <w:tcW w:w="1675" w:type="dxa"/>
            <w:shd w:val="clear" w:color="auto" w:fill="auto"/>
          </w:tcPr>
          <w:p w14:paraId="77D84550" w14:textId="77777777" w:rsidR="0093594E" w:rsidRDefault="0093594E" w:rsidP="001176C5">
            <w:pPr>
              <w:pStyle w:val="Text"/>
              <w:jc w:val="center"/>
            </w:pPr>
          </w:p>
        </w:tc>
      </w:tr>
    </w:tbl>
    <w:p w14:paraId="1C8A90BF" w14:textId="77777777" w:rsidR="0073676C" w:rsidRDefault="0073676C" w:rsidP="0073676C">
      <w:pPr>
        <w:tabs>
          <w:tab w:val="left" w:pos="4240"/>
        </w:tabs>
        <w:rPr>
          <w:sz w:val="20"/>
        </w:rPr>
      </w:pPr>
    </w:p>
    <w:p w14:paraId="36271E8B" w14:textId="77777777" w:rsidR="00EA78C4" w:rsidRDefault="0073676C" w:rsidP="00EA78C4">
      <w:pPr>
        <w:rPr>
          <w:b/>
          <w:sz w:val="20"/>
        </w:rPr>
      </w:pPr>
      <w:r w:rsidRPr="00D10DA0">
        <w:rPr>
          <w:sz w:val="20"/>
        </w:rPr>
        <w:br w:type="page"/>
      </w:r>
      <w:r w:rsidR="00EA78C4" w:rsidRPr="00E676B1">
        <w:rPr>
          <w:b/>
        </w:rPr>
        <w:lastRenderedPageBreak/>
        <w:t xml:space="preserve">Workplace Supervisor </w:t>
      </w:r>
      <w:r w:rsidR="00EA78C4">
        <w:rPr>
          <w:b/>
        </w:rPr>
        <w:t>d</w:t>
      </w:r>
      <w:r w:rsidR="00EA78C4" w:rsidRPr="00E676B1">
        <w:rPr>
          <w:b/>
        </w:rPr>
        <w:t>etails</w:t>
      </w:r>
    </w:p>
    <w:p w14:paraId="15CB7B9D" w14:textId="77777777" w:rsidR="00EA78C4" w:rsidRDefault="00EA78C4" w:rsidP="00EA78C4">
      <w:pPr>
        <w:pStyle w:val="SpacerSmall"/>
      </w:pP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62"/>
        <w:gridCol w:w="353"/>
        <w:gridCol w:w="4891"/>
      </w:tblGrid>
      <w:tr w:rsidR="00EA78C4" w14:paraId="073D523E" w14:textId="77777777" w:rsidTr="001A02D9"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51EF0E" w14:textId="77777777" w:rsidR="00EA78C4" w:rsidRPr="0060719F" w:rsidRDefault="00EA78C4" w:rsidP="001A02D9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name</w:t>
            </w:r>
          </w:p>
        </w:tc>
        <w:tc>
          <w:tcPr>
            <w:tcW w:w="353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44CCEB0" w14:textId="77777777" w:rsidR="00EA78C4" w:rsidRDefault="00EA78C4" w:rsidP="001A02D9">
            <w:pPr>
              <w:pStyle w:val="Text"/>
            </w:pPr>
          </w:p>
        </w:tc>
        <w:tc>
          <w:tcPr>
            <w:tcW w:w="4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1A237A3" w14:textId="77777777" w:rsidR="00EA78C4" w:rsidRPr="0060719F" w:rsidRDefault="00EA78C4" w:rsidP="001A02D9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contact No.</w:t>
            </w:r>
          </w:p>
        </w:tc>
      </w:tr>
    </w:tbl>
    <w:p w14:paraId="5688C8D3" w14:textId="77777777" w:rsidR="00EA78C4" w:rsidRDefault="00EA78C4" w:rsidP="00EA78C4">
      <w:pPr>
        <w:pStyle w:val="SpacerSmall"/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2518"/>
        <w:gridCol w:w="2552"/>
        <w:gridCol w:w="1842"/>
        <w:gridCol w:w="3402"/>
      </w:tblGrid>
      <w:tr w:rsidR="00EA78C4" w14:paraId="7941FCF9" w14:textId="77777777" w:rsidTr="001A02D9">
        <w:tc>
          <w:tcPr>
            <w:tcW w:w="2518" w:type="dxa"/>
            <w:tcBorders>
              <w:right w:val="single" w:sz="6" w:space="0" w:color="auto"/>
            </w:tcBorders>
            <w:shd w:val="clear" w:color="auto" w:fill="auto"/>
          </w:tcPr>
          <w:p w14:paraId="588D1840" w14:textId="77777777" w:rsidR="00EA78C4" w:rsidRDefault="00EA78C4" w:rsidP="001A02D9">
            <w:pPr>
              <w:pStyle w:val="Text"/>
            </w:pPr>
            <w:r>
              <w:t>Emergency assembly point: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E821AC" w14:textId="77777777" w:rsidR="00EA78C4" w:rsidRPr="0060719F" w:rsidRDefault="00EA78C4" w:rsidP="001A02D9">
            <w:pPr>
              <w:pStyle w:val="Text"/>
              <w:rPr>
                <w:b/>
              </w:rPr>
            </w:pPr>
            <w:r>
              <w:rPr>
                <w:b/>
              </w:rPr>
              <w:t>Access Gate</w:t>
            </w:r>
          </w:p>
        </w:tc>
        <w:tc>
          <w:tcPr>
            <w:tcW w:w="1842" w:type="dxa"/>
            <w:tcBorders>
              <w:right w:val="single" w:sz="6" w:space="0" w:color="auto"/>
            </w:tcBorders>
            <w:shd w:val="clear" w:color="auto" w:fill="auto"/>
          </w:tcPr>
          <w:p w14:paraId="5F6095D4" w14:textId="77777777" w:rsidR="00EA78C4" w:rsidRDefault="00EA78C4" w:rsidP="001A02D9">
            <w:pPr>
              <w:pStyle w:val="Text"/>
            </w:pPr>
            <w:r>
              <w:t>SWMS/SWI Ref #: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760D7C2" w14:textId="77777777" w:rsidR="00EA78C4" w:rsidRPr="0060719F" w:rsidRDefault="00EA78C4" w:rsidP="001A02D9">
            <w:pPr>
              <w:pStyle w:val="Text"/>
              <w:rPr>
                <w:b/>
              </w:rPr>
            </w:pPr>
          </w:p>
        </w:tc>
      </w:tr>
    </w:tbl>
    <w:p w14:paraId="7392D1F1" w14:textId="77777777" w:rsidR="00EA78C4" w:rsidRDefault="00EA78C4" w:rsidP="00EA78C4">
      <w:pPr>
        <w:pStyle w:val="SpacerSmall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270"/>
        <w:gridCol w:w="3749"/>
        <w:gridCol w:w="1069"/>
        <w:gridCol w:w="4108"/>
      </w:tblGrid>
      <w:tr w:rsidR="00EA78C4" w14:paraId="2C694A0C" w14:textId="77777777" w:rsidTr="001A02D9">
        <w:trPr>
          <w:trHeight w:val="340"/>
        </w:trPr>
        <w:tc>
          <w:tcPr>
            <w:tcW w:w="1276" w:type="dxa"/>
            <w:tcBorders>
              <w:right w:val="single" w:sz="6" w:space="0" w:color="auto"/>
            </w:tcBorders>
            <w:shd w:val="clear" w:color="auto" w:fill="auto"/>
          </w:tcPr>
          <w:p w14:paraId="628D038F" w14:textId="77777777" w:rsidR="00EA78C4" w:rsidRDefault="00EA78C4" w:rsidP="001A02D9">
            <w:pPr>
              <w:pStyle w:val="Text"/>
            </w:pPr>
            <w:r>
              <w:t>First aid kit location:</w:t>
            </w:r>
          </w:p>
        </w:tc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CE6C46" w14:textId="77777777" w:rsidR="00EA78C4" w:rsidRPr="0060719F" w:rsidRDefault="00EA78C4" w:rsidP="001A02D9">
            <w:pPr>
              <w:pStyle w:val="Text"/>
              <w:rPr>
                <w:b/>
              </w:rPr>
            </w:pPr>
            <w:r>
              <w:rPr>
                <w:b/>
              </w:rPr>
              <w:t>Sydney Trains work vehicle</w:t>
            </w:r>
          </w:p>
        </w:tc>
        <w:tc>
          <w:tcPr>
            <w:tcW w:w="1075" w:type="dxa"/>
            <w:tcBorders>
              <w:right w:val="single" w:sz="6" w:space="0" w:color="auto"/>
            </w:tcBorders>
            <w:shd w:val="clear" w:color="auto" w:fill="auto"/>
          </w:tcPr>
          <w:p w14:paraId="481CA5C7" w14:textId="77777777" w:rsidR="00EA78C4" w:rsidRDefault="00EA78C4" w:rsidP="001A02D9">
            <w:pPr>
              <w:pStyle w:val="Text"/>
            </w:pPr>
            <w:r>
              <w:t>First aider: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E108FCC" w14:textId="77777777" w:rsidR="00EA78C4" w:rsidRPr="0060719F" w:rsidRDefault="00EA78C4" w:rsidP="001A02D9">
            <w:pPr>
              <w:pStyle w:val="Text"/>
              <w:rPr>
                <w:b/>
              </w:rPr>
            </w:pPr>
          </w:p>
        </w:tc>
      </w:tr>
    </w:tbl>
    <w:p w14:paraId="5E4A6608" w14:textId="77777777" w:rsidR="00EA78C4" w:rsidRDefault="00EA78C4" w:rsidP="00EA78C4">
      <w:pPr>
        <w:pStyle w:val="SpacerSmall"/>
      </w:pPr>
    </w:p>
    <w:p w14:paraId="6739192B" w14:textId="77777777" w:rsidR="00EA78C4" w:rsidRDefault="00EA78C4" w:rsidP="00EA78C4">
      <w:pPr>
        <w:pStyle w:val="Text"/>
        <w:rPr>
          <w:b/>
          <w:sz w:val="20"/>
        </w:rPr>
      </w:pPr>
      <w:r>
        <w:rPr>
          <w:b/>
          <w:sz w:val="20"/>
        </w:rPr>
        <w:t>Workplace Supervisor acknowledgement</w:t>
      </w:r>
    </w:p>
    <w:p w14:paraId="148785C7" w14:textId="77777777" w:rsidR="00EA78C4" w:rsidRDefault="00EA78C4" w:rsidP="00EA78C4">
      <w:pPr>
        <w:pStyle w:val="SpacerSmall"/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6345"/>
        <w:gridCol w:w="851"/>
        <w:gridCol w:w="3118"/>
      </w:tblGrid>
      <w:tr w:rsidR="00EA78C4" w:rsidRPr="0060719F" w14:paraId="194C7ECC" w14:textId="77777777" w:rsidTr="001A02D9">
        <w:tc>
          <w:tcPr>
            <w:tcW w:w="6345" w:type="dxa"/>
            <w:shd w:val="clear" w:color="auto" w:fill="auto"/>
          </w:tcPr>
          <w:p w14:paraId="2E23E023" w14:textId="77777777" w:rsidR="00EA78C4" w:rsidRPr="0060719F" w:rsidRDefault="00EA78C4" w:rsidP="001A02D9">
            <w:pPr>
              <w:pStyle w:val="Text"/>
              <w:rPr>
                <w:sz w:val="14"/>
              </w:rPr>
            </w:pPr>
            <w:r w:rsidRPr="0060719F">
              <w:rPr>
                <w:sz w:val="14"/>
              </w:rPr>
              <w:t>The Workplace Supervisor acknowledges that all identified WHS and rail safety hazards have the appropriate controls in place to manage and/or eliminate the hazards.</w:t>
            </w:r>
          </w:p>
        </w:tc>
        <w:tc>
          <w:tcPr>
            <w:tcW w:w="851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14:paraId="315A6513" w14:textId="77777777" w:rsidR="00EA78C4" w:rsidRDefault="00EA78C4" w:rsidP="001A02D9">
            <w:pPr>
              <w:pStyle w:val="Text"/>
              <w:jc w:val="right"/>
            </w:pPr>
            <w:r>
              <w:t xml:space="preserve">Yes </w:t>
            </w:r>
            <w:r w:rsidRPr="0060719F">
              <w:rPr>
                <w:sz w:val="24"/>
              </w:rPr>
              <w:sym w:font="Wingdings" w:char="F0A8"/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E452E1" w14:textId="77777777" w:rsidR="00EA78C4" w:rsidRPr="0060719F" w:rsidRDefault="00EA78C4" w:rsidP="001A02D9">
            <w:pPr>
              <w:pStyle w:val="Text"/>
              <w:jc w:val="right"/>
              <w:rPr>
                <w:b/>
                <w:color w:val="C0C0C0"/>
              </w:rPr>
            </w:pPr>
            <w:r w:rsidRPr="0060719F">
              <w:rPr>
                <w:b/>
                <w:color w:val="C0C0C0"/>
              </w:rPr>
              <w:t>signature</w:t>
            </w:r>
          </w:p>
        </w:tc>
      </w:tr>
    </w:tbl>
    <w:p w14:paraId="26A911BB" w14:textId="77777777" w:rsidR="00EA78C4" w:rsidRDefault="00EA78C4" w:rsidP="00EA78C4">
      <w:pPr>
        <w:pStyle w:val="SpacerSmall"/>
      </w:pPr>
    </w:p>
    <w:p w14:paraId="3F1A008F" w14:textId="77777777" w:rsidR="00EA78C4" w:rsidRDefault="00EA78C4" w:rsidP="00EA78C4">
      <w:pPr>
        <w:pStyle w:val="Text"/>
        <w:rPr>
          <w:b/>
          <w:sz w:val="20"/>
        </w:rPr>
      </w:pPr>
      <w:bookmarkStart w:id="1" w:name="_Hlk157085806"/>
      <w:r>
        <w:rPr>
          <w:b/>
          <w:sz w:val="20"/>
        </w:rPr>
        <w:t>Participant Acknowledgement</w:t>
      </w:r>
    </w:p>
    <w:p w14:paraId="63944EAE" w14:textId="77777777" w:rsidR="00EA78C4" w:rsidRDefault="00EA78C4" w:rsidP="00EA78C4">
      <w:pPr>
        <w:pStyle w:val="SpacerSmall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8"/>
        <w:gridCol w:w="2577"/>
        <w:gridCol w:w="2570"/>
        <w:gridCol w:w="2471"/>
      </w:tblGrid>
      <w:tr w:rsidR="00EA78C4" w14:paraId="21451A6B" w14:textId="77777777" w:rsidTr="001A02D9">
        <w:tc>
          <w:tcPr>
            <w:tcW w:w="10206" w:type="dxa"/>
            <w:gridSpan w:val="4"/>
            <w:shd w:val="clear" w:color="auto" w:fill="F79646"/>
          </w:tcPr>
          <w:p w14:paraId="4B9B5628" w14:textId="77777777" w:rsidR="00EA78C4" w:rsidRDefault="00EA78C4" w:rsidP="001A02D9">
            <w:pPr>
              <w:pStyle w:val="Text"/>
            </w:pPr>
            <w:r w:rsidRPr="0060719F">
              <w:rPr>
                <w:b/>
                <w:sz w:val="14"/>
                <w:szCs w:val="14"/>
              </w:rPr>
              <w:t>NOTE</w:t>
            </w:r>
            <w:r w:rsidRPr="0060719F">
              <w:rPr>
                <w:sz w:val="14"/>
                <w:szCs w:val="14"/>
              </w:rPr>
              <w:t>: Recipients of the briefing are to question the Briefer if they don’t understand any part of this briefing.</w:t>
            </w:r>
          </w:p>
        </w:tc>
      </w:tr>
      <w:tr w:rsidR="00EA78C4" w:rsidRPr="0060719F" w14:paraId="4552968F" w14:textId="77777777" w:rsidTr="001A02D9">
        <w:tc>
          <w:tcPr>
            <w:tcW w:w="10206" w:type="dxa"/>
            <w:gridSpan w:val="4"/>
            <w:shd w:val="clear" w:color="auto" w:fill="auto"/>
          </w:tcPr>
          <w:p w14:paraId="73134532" w14:textId="77777777" w:rsidR="00EA78C4" w:rsidRPr="0060719F" w:rsidRDefault="00EA78C4" w:rsidP="001A02D9">
            <w:pPr>
              <w:pStyle w:val="Text"/>
              <w:rPr>
                <w:sz w:val="14"/>
              </w:rPr>
            </w:pPr>
            <w:r w:rsidRPr="0060719F">
              <w:rPr>
                <w:sz w:val="14"/>
              </w:rPr>
              <w:t>All workers listed below acknowledge that they:</w:t>
            </w:r>
          </w:p>
        </w:tc>
      </w:tr>
      <w:tr w:rsidR="00EA78C4" w:rsidRPr="0060719F" w14:paraId="52837F75" w14:textId="77777777" w:rsidTr="001A02D9">
        <w:tc>
          <w:tcPr>
            <w:tcW w:w="5102" w:type="dxa"/>
            <w:gridSpan w:val="2"/>
            <w:shd w:val="clear" w:color="auto" w:fill="auto"/>
          </w:tcPr>
          <w:p w14:paraId="0C66CE7C" w14:textId="77777777" w:rsidR="00EA78C4" w:rsidRPr="0060719F" w:rsidRDefault="00EA78C4" w:rsidP="001A02D9">
            <w:pPr>
              <w:pStyle w:val="Text"/>
              <w:ind w:left="340" w:hanging="340"/>
              <w:rPr>
                <w:sz w:val="14"/>
                <w:szCs w:val="14"/>
              </w:rPr>
            </w:pPr>
            <w:r w:rsidRPr="0060719F">
              <w:rPr>
                <w:sz w:val="14"/>
                <w:szCs w:val="14"/>
              </w:rPr>
              <w:t>1.</w:t>
            </w:r>
            <w:r w:rsidRPr="0060719F">
              <w:rPr>
                <w:sz w:val="14"/>
                <w:szCs w:val="14"/>
              </w:rPr>
              <w:tab/>
              <w:t>have been inducted to the site</w:t>
            </w:r>
          </w:p>
          <w:p w14:paraId="5F0C190D" w14:textId="77777777" w:rsidR="00EA78C4" w:rsidRDefault="00EA78C4" w:rsidP="001A02D9">
            <w:pPr>
              <w:pStyle w:val="Text"/>
              <w:ind w:left="340" w:hanging="340"/>
              <w:rPr>
                <w:sz w:val="14"/>
                <w:szCs w:val="14"/>
              </w:rPr>
            </w:pPr>
            <w:r w:rsidRPr="0060719F">
              <w:rPr>
                <w:sz w:val="14"/>
                <w:szCs w:val="14"/>
              </w:rPr>
              <w:t>2.</w:t>
            </w:r>
            <w:r w:rsidRPr="0060719F">
              <w:rPr>
                <w:sz w:val="14"/>
                <w:szCs w:val="14"/>
              </w:rPr>
              <w:tab/>
              <w:t>are free from alcohol</w:t>
            </w:r>
            <w:r>
              <w:rPr>
                <w:sz w:val="14"/>
                <w:szCs w:val="14"/>
              </w:rPr>
              <w:t xml:space="preserve"> and </w:t>
            </w:r>
            <w:r w:rsidRPr="0060719F">
              <w:rPr>
                <w:sz w:val="14"/>
                <w:szCs w:val="14"/>
              </w:rPr>
              <w:t>drugs</w:t>
            </w:r>
          </w:p>
          <w:p w14:paraId="6E29F5CA" w14:textId="77777777" w:rsidR="00EA78C4" w:rsidRDefault="00EA78C4" w:rsidP="001A02D9">
            <w:pPr>
              <w:pStyle w:val="Text"/>
              <w:ind w:left="340" w:hanging="34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  <w:r w:rsidRPr="0060719F">
              <w:rPr>
                <w:sz w:val="14"/>
                <w:szCs w:val="14"/>
              </w:rPr>
              <w:t>.</w:t>
            </w:r>
            <w:r w:rsidRPr="0060719F">
              <w:rPr>
                <w:sz w:val="14"/>
                <w:szCs w:val="14"/>
              </w:rPr>
              <w:tab/>
              <w:t>are free from</w:t>
            </w:r>
            <w:r>
              <w:rPr>
                <w:sz w:val="14"/>
                <w:szCs w:val="14"/>
              </w:rPr>
              <w:t xml:space="preserve"> the effects of fatigue</w:t>
            </w:r>
          </w:p>
          <w:p w14:paraId="5AC74011" w14:textId="77777777" w:rsidR="00EA78C4" w:rsidRPr="0060719F" w:rsidRDefault="00EA78C4" w:rsidP="001A02D9">
            <w:pPr>
              <w:pStyle w:val="Text"/>
              <w:ind w:left="340" w:hanging="34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  <w:r w:rsidRPr="0060719F">
              <w:rPr>
                <w:sz w:val="14"/>
                <w:szCs w:val="14"/>
              </w:rPr>
              <w:t>.</w:t>
            </w:r>
            <w:r w:rsidRPr="0060719F">
              <w:rPr>
                <w:sz w:val="14"/>
                <w:szCs w:val="14"/>
              </w:rPr>
              <w:tab/>
              <w:t>hold the applicable and current Rail Safety Worker Authorisation, trade licence and/or induction record e.g. Construction Industry Induction</w:t>
            </w:r>
          </w:p>
          <w:p w14:paraId="28F1A56B" w14:textId="77777777" w:rsidR="00EA78C4" w:rsidRPr="0060719F" w:rsidRDefault="00EA78C4" w:rsidP="001A02D9">
            <w:pPr>
              <w:pStyle w:val="Text"/>
              <w:ind w:left="340" w:hanging="34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</w:t>
            </w:r>
            <w:r w:rsidRPr="0060719F">
              <w:rPr>
                <w:sz w:val="14"/>
                <w:szCs w:val="14"/>
              </w:rPr>
              <w:t>.</w:t>
            </w:r>
            <w:r w:rsidRPr="0060719F">
              <w:rPr>
                <w:sz w:val="14"/>
                <w:szCs w:val="14"/>
              </w:rPr>
              <w:tab/>
            </w:r>
            <w:r>
              <w:rPr>
                <w:sz w:val="14"/>
                <w:szCs w:val="14"/>
              </w:rPr>
              <w:t xml:space="preserve">must </w:t>
            </w:r>
            <w:r w:rsidRPr="0060719F">
              <w:rPr>
                <w:sz w:val="14"/>
                <w:szCs w:val="14"/>
              </w:rPr>
              <w:t>wear the appropriate Personal Protective Equipment (PPE)</w:t>
            </w:r>
          </w:p>
        </w:tc>
        <w:tc>
          <w:tcPr>
            <w:tcW w:w="5104" w:type="dxa"/>
            <w:gridSpan w:val="2"/>
            <w:shd w:val="clear" w:color="auto" w:fill="auto"/>
          </w:tcPr>
          <w:p w14:paraId="5963BA29" w14:textId="77777777" w:rsidR="00EA78C4" w:rsidRPr="0060719F" w:rsidRDefault="00EA78C4" w:rsidP="001A02D9">
            <w:pPr>
              <w:pStyle w:val="Text"/>
              <w:ind w:left="340" w:hanging="34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  <w:r w:rsidRPr="0060719F">
              <w:rPr>
                <w:sz w:val="14"/>
                <w:szCs w:val="14"/>
              </w:rPr>
              <w:t>.</w:t>
            </w:r>
            <w:r w:rsidRPr="0060719F">
              <w:rPr>
                <w:sz w:val="14"/>
                <w:szCs w:val="14"/>
              </w:rPr>
              <w:tab/>
              <w:t>have been briefed on the contents of the Worksite Protection Plan</w:t>
            </w:r>
          </w:p>
          <w:p w14:paraId="61E98AE3" w14:textId="77777777" w:rsidR="00EA78C4" w:rsidRPr="0060719F" w:rsidRDefault="00EA78C4" w:rsidP="001A02D9">
            <w:pPr>
              <w:pStyle w:val="Text"/>
              <w:ind w:left="340" w:hanging="34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</w:t>
            </w:r>
            <w:r w:rsidRPr="0060719F">
              <w:rPr>
                <w:sz w:val="14"/>
                <w:szCs w:val="14"/>
              </w:rPr>
              <w:t>.</w:t>
            </w:r>
            <w:r w:rsidRPr="0060719F">
              <w:rPr>
                <w:sz w:val="14"/>
                <w:szCs w:val="14"/>
              </w:rPr>
              <w:tab/>
              <w:t>have been shown the Worksite Protection Plan diagram</w:t>
            </w:r>
          </w:p>
          <w:p w14:paraId="5782180E" w14:textId="77777777" w:rsidR="00EA78C4" w:rsidRPr="0060719F" w:rsidRDefault="00EA78C4" w:rsidP="001A02D9">
            <w:pPr>
              <w:pStyle w:val="Text"/>
              <w:ind w:left="340" w:hanging="34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  <w:r w:rsidRPr="0060719F">
              <w:rPr>
                <w:sz w:val="14"/>
                <w:szCs w:val="14"/>
              </w:rPr>
              <w:t>.</w:t>
            </w:r>
            <w:r w:rsidRPr="0060719F">
              <w:rPr>
                <w:sz w:val="14"/>
                <w:szCs w:val="14"/>
              </w:rPr>
              <w:tab/>
              <w:t>understand the kinds and limits of worksite protection in place</w:t>
            </w:r>
          </w:p>
          <w:p w14:paraId="34E1B903" w14:textId="77777777" w:rsidR="00EA78C4" w:rsidRPr="0060719F" w:rsidRDefault="00EA78C4" w:rsidP="001A02D9">
            <w:pPr>
              <w:pStyle w:val="Text"/>
              <w:ind w:left="340" w:hanging="34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  <w:r w:rsidRPr="0060719F">
              <w:rPr>
                <w:sz w:val="14"/>
                <w:szCs w:val="14"/>
              </w:rPr>
              <w:t>.</w:t>
            </w:r>
            <w:r w:rsidRPr="0060719F">
              <w:rPr>
                <w:sz w:val="14"/>
                <w:szCs w:val="14"/>
              </w:rPr>
              <w:tab/>
              <w:t>have been briefed about any new hazards and controls identified during the final site inspection (</w:t>
            </w:r>
            <w:r w:rsidRPr="0060719F">
              <w:rPr>
                <w:i/>
                <w:sz w:val="12"/>
                <w:szCs w:val="14"/>
              </w:rPr>
              <w:t>final site inspection must be conducted immediately before commencing work</w:t>
            </w:r>
            <w:r w:rsidRPr="0060719F">
              <w:rPr>
                <w:sz w:val="14"/>
                <w:szCs w:val="14"/>
              </w:rPr>
              <w:t>)</w:t>
            </w:r>
          </w:p>
        </w:tc>
      </w:tr>
      <w:tr w:rsidR="00EA78C4" w14:paraId="1580A05A" w14:textId="77777777" w:rsidTr="001A02D9">
        <w:tc>
          <w:tcPr>
            <w:tcW w:w="10206" w:type="dxa"/>
            <w:gridSpan w:val="4"/>
            <w:shd w:val="clear" w:color="auto" w:fill="auto"/>
          </w:tcPr>
          <w:p w14:paraId="19BD7D67" w14:textId="77777777" w:rsidR="00EA78C4" w:rsidRDefault="00EA78C4" w:rsidP="001A02D9">
            <w:pPr>
              <w:pStyle w:val="Text"/>
            </w:pPr>
            <w:r w:rsidRPr="0060719F">
              <w:rPr>
                <w:i/>
                <w:sz w:val="12"/>
              </w:rPr>
              <w:t>Mark each check box below with a tick</w:t>
            </w:r>
            <w:r w:rsidRPr="0060719F">
              <w:rPr>
                <w:sz w:val="12"/>
              </w:rPr>
              <w:t xml:space="preserve"> </w:t>
            </w:r>
            <w:r w:rsidRPr="0060719F">
              <w:sym w:font="Wingdings" w:char="F0FE"/>
            </w:r>
            <w:r>
              <w:t xml:space="preserve"> </w:t>
            </w:r>
            <w:r w:rsidRPr="0060719F">
              <w:rPr>
                <w:i/>
                <w:sz w:val="12"/>
              </w:rPr>
              <w:t>if the item applies or a cross</w:t>
            </w:r>
            <w:r>
              <w:t xml:space="preserve"> </w:t>
            </w:r>
            <w:r w:rsidRPr="0060719F">
              <w:sym w:font="Wingdings" w:char="F0FD"/>
            </w:r>
            <w:r>
              <w:t xml:space="preserve"> </w:t>
            </w:r>
            <w:r w:rsidRPr="0060719F">
              <w:rPr>
                <w:i/>
                <w:sz w:val="12"/>
              </w:rPr>
              <w:t>if the item does not apply.</w:t>
            </w:r>
          </w:p>
        </w:tc>
      </w:tr>
      <w:tr w:rsidR="00EA78C4" w14:paraId="357C4C89" w14:textId="77777777" w:rsidTr="001A02D9">
        <w:tc>
          <w:tcPr>
            <w:tcW w:w="5102" w:type="dxa"/>
            <w:gridSpan w:val="2"/>
            <w:shd w:val="clear" w:color="auto" w:fill="auto"/>
          </w:tcPr>
          <w:p w14:paraId="02945E90" w14:textId="77777777" w:rsidR="00EA78C4" w:rsidRPr="0060719F" w:rsidRDefault="00EA78C4" w:rsidP="001A02D9">
            <w:pPr>
              <w:pStyle w:val="Text"/>
              <w:ind w:left="340" w:hanging="340"/>
              <w:rPr>
                <w:sz w:val="14"/>
                <w:szCs w:val="14"/>
              </w:rPr>
            </w:pPr>
            <w:r w:rsidRPr="0060719F">
              <w:rPr>
                <w:sz w:val="24"/>
              </w:rPr>
              <w:sym w:font="Wingdings" w:char="F0A8"/>
            </w:r>
            <w:r w:rsidRPr="0060719F">
              <w:rPr>
                <w:sz w:val="14"/>
                <w:szCs w:val="14"/>
              </w:rPr>
              <w:tab/>
              <w:t>have been informed of the requirements of the electrical permit (if required)</w:t>
            </w:r>
          </w:p>
          <w:p w14:paraId="10FC60D4" w14:textId="77777777" w:rsidR="00EA78C4" w:rsidRPr="0060719F" w:rsidRDefault="00EA78C4" w:rsidP="001A02D9">
            <w:pPr>
              <w:pStyle w:val="Text"/>
              <w:ind w:left="340" w:hanging="340"/>
              <w:rPr>
                <w:sz w:val="14"/>
                <w:szCs w:val="14"/>
              </w:rPr>
            </w:pPr>
            <w:r w:rsidRPr="0060719F">
              <w:rPr>
                <w:sz w:val="24"/>
              </w:rPr>
              <w:sym w:font="Wingdings" w:char="F0A8"/>
            </w:r>
            <w:r w:rsidRPr="0060719F">
              <w:rPr>
                <w:sz w:val="14"/>
                <w:szCs w:val="14"/>
              </w:rPr>
              <w:tab/>
              <w:t>have been briefed on the SWMS/SWIs/documented safe work practice for the job</w:t>
            </w:r>
          </w:p>
          <w:p w14:paraId="3D1B666E" w14:textId="77777777" w:rsidR="00EA78C4" w:rsidRDefault="00EA78C4" w:rsidP="001A02D9">
            <w:pPr>
              <w:pStyle w:val="Text"/>
              <w:ind w:left="340" w:hanging="340"/>
            </w:pPr>
            <w:r w:rsidRPr="0060719F">
              <w:rPr>
                <w:sz w:val="24"/>
              </w:rPr>
              <w:sym w:font="Wingdings" w:char="F0A8"/>
            </w:r>
            <w:r w:rsidRPr="0060719F">
              <w:rPr>
                <w:sz w:val="14"/>
                <w:szCs w:val="14"/>
              </w:rPr>
              <w:tab/>
              <w:t>have been instructed in the controls recorded in this document and SWMS/SWIs</w:t>
            </w:r>
          </w:p>
        </w:tc>
        <w:tc>
          <w:tcPr>
            <w:tcW w:w="5104" w:type="dxa"/>
            <w:gridSpan w:val="2"/>
            <w:shd w:val="clear" w:color="auto" w:fill="auto"/>
          </w:tcPr>
          <w:p w14:paraId="5F356A64" w14:textId="77777777" w:rsidR="00EA78C4" w:rsidRPr="0060719F" w:rsidRDefault="00EA78C4" w:rsidP="001A02D9">
            <w:pPr>
              <w:pStyle w:val="Text"/>
              <w:ind w:left="340" w:hanging="340"/>
              <w:rPr>
                <w:sz w:val="14"/>
                <w:szCs w:val="14"/>
              </w:rPr>
            </w:pPr>
            <w:r w:rsidRPr="0060719F">
              <w:rPr>
                <w:sz w:val="24"/>
              </w:rPr>
              <w:sym w:font="Wingdings" w:char="F0A8"/>
            </w:r>
            <w:r w:rsidRPr="0060719F">
              <w:rPr>
                <w:sz w:val="14"/>
                <w:szCs w:val="14"/>
              </w:rPr>
              <w:tab/>
              <w:t>have been made aware of any hazardous materials/substances on site</w:t>
            </w:r>
          </w:p>
          <w:p w14:paraId="1F3F75C4" w14:textId="77777777" w:rsidR="00EA78C4" w:rsidRPr="0060719F" w:rsidRDefault="00EA78C4" w:rsidP="001A02D9">
            <w:pPr>
              <w:pStyle w:val="Text"/>
              <w:ind w:left="340" w:hanging="340"/>
              <w:rPr>
                <w:sz w:val="14"/>
                <w:szCs w:val="14"/>
              </w:rPr>
            </w:pPr>
            <w:r w:rsidRPr="0060719F">
              <w:rPr>
                <w:sz w:val="24"/>
              </w:rPr>
              <w:sym w:font="Wingdings" w:char="F0A8"/>
            </w:r>
            <w:r w:rsidRPr="0060719F">
              <w:rPr>
                <w:sz w:val="14"/>
                <w:szCs w:val="14"/>
              </w:rPr>
              <w:tab/>
              <w:t>have been briefed on Safety Data Sheets (SDS)</w:t>
            </w:r>
          </w:p>
          <w:p w14:paraId="6095A835" w14:textId="77777777" w:rsidR="00EA78C4" w:rsidRPr="0060719F" w:rsidRDefault="00EA78C4" w:rsidP="001A02D9">
            <w:pPr>
              <w:pStyle w:val="Text"/>
              <w:ind w:left="340" w:hanging="340"/>
              <w:rPr>
                <w:sz w:val="14"/>
                <w:szCs w:val="14"/>
              </w:rPr>
            </w:pPr>
            <w:r w:rsidRPr="0060719F">
              <w:rPr>
                <w:sz w:val="24"/>
              </w:rPr>
              <w:sym w:font="Wingdings" w:char="F0A8"/>
            </w:r>
            <w:r w:rsidRPr="0060719F">
              <w:rPr>
                <w:sz w:val="14"/>
                <w:szCs w:val="14"/>
              </w:rPr>
              <w:tab/>
              <w:t>have been briefed on the WHS Management plan</w:t>
            </w:r>
          </w:p>
          <w:p w14:paraId="6862E872" w14:textId="77777777" w:rsidR="00EA78C4" w:rsidRDefault="00EA78C4" w:rsidP="001A02D9">
            <w:pPr>
              <w:pStyle w:val="Text"/>
              <w:ind w:left="340" w:hanging="340"/>
            </w:pPr>
            <w:r w:rsidRPr="0060719F">
              <w:rPr>
                <w:sz w:val="24"/>
              </w:rPr>
              <w:sym w:font="Wingdings" w:char="F0A8"/>
            </w:r>
            <w:r w:rsidRPr="0060719F">
              <w:rPr>
                <w:sz w:val="14"/>
                <w:szCs w:val="14"/>
              </w:rPr>
              <w:tab/>
              <w:t>have been briefed on the hazards of adjoining worksites/processes.</w:t>
            </w:r>
          </w:p>
        </w:tc>
      </w:tr>
      <w:tr w:rsidR="00EA78C4" w:rsidRPr="0060719F" w14:paraId="68D57B80" w14:textId="77777777" w:rsidTr="001A02D9">
        <w:tc>
          <w:tcPr>
            <w:tcW w:w="2497" w:type="dxa"/>
            <w:shd w:val="clear" w:color="auto" w:fill="F79646"/>
          </w:tcPr>
          <w:p w14:paraId="7C90E58E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  <w:r w:rsidRPr="0060719F">
              <w:rPr>
                <w:b/>
                <w:sz w:val="14"/>
              </w:rPr>
              <w:t>Name</w:t>
            </w:r>
          </w:p>
        </w:tc>
        <w:tc>
          <w:tcPr>
            <w:tcW w:w="2605" w:type="dxa"/>
            <w:shd w:val="clear" w:color="auto" w:fill="F79646"/>
          </w:tcPr>
          <w:p w14:paraId="5DC364DB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  <w:r w:rsidRPr="0060719F">
              <w:rPr>
                <w:b/>
                <w:sz w:val="14"/>
              </w:rPr>
              <w:t>Signature</w:t>
            </w:r>
          </w:p>
        </w:tc>
        <w:tc>
          <w:tcPr>
            <w:tcW w:w="2605" w:type="dxa"/>
            <w:shd w:val="clear" w:color="auto" w:fill="F79646"/>
          </w:tcPr>
          <w:p w14:paraId="2C011188" w14:textId="77777777" w:rsidR="00EA78C4" w:rsidRPr="0060719F" w:rsidRDefault="00EA78C4" w:rsidP="001A02D9">
            <w:pPr>
              <w:pStyle w:val="Text"/>
              <w:rPr>
                <w:sz w:val="14"/>
              </w:rPr>
            </w:pPr>
            <w:r w:rsidRPr="0060719F">
              <w:rPr>
                <w:b/>
                <w:sz w:val="14"/>
              </w:rPr>
              <w:t>Time of briefing:</w:t>
            </w:r>
            <w:r>
              <w:rPr>
                <w:b/>
                <w:sz w:val="14"/>
              </w:rPr>
              <w:br/>
            </w:r>
            <w:r w:rsidRPr="0060719F">
              <w:rPr>
                <w:sz w:val="14"/>
              </w:rPr>
              <w:t>hh:mm</w:t>
            </w:r>
          </w:p>
        </w:tc>
        <w:tc>
          <w:tcPr>
            <w:tcW w:w="2499" w:type="dxa"/>
            <w:shd w:val="clear" w:color="auto" w:fill="F79646"/>
          </w:tcPr>
          <w:p w14:paraId="400A5E6E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  <w:r w:rsidRPr="0060719F">
              <w:rPr>
                <w:b/>
                <w:sz w:val="14"/>
              </w:rPr>
              <w:t>Amendment briefing:</w:t>
            </w:r>
            <w:r>
              <w:rPr>
                <w:b/>
                <w:sz w:val="14"/>
              </w:rPr>
              <w:br/>
            </w:r>
            <w:r w:rsidRPr="0060719F">
              <w:rPr>
                <w:sz w:val="14"/>
              </w:rPr>
              <w:t>hh:mm and initial</w:t>
            </w:r>
          </w:p>
        </w:tc>
      </w:tr>
      <w:tr w:rsidR="00EA78C4" w:rsidRPr="0060719F" w14:paraId="42A7122A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60EFB9A9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67B27244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43D68DCB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190A7E96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</w:tr>
      <w:tr w:rsidR="00EA78C4" w:rsidRPr="0060719F" w14:paraId="70A1450B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1E70AEA6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63E8E487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78940128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60FD4DDF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</w:tr>
      <w:tr w:rsidR="00EA78C4" w:rsidRPr="0060719F" w14:paraId="0B72714B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75E29973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1125C4B2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70F79423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64FAFAC0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</w:tr>
      <w:tr w:rsidR="00EA78C4" w:rsidRPr="0060719F" w14:paraId="6BC2F62B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4071000B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4A1B8FDF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1E6B2ABE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10536E81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</w:tr>
      <w:tr w:rsidR="00EA78C4" w:rsidRPr="0060719F" w14:paraId="798D22F2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316ACF60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69A2642C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15E9E512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4905AB65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</w:tr>
      <w:tr w:rsidR="00EA78C4" w:rsidRPr="0060719F" w14:paraId="467E81DA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36829547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4AA585E8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4B0EE933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16153427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</w:tr>
      <w:tr w:rsidR="00EA78C4" w:rsidRPr="0060719F" w14:paraId="7A9DFF05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7E485F2F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397889DB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604D7318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16454613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</w:tr>
      <w:tr w:rsidR="00EA78C4" w:rsidRPr="0060719F" w14:paraId="3D2E3101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1A4D64E5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26246542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5D4D5411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7A9EE7C4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</w:tr>
      <w:tr w:rsidR="00EA78C4" w:rsidRPr="0060719F" w14:paraId="1B209E01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301AD54C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10758799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07DFBAE6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2D11B384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</w:tr>
      <w:tr w:rsidR="00EA78C4" w:rsidRPr="0060719F" w14:paraId="0201AA6A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4D5A580A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1DF06302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2A13025E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364EA44B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</w:tr>
      <w:tr w:rsidR="00EA78C4" w:rsidRPr="0060719F" w14:paraId="045822A7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14F35DD5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57636622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1B520836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3511BBA3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</w:tr>
      <w:tr w:rsidR="00EA78C4" w:rsidRPr="0060719F" w14:paraId="36C69733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44360A41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6834322F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3576155C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0E1E2D90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</w:tr>
      <w:tr w:rsidR="00EA78C4" w:rsidRPr="0060719F" w14:paraId="3FC41DE1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7BA3479B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41FEFB79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6E0215AA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61060A40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</w:tr>
      <w:tr w:rsidR="00EA78C4" w:rsidRPr="0060719F" w14:paraId="6E0E27E6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61BB1867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61A41530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6ECDB03F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63EF4A9C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</w:tr>
      <w:tr w:rsidR="00EA78C4" w:rsidRPr="0060719F" w14:paraId="44BCA835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301D8B9B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78818642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1C0880B9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0D3EFEAB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</w:tr>
      <w:tr w:rsidR="00EA78C4" w:rsidRPr="0060719F" w14:paraId="65A57A67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148DDB0A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2118C3AF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4E17DB21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043E5091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</w:tr>
      <w:tr w:rsidR="00EA78C4" w:rsidRPr="0060719F" w14:paraId="01BF51CB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1855B64F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2B3FB5F7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46348039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6727ED16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</w:tr>
      <w:tr w:rsidR="00EA78C4" w:rsidRPr="0060719F" w14:paraId="02D4A7F7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23B18255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6BE1C973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4FFA3810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4D459E3F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</w:tr>
    </w:tbl>
    <w:bookmarkEnd w:id="1"/>
    <w:p w14:paraId="58C8888B" w14:textId="333C5060" w:rsidR="00F92B32" w:rsidRPr="0012134D" w:rsidRDefault="00F92B32" w:rsidP="00EA78C4">
      <w:pPr>
        <w:rPr>
          <w:b/>
          <w:sz w:val="20"/>
        </w:rPr>
      </w:pPr>
      <w:r w:rsidRPr="0012134D">
        <w:rPr>
          <w:b/>
          <w:sz w:val="20"/>
        </w:rPr>
        <w:t xml:space="preserve"> </w:t>
      </w:r>
    </w:p>
    <w:p w14:paraId="202B1D3B" w14:textId="77777777" w:rsidR="00576B45" w:rsidRDefault="00576B45" w:rsidP="00482C71">
      <w:pPr>
        <w:rPr>
          <w:b/>
          <w:sz w:val="20"/>
        </w:rPr>
      </w:pPr>
    </w:p>
    <w:p w14:paraId="3F7E5D52" w14:textId="3540F822" w:rsidR="0027685C" w:rsidRPr="001A2CA1" w:rsidRDefault="0027685C" w:rsidP="0027685C">
      <w:pPr>
        <w:rPr>
          <w:sz w:val="16"/>
        </w:rPr>
      </w:pPr>
      <w:r w:rsidRPr="0012134D">
        <w:rPr>
          <w:b/>
          <w:sz w:val="20"/>
        </w:rPr>
        <w:lastRenderedPageBreak/>
        <w:t>Worksite Protection Plan</w:t>
      </w:r>
      <w:r w:rsidR="000C2331">
        <w:rPr>
          <w:b/>
          <w:sz w:val="20"/>
        </w:rPr>
        <w:t xml:space="preserve"> – Absolute Signal Blocking</w:t>
      </w:r>
      <w:r w:rsidR="00A033B8">
        <w:rPr>
          <w:b/>
          <w:sz w:val="20"/>
        </w:rPr>
        <w:t xml:space="preserve"> </w:t>
      </w:r>
    </w:p>
    <w:p w14:paraId="6DCEF34C" w14:textId="77777777" w:rsidR="0027685C" w:rsidRPr="004D3E80" w:rsidRDefault="0027685C" w:rsidP="0027685C">
      <w:pPr>
        <w:pStyle w:val="SpacerSmall"/>
        <w:rPr>
          <w:sz w:val="2"/>
        </w:rPr>
      </w:pPr>
    </w:p>
    <w:p w14:paraId="375899A7" w14:textId="77777777" w:rsidR="0027685C" w:rsidRDefault="0027685C" w:rsidP="0027685C">
      <w:pPr>
        <w:pStyle w:val="SpacerSmall"/>
      </w:pPr>
    </w:p>
    <w:p w14:paraId="5D0B7D00" w14:textId="0D942A78" w:rsidR="0027685C" w:rsidRPr="004F2AD0" w:rsidRDefault="0027685C" w:rsidP="0046278A">
      <w:pPr>
        <w:pStyle w:val="Text"/>
        <w:numPr>
          <w:ilvl w:val="0"/>
          <w:numId w:val="23"/>
        </w:numPr>
        <w:spacing w:before="0" w:after="60"/>
        <w:ind w:left="284" w:hanging="284"/>
        <w:rPr>
          <w:b/>
        </w:rPr>
      </w:pPr>
      <w:r>
        <w:rPr>
          <w:b/>
        </w:rPr>
        <w:t xml:space="preserve">ASB </w:t>
      </w:r>
      <w:r w:rsidR="00EA78C4">
        <w:rPr>
          <w:b/>
        </w:rPr>
        <w:t>r</w:t>
      </w:r>
      <w:r>
        <w:rPr>
          <w:b/>
        </w:rPr>
        <w:t>equest – Protection Officer Details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84"/>
        <w:gridCol w:w="425"/>
        <w:gridCol w:w="3192"/>
        <w:gridCol w:w="425"/>
        <w:gridCol w:w="3080"/>
      </w:tblGrid>
      <w:tr w:rsidR="0027685C" w14:paraId="4A103189" w14:textId="77777777" w:rsidTr="00D4459F">
        <w:tc>
          <w:tcPr>
            <w:tcW w:w="3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CC740F8" w14:textId="77777777" w:rsidR="0027685C" w:rsidRPr="0060719F" w:rsidRDefault="0027685C" w:rsidP="00D4459F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name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3142703" w14:textId="77777777" w:rsidR="0027685C" w:rsidRDefault="0027685C" w:rsidP="00D4459F">
            <w:pPr>
              <w:pStyle w:val="Text"/>
            </w:pPr>
          </w:p>
        </w:tc>
        <w:tc>
          <w:tcPr>
            <w:tcW w:w="3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296B6A" w14:textId="77777777" w:rsidR="0027685C" w:rsidRPr="00562E03" w:rsidRDefault="0027685C" w:rsidP="00D4459F">
            <w:pPr>
              <w:pStyle w:val="Text"/>
              <w:jc w:val="right"/>
              <w:rPr>
                <w:b/>
                <w:color w:val="C0C0C0"/>
                <w:szCs w:val="18"/>
              </w:rPr>
            </w:pPr>
            <w:r w:rsidRPr="0060719F">
              <w:rPr>
                <w:color w:val="C0C0C0"/>
              </w:rPr>
              <w:t>signature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B0AACBA" w14:textId="77777777" w:rsidR="0027685C" w:rsidRDefault="0027685C" w:rsidP="00D4459F">
            <w:pPr>
              <w:pStyle w:val="Text"/>
            </w:pPr>
          </w:p>
        </w:tc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3915901" w14:textId="77777777" w:rsidR="0027685C" w:rsidRPr="00562E03" w:rsidRDefault="0027685C" w:rsidP="00D4459F">
            <w:pPr>
              <w:pStyle w:val="Text"/>
              <w:jc w:val="right"/>
              <w:rPr>
                <w:b/>
                <w:color w:val="C0C0C0"/>
              </w:rPr>
            </w:pPr>
            <w:r w:rsidRPr="0060719F">
              <w:rPr>
                <w:color w:val="C0C0C0"/>
              </w:rPr>
              <w:t>contact No.</w:t>
            </w:r>
          </w:p>
        </w:tc>
      </w:tr>
    </w:tbl>
    <w:p w14:paraId="6A493B1F" w14:textId="77777777" w:rsidR="0027685C" w:rsidRDefault="0027685C" w:rsidP="0027685C">
      <w:pPr>
        <w:pStyle w:val="SpacerSmall"/>
      </w:pP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84"/>
        <w:gridCol w:w="425"/>
        <w:gridCol w:w="3192"/>
        <w:gridCol w:w="1972"/>
        <w:gridCol w:w="1533"/>
      </w:tblGrid>
      <w:tr w:rsidR="0027685C" w14:paraId="54726F17" w14:textId="77777777" w:rsidTr="00D4459F">
        <w:tc>
          <w:tcPr>
            <w:tcW w:w="3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66DF2C0" w14:textId="77777777" w:rsidR="0027685C" w:rsidRPr="0060719F" w:rsidRDefault="0027685C" w:rsidP="00D4459F">
            <w:pPr>
              <w:pStyle w:val="Text"/>
              <w:jc w:val="right"/>
              <w:rPr>
                <w:color w:val="C0C0C0"/>
              </w:rPr>
            </w:pPr>
            <w:r>
              <w:rPr>
                <w:color w:val="C0C0C0"/>
              </w:rPr>
              <w:t>RSW or RIW No.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306651A" w14:textId="77777777" w:rsidR="0027685C" w:rsidRDefault="0027685C" w:rsidP="00D4459F">
            <w:pPr>
              <w:pStyle w:val="Text"/>
            </w:pPr>
          </w:p>
        </w:tc>
        <w:tc>
          <w:tcPr>
            <w:tcW w:w="3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7615682" w14:textId="77777777" w:rsidR="0027685C" w:rsidRPr="00562E03" w:rsidRDefault="0027685C" w:rsidP="00D4459F">
            <w:pPr>
              <w:pStyle w:val="Text"/>
              <w:jc w:val="right"/>
              <w:rPr>
                <w:b/>
                <w:color w:val="C0C0C0"/>
                <w:szCs w:val="18"/>
              </w:rPr>
            </w:pPr>
            <w:r>
              <w:rPr>
                <w:color w:val="C0C0C0"/>
              </w:rPr>
              <w:t>designation</w:t>
            </w:r>
          </w:p>
        </w:tc>
        <w:tc>
          <w:tcPr>
            <w:tcW w:w="197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C409EAD" w14:textId="77777777" w:rsidR="0027685C" w:rsidRPr="00EB4AC8" w:rsidRDefault="0027685C" w:rsidP="00D4459F">
            <w:pPr>
              <w:pStyle w:val="Text"/>
              <w:jc w:val="right"/>
            </w:pPr>
            <w:r w:rsidRPr="00EB4AC8">
              <w:t>Planned Duration</w:t>
            </w:r>
          </w:p>
        </w:tc>
        <w:tc>
          <w:tcPr>
            <w:tcW w:w="1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1450F5" w14:textId="77777777" w:rsidR="0027685C" w:rsidRPr="00562E03" w:rsidRDefault="0027685C" w:rsidP="00D4459F">
            <w:pPr>
              <w:pStyle w:val="Text"/>
              <w:jc w:val="right"/>
              <w:rPr>
                <w:b/>
                <w:color w:val="C0C0C0"/>
              </w:rPr>
            </w:pPr>
          </w:p>
        </w:tc>
      </w:tr>
    </w:tbl>
    <w:p w14:paraId="451CA603" w14:textId="77777777" w:rsidR="0027685C" w:rsidRDefault="0027685C" w:rsidP="0027685C">
      <w:pPr>
        <w:pStyle w:val="SpacerSmall"/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1374"/>
        <w:gridCol w:w="8940"/>
      </w:tblGrid>
      <w:tr w:rsidR="0027685C" w14:paraId="4671EA07" w14:textId="77777777" w:rsidTr="00D4459F">
        <w:tc>
          <w:tcPr>
            <w:tcW w:w="1374" w:type="dxa"/>
            <w:tcBorders>
              <w:right w:val="single" w:sz="6" w:space="0" w:color="auto"/>
            </w:tcBorders>
            <w:shd w:val="clear" w:color="auto" w:fill="auto"/>
          </w:tcPr>
          <w:p w14:paraId="7719A710" w14:textId="77777777" w:rsidR="0027685C" w:rsidRDefault="0027685C" w:rsidP="00D4459F">
            <w:pPr>
              <w:pStyle w:val="Text"/>
            </w:pPr>
            <w:r>
              <w:t xml:space="preserve">Type of work: </w:t>
            </w:r>
          </w:p>
        </w:tc>
        <w:tc>
          <w:tcPr>
            <w:tcW w:w="8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E2B192F" w14:textId="77777777" w:rsidR="0027685C" w:rsidRPr="0060719F" w:rsidRDefault="0027685C" w:rsidP="00D4459F">
            <w:pPr>
              <w:pStyle w:val="Text"/>
              <w:rPr>
                <w:b/>
              </w:rPr>
            </w:pPr>
          </w:p>
        </w:tc>
      </w:tr>
    </w:tbl>
    <w:p w14:paraId="1B2BF319" w14:textId="77777777" w:rsidR="0027685C" w:rsidRDefault="0027685C" w:rsidP="0027685C">
      <w:pPr>
        <w:pStyle w:val="SpacerSmall"/>
      </w:pPr>
    </w:p>
    <w:p w14:paraId="4E179360" w14:textId="77777777" w:rsidR="0027685C" w:rsidRPr="006609E6" w:rsidRDefault="0027685C" w:rsidP="0027685C">
      <w:pPr>
        <w:rPr>
          <w:b/>
          <w:sz w:val="6"/>
        </w:rPr>
      </w:pPr>
    </w:p>
    <w:tbl>
      <w:tblPr>
        <w:tblW w:w="10206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92"/>
        <w:gridCol w:w="2552"/>
        <w:gridCol w:w="850"/>
        <w:gridCol w:w="2269"/>
        <w:gridCol w:w="708"/>
        <w:gridCol w:w="2127"/>
        <w:gridCol w:w="141"/>
        <w:gridCol w:w="567"/>
      </w:tblGrid>
      <w:tr w:rsidR="00FC624C" w:rsidRPr="0060719F" w14:paraId="661F2F70" w14:textId="77777777" w:rsidTr="00A145B3">
        <w:trPr>
          <w:trHeight w:val="162"/>
        </w:trPr>
        <w:tc>
          <w:tcPr>
            <w:tcW w:w="9498" w:type="dxa"/>
            <w:gridSpan w:val="6"/>
            <w:tcBorders>
              <w:top w:val="single" w:sz="12" w:space="0" w:color="auto"/>
              <w:left w:val="single" w:sz="12" w:space="0" w:color="auto"/>
            </w:tcBorders>
            <w:shd w:val="clear" w:color="auto" w:fill="DDDDDD"/>
            <w:tcMar>
              <w:top w:w="28" w:type="dxa"/>
              <w:bottom w:w="57" w:type="dxa"/>
            </w:tcMar>
          </w:tcPr>
          <w:p w14:paraId="2C6D935E" w14:textId="6865F01A" w:rsidR="00FC624C" w:rsidRPr="00EB4AC8" w:rsidRDefault="00FC624C" w:rsidP="00A145B3">
            <w:pPr>
              <w:rPr>
                <w:b/>
                <w:sz w:val="20"/>
              </w:rPr>
            </w:pPr>
            <w:r w:rsidRPr="00A60625">
              <w:rPr>
                <w:b/>
              </w:rPr>
              <w:t xml:space="preserve">2. Worksite </w:t>
            </w:r>
            <w:r w:rsidR="00EA78C4">
              <w:rPr>
                <w:b/>
              </w:rPr>
              <w:t>l</w:t>
            </w:r>
            <w:r w:rsidRPr="00A60625">
              <w:rPr>
                <w:b/>
              </w:rPr>
              <w:t xml:space="preserve">ocation 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DDDDDD"/>
          </w:tcPr>
          <w:p w14:paraId="02BB4A54" w14:textId="77777777" w:rsidR="00FC624C" w:rsidRPr="0060719F" w:rsidRDefault="00FC624C" w:rsidP="00A145B3">
            <w:pPr>
              <w:rPr>
                <w:b/>
                <w:sz w:val="20"/>
              </w:rPr>
            </w:pPr>
          </w:p>
        </w:tc>
      </w:tr>
      <w:tr w:rsidR="00FC624C" w:rsidRPr="0060719F" w14:paraId="7CA57948" w14:textId="77777777" w:rsidTr="00A145B3">
        <w:trPr>
          <w:trHeight w:val="72"/>
        </w:trPr>
        <w:tc>
          <w:tcPr>
            <w:tcW w:w="992" w:type="dxa"/>
            <w:tcBorders>
              <w:left w:val="single" w:sz="12" w:space="0" w:color="auto"/>
              <w:right w:val="single" w:sz="8" w:space="0" w:color="auto"/>
            </w:tcBorders>
            <w:shd w:val="clear" w:color="auto" w:fill="DDDDDD"/>
            <w:tcMar>
              <w:top w:w="57" w:type="dxa"/>
              <w:bottom w:w="57" w:type="dxa"/>
            </w:tcMar>
            <w:vAlign w:val="center"/>
          </w:tcPr>
          <w:p w14:paraId="556BBAFF" w14:textId="398F34DC" w:rsidR="00FC624C" w:rsidRPr="0060719F" w:rsidRDefault="00EA78C4" w:rsidP="00FC624C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</w:t>
            </w:r>
            <w:r w:rsidR="00FC624C" w:rsidRPr="0060719F">
              <w:rPr>
                <w:rFonts w:cs="Arial"/>
                <w:sz w:val="14"/>
                <w:szCs w:val="14"/>
              </w:rPr>
              <w:t>n the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0F1BB47" w14:textId="598F31CD" w:rsidR="00FC624C" w:rsidRPr="0060719F" w:rsidRDefault="00FC624C" w:rsidP="00FC624C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DDDDD"/>
            <w:vAlign w:val="center"/>
          </w:tcPr>
          <w:p w14:paraId="74AA692F" w14:textId="77777777" w:rsidR="00FC624C" w:rsidRPr="0060719F" w:rsidRDefault="00FC624C" w:rsidP="00FC624C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from</w:t>
            </w:r>
          </w:p>
        </w:tc>
        <w:tc>
          <w:tcPr>
            <w:tcW w:w="2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921A79" w14:textId="657663A8" w:rsidR="00FC624C" w:rsidRPr="0060719F" w:rsidRDefault="00FC624C" w:rsidP="00FC624C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DDDDD"/>
            <w:vAlign w:val="center"/>
          </w:tcPr>
          <w:p w14:paraId="280E6B1A" w14:textId="43219515" w:rsidR="00FC624C" w:rsidRPr="0060719F" w:rsidRDefault="00FC624C" w:rsidP="00FC624C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F3658A">
              <w:rPr>
                <w:rFonts w:cs="Arial"/>
                <w:sz w:val="16"/>
                <w:szCs w:val="16"/>
              </w:rPr>
              <w:t>to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2F8170" w14:textId="09DA0A3D" w:rsidR="00FC624C" w:rsidRPr="0060719F" w:rsidRDefault="00FC624C" w:rsidP="00FC624C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12" w:space="0" w:color="auto"/>
            </w:tcBorders>
            <w:shd w:val="clear" w:color="auto" w:fill="DDDDDD"/>
            <w:vAlign w:val="center"/>
          </w:tcPr>
          <w:p w14:paraId="558579FB" w14:textId="77777777" w:rsidR="00FC624C" w:rsidRPr="0060719F" w:rsidRDefault="00FC624C" w:rsidP="00FC624C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C624C" w:rsidRPr="0060719F" w14:paraId="7D587465" w14:textId="77777777" w:rsidTr="00A145B3">
        <w:trPr>
          <w:trHeight w:val="28"/>
        </w:trPr>
        <w:tc>
          <w:tcPr>
            <w:tcW w:w="992" w:type="dxa"/>
            <w:tcBorders>
              <w:left w:val="single" w:sz="12" w:space="0" w:color="auto"/>
            </w:tcBorders>
            <w:shd w:val="clear" w:color="auto" w:fill="DDDDDD"/>
            <w:tcMar>
              <w:top w:w="57" w:type="dxa"/>
              <w:bottom w:w="57" w:type="dxa"/>
            </w:tcMar>
            <w:vAlign w:val="center"/>
          </w:tcPr>
          <w:p w14:paraId="7394205C" w14:textId="77777777" w:rsidR="00FC624C" w:rsidRPr="0030415B" w:rsidRDefault="00FC624C" w:rsidP="00A145B3">
            <w:pPr>
              <w:jc w:val="center"/>
              <w:rPr>
                <w:rFonts w:cs="Arial"/>
                <w:b/>
                <w:sz w:val="2"/>
                <w:szCs w:val="8"/>
              </w:rPr>
            </w:pPr>
            <w:r>
              <w:rPr>
                <w:rFonts w:cs="Arial"/>
                <w:b/>
                <w:sz w:val="2"/>
                <w:szCs w:val="8"/>
              </w:rPr>
              <w:t>.</w:t>
            </w:r>
          </w:p>
        </w:tc>
        <w:tc>
          <w:tcPr>
            <w:tcW w:w="8506" w:type="dxa"/>
            <w:gridSpan w:val="5"/>
            <w:tcBorders>
              <w:top w:val="nil"/>
              <w:bottom w:val="nil"/>
            </w:tcBorders>
            <w:shd w:val="clear" w:color="auto" w:fill="DDDDDD"/>
            <w:tcMar>
              <w:top w:w="57" w:type="dxa"/>
              <w:bottom w:w="57" w:type="dxa"/>
            </w:tcMar>
            <w:vAlign w:val="center"/>
          </w:tcPr>
          <w:p w14:paraId="14AA662E" w14:textId="77777777" w:rsidR="00FC624C" w:rsidRPr="0030415B" w:rsidRDefault="00FC624C" w:rsidP="00A145B3">
            <w:pPr>
              <w:jc w:val="center"/>
              <w:rPr>
                <w:rFonts w:cs="Arial"/>
                <w:b/>
                <w:sz w:val="2"/>
                <w:szCs w:val="8"/>
              </w:rPr>
            </w:pPr>
          </w:p>
        </w:tc>
        <w:tc>
          <w:tcPr>
            <w:tcW w:w="708" w:type="dxa"/>
            <w:gridSpan w:val="2"/>
            <w:tcBorders>
              <w:right w:val="single" w:sz="12" w:space="0" w:color="auto"/>
            </w:tcBorders>
            <w:shd w:val="clear" w:color="auto" w:fill="DDDDDD"/>
            <w:vAlign w:val="center"/>
          </w:tcPr>
          <w:p w14:paraId="681EB6D2" w14:textId="77777777" w:rsidR="00FC624C" w:rsidRPr="0030415B" w:rsidRDefault="00FC624C" w:rsidP="00A145B3">
            <w:pPr>
              <w:jc w:val="center"/>
              <w:rPr>
                <w:rFonts w:cs="Arial"/>
                <w:b/>
                <w:sz w:val="2"/>
                <w:szCs w:val="8"/>
              </w:rPr>
            </w:pPr>
          </w:p>
        </w:tc>
      </w:tr>
      <w:tr w:rsidR="00FC624C" w:rsidRPr="0060719F" w14:paraId="665987A0" w14:textId="77777777" w:rsidTr="00A145B3">
        <w:trPr>
          <w:trHeight w:val="70"/>
        </w:trPr>
        <w:tc>
          <w:tcPr>
            <w:tcW w:w="10206" w:type="dxa"/>
            <w:gridSpan w:val="8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DDD"/>
          </w:tcPr>
          <w:p w14:paraId="45764C4A" w14:textId="77777777" w:rsidR="00FC624C" w:rsidRPr="0060719F" w:rsidRDefault="00FC624C" w:rsidP="00A145B3">
            <w:pPr>
              <w:rPr>
                <w:rFonts w:cs="Arial"/>
                <w:b/>
                <w:sz w:val="8"/>
                <w:szCs w:val="8"/>
              </w:rPr>
            </w:pPr>
          </w:p>
        </w:tc>
      </w:tr>
    </w:tbl>
    <w:p w14:paraId="797DAB6E" w14:textId="7F569B38" w:rsidR="0027685C" w:rsidRDefault="0027685C" w:rsidP="0027685C">
      <w:pPr>
        <w:rPr>
          <w:b/>
          <w:sz w:val="20"/>
        </w:rPr>
      </w:pPr>
      <w:r w:rsidRPr="007921EA">
        <w:rPr>
          <w:b/>
        </w:rPr>
        <w:t>3. Protection to be used</w:t>
      </w:r>
    </w:p>
    <w:tbl>
      <w:tblPr>
        <w:tblpPr w:leftFromText="180" w:rightFromText="180" w:vertAnchor="text" w:horzAnchor="margin" w:tblpXSpec="center" w:tblpY="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5"/>
        <w:gridCol w:w="365"/>
        <w:gridCol w:w="2456"/>
        <w:gridCol w:w="319"/>
      </w:tblGrid>
      <w:tr w:rsidR="00251976" w:rsidRPr="0060719F" w14:paraId="7CBA24FC" w14:textId="77777777" w:rsidTr="0082020D">
        <w:tc>
          <w:tcPr>
            <w:tcW w:w="2525" w:type="dxa"/>
            <w:shd w:val="clear" w:color="auto" w:fill="auto"/>
            <w:vAlign w:val="center"/>
          </w:tcPr>
          <w:p w14:paraId="652687D4" w14:textId="77777777" w:rsidR="00251976" w:rsidRPr="00D82EAA" w:rsidRDefault="00251976" w:rsidP="0082020D">
            <w:pPr>
              <w:jc w:val="center"/>
              <w:rPr>
                <w:sz w:val="20"/>
              </w:rPr>
            </w:pPr>
            <w:r w:rsidRPr="00D82EAA">
              <w:t>Signal(s) at STOP with blocking facilities applied</w:t>
            </w:r>
          </w:p>
        </w:tc>
        <w:tc>
          <w:tcPr>
            <w:tcW w:w="365" w:type="dxa"/>
            <w:tcBorders>
              <w:top w:val="nil"/>
              <w:bottom w:val="nil"/>
            </w:tcBorders>
            <w:shd w:val="clear" w:color="auto" w:fill="auto"/>
          </w:tcPr>
          <w:p w14:paraId="1235CD60" w14:textId="77777777" w:rsidR="00251976" w:rsidRPr="00D82EAA" w:rsidRDefault="00251976" w:rsidP="0082020D">
            <w:pPr>
              <w:rPr>
                <w:sz w:val="20"/>
              </w:rPr>
            </w:pPr>
          </w:p>
        </w:tc>
        <w:tc>
          <w:tcPr>
            <w:tcW w:w="2456" w:type="dxa"/>
            <w:shd w:val="clear" w:color="auto" w:fill="auto"/>
            <w:vAlign w:val="center"/>
          </w:tcPr>
          <w:p w14:paraId="35148AEE" w14:textId="24896A51" w:rsidR="00251976" w:rsidRPr="00251976" w:rsidRDefault="002B12A2" w:rsidP="0082020D">
            <w:pPr>
              <w:jc w:val="center"/>
              <w:rPr>
                <w:b/>
                <w:bCs/>
                <w:sz w:val="20"/>
              </w:rPr>
            </w:pPr>
            <w:r w:rsidRPr="0093594E">
              <w:rPr>
                <w:highlight w:val="yellow"/>
              </w:rPr>
              <w:t>Points secured</w:t>
            </w:r>
          </w:p>
        </w:tc>
        <w:tc>
          <w:tcPr>
            <w:tcW w:w="319" w:type="dxa"/>
            <w:tcBorders>
              <w:top w:val="nil"/>
              <w:bottom w:val="nil"/>
              <w:right w:val="nil"/>
            </w:tcBorders>
          </w:tcPr>
          <w:p w14:paraId="7022A8FF" w14:textId="77777777" w:rsidR="00251976" w:rsidRPr="00D82EAA" w:rsidRDefault="00251976" w:rsidP="0082020D">
            <w:pPr>
              <w:jc w:val="center"/>
            </w:pPr>
          </w:p>
        </w:tc>
      </w:tr>
    </w:tbl>
    <w:p w14:paraId="0C29DC8C" w14:textId="77777777" w:rsidR="0027685C" w:rsidRDefault="0027685C" w:rsidP="0027685C">
      <w:pPr>
        <w:rPr>
          <w:sz w:val="24"/>
        </w:rPr>
      </w:pPr>
    </w:p>
    <w:p w14:paraId="3CFEAA38" w14:textId="77777777" w:rsidR="0027685C" w:rsidRPr="00484235" w:rsidRDefault="0027685C" w:rsidP="0027685C">
      <w:pPr>
        <w:pStyle w:val="SpacerSmall"/>
      </w:pPr>
    </w:p>
    <w:p w14:paraId="10D50B80" w14:textId="77777777" w:rsidR="0027685C" w:rsidRDefault="0027685C" w:rsidP="0027685C">
      <w:pPr>
        <w:rPr>
          <w:b/>
          <w:sz w:val="6"/>
        </w:rPr>
      </w:pPr>
    </w:p>
    <w:p w14:paraId="5826E937" w14:textId="77777777" w:rsidR="0027685C" w:rsidRDefault="0027685C" w:rsidP="0027685C">
      <w:pPr>
        <w:rPr>
          <w:b/>
          <w:sz w:val="6"/>
        </w:rPr>
      </w:pPr>
    </w:p>
    <w:p w14:paraId="67CDDA44" w14:textId="77777777" w:rsidR="00134C5E" w:rsidRDefault="00134C5E" w:rsidP="0027685C">
      <w:pPr>
        <w:rPr>
          <w:sz w:val="6"/>
          <w:szCs w:val="6"/>
        </w:rPr>
      </w:pPr>
    </w:p>
    <w:p w14:paraId="5F3B4322" w14:textId="77777777" w:rsidR="00251976" w:rsidRPr="00426715" w:rsidRDefault="00251976" w:rsidP="0027685C">
      <w:pPr>
        <w:rPr>
          <w:sz w:val="6"/>
          <w:szCs w:val="6"/>
        </w:rPr>
      </w:pPr>
    </w:p>
    <w:p w14:paraId="7F8B66C9" w14:textId="77777777" w:rsidR="0027685C" w:rsidRPr="00C237D4" w:rsidRDefault="0027685C" w:rsidP="0027685C">
      <w:pPr>
        <w:rPr>
          <w:sz w:val="2"/>
        </w:rPr>
      </w:pPr>
    </w:p>
    <w:tbl>
      <w:tblPr>
        <w:tblpPr w:leftFromText="180" w:rightFromText="180" w:vertAnchor="text" w:horzAnchor="margin" w:tblpXSpec="right" w:tblpYSpec="center"/>
        <w:tblW w:w="6095" w:type="dxa"/>
        <w:tblLayout w:type="fixed"/>
        <w:tblLook w:val="04A0" w:firstRow="1" w:lastRow="0" w:firstColumn="1" w:lastColumn="0" w:noHBand="0" w:noVBand="1"/>
      </w:tblPr>
      <w:tblGrid>
        <w:gridCol w:w="2816"/>
        <w:gridCol w:w="303"/>
        <w:gridCol w:w="2976"/>
      </w:tblGrid>
      <w:tr w:rsidR="0027685C" w14:paraId="4A907F58" w14:textId="77777777" w:rsidTr="00D4459F">
        <w:tc>
          <w:tcPr>
            <w:tcW w:w="2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1F31B64" w14:textId="77777777" w:rsidR="0027685C" w:rsidRPr="0060719F" w:rsidRDefault="0027685C" w:rsidP="00D4459F">
            <w:pPr>
              <w:pStyle w:val="Text"/>
              <w:jc w:val="right"/>
              <w:rPr>
                <w:color w:val="C0C0C0"/>
              </w:rPr>
            </w:pPr>
            <w:r>
              <w:rPr>
                <w:color w:val="C0C0C0"/>
              </w:rPr>
              <w:t>Location / panel</w:t>
            </w:r>
          </w:p>
        </w:tc>
        <w:tc>
          <w:tcPr>
            <w:tcW w:w="303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66E943D" w14:textId="77777777" w:rsidR="0027685C" w:rsidRDefault="0027685C" w:rsidP="00D4459F">
            <w:pPr>
              <w:pStyle w:val="Text"/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B399185" w14:textId="77777777" w:rsidR="0027685C" w:rsidRPr="00562E03" w:rsidRDefault="0027685C" w:rsidP="00D4459F">
            <w:pPr>
              <w:pStyle w:val="Text"/>
              <w:jc w:val="right"/>
              <w:rPr>
                <w:b/>
                <w:color w:val="C0C0C0"/>
                <w:szCs w:val="18"/>
              </w:rPr>
            </w:pPr>
            <w:r>
              <w:rPr>
                <w:color w:val="C0C0C0"/>
              </w:rPr>
              <w:t>Location / panel</w:t>
            </w:r>
          </w:p>
        </w:tc>
      </w:tr>
    </w:tbl>
    <w:p w14:paraId="24723F9E" w14:textId="77485A8B" w:rsidR="0027685C" w:rsidRDefault="0027685C" w:rsidP="0027685C">
      <w:r>
        <w:t>Protection is required from other Signallers at</w:t>
      </w:r>
    </w:p>
    <w:p w14:paraId="4DFF5269" w14:textId="77777777" w:rsidR="0027685C" w:rsidRPr="00D317B9" w:rsidRDefault="0027685C" w:rsidP="0027685C">
      <w:pPr>
        <w:rPr>
          <w:sz w:val="6"/>
        </w:rPr>
      </w:pPr>
    </w:p>
    <w:p w14:paraId="570960F5" w14:textId="77777777" w:rsidR="0027685C" w:rsidRPr="007921EA" w:rsidRDefault="0027685C" w:rsidP="0027685C">
      <w:pPr>
        <w:rPr>
          <w:b/>
        </w:rPr>
      </w:pPr>
      <w:r w:rsidRPr="007921EA">
        <w:rPr>
          <w:b/>
        </w:rPr>
        <w:t>4. Assurances</w:t>
      </w:r>
    </w:p>
    <w:p w14:paraId="1DD9768A" w14:textId="77777777" w:rsidR="0027685C" w:rsidRPr="00770517" w:rsidRDefault="0027685C" w:rsidP="0027685C">
      <w:pPr>
        <w:pStyle w:val="SpacerSmall"/>
        <w:rPr>
          <w:color w:val="auto"/>
          <w:sz w:val="4"/>
          <w:szCs w:val="4"/>
        </w:rPr>
      </w:pPr>
      <w:r>
        <w:rPr>
          <w:color w:val="auto"/>
          <w:sz w:val="18"/>
          <w:szCs w:val="18"/>
        </w:rPr>
        <w:t xml:space="preserve">All points of entry into the affected portion of track are protected and blocking </w:t>
      </w:r>
      <w:r w:rsidRPr="00B61EB0">
        <w:rPr>
          <w:color w:val="auto"/>
          <w:sz w:val="18"/>
          <w:szCs w:val="18"/>
        </w:rPr>
        <w:t xml:space="preserve">facilities applied </w:t>
      </w:r>
      <w:r w:rsidRPr="00B61EB0">
        <w:rPr>
          <w:color w:val="auto"/>
          <w:sz w:val="28"/>
        </w:rPr>
        <w:sym w:font="Wingdings" w:char="F0A8"/>
      </w:r>
      <w:r>
        <w:rPr>
          <w:color w:val="auto"/>
          <w:sz w:val="28"/>
        </w:rPr>
        <w:br/>
      </w:r>
    </w:p>
    <w:tbl>
      <w:tblPr>
        <w:tblW w:w="10348" w:type="dxa"/>
        <w:tblLook w:val="04A0" w:firstRow="1" w:lastRow="0" w:firstColumn="1" w:lastColumn="0" w:noHBand="0" w:noVBand="1"/>
      </w:tblPr>
      <w:tblGrid>
        <w:gridCol w:w="2410"/>
        <w:gridCol w:w="2549"/>
        <w:gridCol w:w="2412"/>
        <w:gridCol w:w="2977"/>
      </w:tblGrid>
      <w:tr w:rsidR="0027685C" w:rsidRPr="0060719F" w14:paraId="37B3E9DD" w14:textId="77777777" w:rsidTr="00D4459F">
        <w:trPr>
          <w:trHeight w:val="397"/>
        </w:trPr>
        <w:tc>
          <w:tcPr>
            <w:tcW w:w="241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AA55650" w14:textId="77777777" w:rsidR="0027685C" w:rsidRPr="0060719F" w:rsidRDefault="0027685C" w:rsidP="00D4459F">
            <w:pPr>
              <w:rPr>
                <w:sz w:val="16"/>
              </w:rPr>
            </w:pPr>
            <w:r w:rsidRPr="00DE4122">
              <w:t>The last rail traffic to pass the protection was</w:t>
            </w:r>
          </w:p>
        </w:tc>
        <w:tc>
          <w:tcPr>
            <w:tcW w:w="254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ED0E28" w14:textId="77777777" w:rsidR="0027685C" w:rsidRPr="0060719F" w:rsidRDefault="0027685C" w:rsidP="00D4459F">
            <w:pPr>
              <w:jc w:val="right"/>
              <w:rPr>
                <w:sz w:val="16"/>
              </w:rPr>
            </w:pPr>
            <w:r w:rsidRPr="00482C71">
              <w:rPr>
                <w:color w:val="BFBFBF"/>
                <w:sz w:val="16"/>
              </w:rPr>
              <w:t>rail traffic ID</w:t>
            </w:r>
          </w:p>
        </w:tc>
        <w:tc>
          <w:tcPr>
            <w:tcW w:w="2412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44FF3A" w14:textId="77777777" w:rsidR="0027685C" w:rsidRPr="0060719F" w:rsidRDefault="0027685C" w:rsidP="00D4459F">
            <w:pPr>
              <w:rPr>
                <w:sz w:val="16"/>
              </w:rPr>
            </w:pPr>
            <w:r w:rsidRPr="00DE4122">
              <w:t>The last known location of rail traffic is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004716" w14:textId="77777777" w:rsidR="0027685C" w:rsidRPr="0060719F" w:rsidRDefault="0027685C" w:rsidP="00D4459F">
            <w:pPr>
              <w:jc w:val="right"/>
              <w:rPr>
                <w:sz w:val="16"/>
              </w:rPr>
            </w:pPr>
            <w:r w:rsidRPr="00482C71">
              <w:rPr>
                <w:color w:val="BFBFBF"/>
                <w:sz w:val="16"/>
              </w:rPr>
              <w:t>location</w:t>
            </w:r>
          </w:p>
        </w:tc>
      </w:tr>
    </w:tbl>
    <w:p w14:paraId="0C1F9915" w14:textId="77777777" w:rsidR="0027685C" w:rsidRPr="00B61EB0" w:rsidRDefault="0027685C" w:rsidP="0027685C">
      <w:pPr>
        <w:pStyle w:val="SpacerSmall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Confirm that there is no rail traffic between the protection and the worksite</w:t>
      </w:r>
      <w:r w:rsidRPr="00B61EB0">
        <w:rPr>
          <w:color w:val="auto"/>
          <w:sz w:val="18"/>
          <w:szCs w:val="18"/>
        </w:rPr>
        <w:t xml:space="preserve"> </w:t>
      </w:r>
      <w:r w:rsidRPr="00B61EB0">
        <w:rPr>
          <w:color w:val="auto"/>
          <w:sz w:val="28"/>
        </w:rPr>
        <w:sym w:font="Wingdings" w:char="F0A8"/>
      </w:r>
    </w:p>
    <w:p w14:paraId="33406D48" w14:textId="77777777" w:rsidR="0027685C" w:rsidRPr="00D317B9" w:rsidRDefault="0027685C" w:rsidP="0027685C">
      <w:pPr>
        <w:rPr>
          <w:sz w:val="6"/>
        </w:rPr>
      </w:pPr>
    </w:p>
    <w:p w14:paraId="49AD34E7" w14:textId="77777777" w:rsidR="0027685C" w:rsidRDefault="0027685C" w:rsidP="0027685C">
      <w:pPr>
        <w:rPr>
          <w:b/>
        </w:rPr>
      </w:pPr>
      <w:r>
        <w:rPr>
          <w:b/>
        </w:rPr>
        <w:t>5</w:t>
      </w:r>
      <w:r w:rsidRPr="007921EA">
        <w:rPr>
          <w:b/>
        </w:rPr>
        <w:t>. A</w:t>
      </w:r>
      <w:r>
        <w:rPr>
          <w:b/>
        </w:rPr>
        <w:t>uthorisation</w:t>
      </w:r>
    </w:p>
    <w:p w14:paraId="14D36247" w14:textId="77777777" w:rsidR="0027685C" w:rsidRPr="00F56011" w:rsidRDefault="0027685C" w:rsidP="0027685C">
      <w:pPr>
        <w:ind w:firstLine="142"/>
      </w:pPr>
      <w:r w:rsidRPr="00F56011">
        <w:t>Authorised by Signaller</w:t>
      </w:r>
    </w:p>
    <w:tbl>
      <w:tblPr>
        <w:tblW w:w="10206" w:type="dxa"/>
        <w:tblInd w:w="134" w:type="dxa"/>
        <w:tblLayout w:type="fixed"/>
        <w:tblLook w:val="04A0" w:firstRow="1" w:lastRow="0" w:firstColumn="1" w:lastColumn="0" w:noHBand="0" w:noVBand="1"/>
      </w:tblPr>
      <w:tblGrid>
        <w:gridCol w:w="3058"/>
        <w:gridCol w:w="236"/>
        <w:gridCol w:w="3381"/>
        <w:gridCol w:w="271"/>
        <w:gridCol w:w="1276"/>
        <w:gridCol w:w="283"/>
        <w:gridCol w:w="1701"/>
      </w:tblGrid>
      <w:tr w:rsidR="0027685C" w14:paraId="6B94ED24" w14:textId="77777777" w:rsidTr="00D4459F">
        <w:tc>
          <w:tcPr>
            <w:tcW w:w="305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C6E07E7" w14:textId="77777777" w:rsidR="0027685C" w:rsidRPr="0060719F" w:rsidRDefault="0027685C" w:rsidP="00D4459F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name</w:t>
            </w:r>
          </w:p>
        </w:tc>
        <w:tc>
          <w:tcPr>
            <w:tcW w:w="23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431CEAE" w14:textId="77777777" w:rsidR="0027685C" w:rsidRDefault="0027685C" w:rsidP="00D4459F">
            <w:pPr>
              <w:pStyle w:val="Text"/>
            </w:pPr>
          </w:p>
        </w:tc>
        <w:tc>
          <w:tcPr>
            <w:tcW w:w="33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5D2D808" w14:textId="5A3FB853" w:rsidR="0027685C" w:rsidRPr="00562E03" w:rsidRDefault="0093594E" w:rsidP="00D4459F">
            <w:pPr>
              <w:pStyle w:val="Text"/>
              <w:jc w:val="right"/>
              <w:rPr>
                <w:b/>
                <w:color w:val="C0C0C0"/>
                <w:szCs w:val="18"/>
              </w:rPr>
            </w:pPr>
            <w:r w:rsidRPr="0093594E">
              <w:rPr>
                <w:b/>
                <w:bCs/>
                <w:color w:val="000000"/>
                <w:szCs w:val="18"/>
                <w:highlight w:val="yellow"/>
              </w:rPr>
              <w:t>…………..</w:t>
            </w:r>
            <w:r w:rsidR="002B12A2" w:rsidRPr="00723E0A">
              <w:rPr>
                <w:b/>
                <w:bCs/>
                <w:color w:val="000000"/>
                <w:szCs w:val="18"/>
              </w:rPr>
              <w:t xml:space="preserve"> panel</w:t>
            </w:r>
          </w:p>
        </w:tc>
        <w:tc>
          <w:tcPr>
            <w:tcW w:w="271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4B67741" w14:textId="77777777" w:rsidR="0027685C" w:rsidRDefault="0027685C" w:rsidP="00D4459F">
            <w:pPr>
              <w:pStyle w:val="Text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09FC57" w14:textId="77777777" w:rsidR="0027685C" w:rsidRPr="00562E03" w:rsidRDefault="0027685C" w:rsidP="00D4459F">
            <w:pPr>
              <w:pStyle w:val="Text"/>
              <w:jc w:val="right"/>
              <w:rPr>
                <w:b/>
                <w:color w:val="C0C0C0"/>
              </w:rPr>
            </w:pPr>
            <w:r>
              <w:rPr>
                <w:b/>
              </w:rPr>
              <w:t>hr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14:paraId="752255AB" w14:textId="77777777" w:rsidR="0027685C" w:rsidRDefault="0027685C" w:rsidP="00D4459F">
            <w:pPr>
              <w:pStyle w:val="Text"/>
              <w:jc w:val="right"/>
              <w:rPr>
                <w:b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13D6693" w14:textId="77777777" w:rsidR="0027685C" w:rsidRDefault="0027685C" w:rsidP="00D4459F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/       /</w:t>
            </w:r>
          </w:p>
        </w:tc>
      </w:tr>
      <w:tr w:rsidR="0027685C" w14:paraId="3B1FE889" w14:textId="77777777" w:rsidTr="00D4459F">
        <w:trPr>
          <w:trHeight w:val="80"/>
        </w:trPr>
        <w:tc>
          <w:tcPr>
            <w:tcW w:w="3058" w:type="dxa"/>
            <w:tcBorders>
              <w:top w:val="single" w:sz="4" w:space="0" w:color="auto"/>
            </w:tcBorders>
            <w:shd w:val="clear" w:color="auto" w:fill="auto"/>
          </w:tcPr>
          <w:p w14:paraId="4B5A72D1" w14:textId="77777777" w:rsidR="0027685C" w:rsidRPr="001D5447" w:rsidRDefault="0027685C" w:rsidP="00D4459F">
            <w:pPr>
              <w:pStyle w:val="Text"/>
              <w:jc w:val="right"/>
              <w:rPr>
                <w:color w:val="C0C0C0"/>
                <w:sz w:val="2"/>
              </w:rPr>
            </w:pPr>
          </w:p>
        </w:tc>
        <w:tc>
          <w:tcPr>
            <w:tcW w:w="236" w:type="dxa"/>
            <w:shd w:val="clear" w:color="auto" w:fill="auto"/>
          </w:tcPr>
          <w:p w14:paraId="67F395C3" w14:textId="77777777" w:rsidR="0027685C" w:rsidRPr="001D5447" w:rsidRDefault="0027685C" w:rsidP="00D4459F">
            <w:pPr>
              <w:pStyle w:val="Text"/>
              <w:rPr>
                <w:sz w:val="2"/>
              </w:rPr>
            </w:pPr>
          </w:p>
        </w:tc>
        <w:tc>
          <w:tcPr>
            <w:tcW w:w="3381" w:type="dxa"/>
            <w:tcBorders>
              <w:top w:val="single" w:sz="4" w:space="0" w:color="auto"/>
            </w:tcBorders>
            <w:shd w:val="clear" w:color="auto" w:fill="auto"/>
          </w:tcPr>
          <w:p w14:paraId="06C551E1" w14:textId="77777777" w:rsidR="0027685C" w:rsidRPr="001D5447" w:rsidRDefault="0027685C" w:rsidP="00D4459F">
            <w:pPr>
              <w:pStyle w:val="Text"/>
              <w:jc w:val="right"/>
              <w:rPr>
                <w:color w:val="C0C0C0"/>
                <w:sz w:val="2"/>
              </w:rPr>
            </w:pPr>
          </w:p>
        </w:tc>
        <w:tc>
          <w:tcPr>
            <w:tcW w:w="271" w:type="dxa"/>
            <w:shd w:val="clear" w:color="auto" w:fill="auto"/>
          </w:tcPr>
          <w:p w14:paraId="5AE2D7C3" w14:textId="77777777" w:rsidR="0027685C" w:rsidRPr="001D5447" w:rsidRDefault="0027685C" w:rsidP="00D4459F">
            <w:pPr>
              <w:pStyle w:val="Text"/>
              <w:rPr>
                <w:sz w:val="2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14:paraId="4B7C486E" w14:textId="77777777" w:rsidR="0027685C" w:rsidRPr="001D5447" w:rsidRDefault="0027685C" w:rsidP="00D4459F">
            <w:pPr>
              <w:pStyle w:val="Text"/>
              <w:jc w:val="right"/>
              <w:rPr>
                <w:b/>
                <w:sz w:val="2"/>
              </w:rPr>
            </w:pPr>
          </w:p>
        </w:tc>
        <w:tc>
          <w:tcPr>
            <w:tcW w:w="283" w:type="dxa"/>
          </w:tcPr>
          <w:p w14:paraId="79F36FB6" w14:textId="77777777" w:rsidR="0027685C" w:rsidRPr="001D5447" w:rsidRDefault="0027685C" w:rsidP="00D4459F">
            <w:pPr>
              <w:pStyle w:val="Text"/>
              <w:jc w:val="right"/>
              <w:rPr>
                <w:b/>
                <w:sz w:val="2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0B118B76" w14:textId="77777777" w:rsidR="0027685C" w:rsidRPr="001D5447" w:rsidRDefault="0027685C" w:rsidP="00D4459F">
            <w:pPr>
              <w:pStyle w:val="Text"/>
              <w:jc w:val="center"/>
              <w:rPr>
                <w:b/>
                <w:sz w:val="2"/>
              </w:rPr>
            </w:pPr>
          </w:p>
        </w:tc>
      </w:tr>
    </w:tbl>
    <w:p w14:paraId="5228B239" w14:textId="77777777" w:rsidR="0027685C" w:rsidRPr="00ED5E39" w:rsidRDefault="0027685C" w:rsidP="0027685C">
      <w:pPr>
        <w:rPr>
          <w:sz w:val="2"/>
          <w:szCs w:val="2"/>
        </w:rPr>
      </w:pP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2268"/>
        <w:gridCol w:w="709"/>
        <w:gridCol w:w="6237"/>
      </w:tblGrid>
      <w:tr w:rsidR="0027685C" w14:paraId="338A788A" w14:textId="77777777" w:rsidTr="00D4459F">
        <w:trPr>
          <w:trHeight w:val="295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E4A2878" w14:textId="77777777" w:rsidR="0027685C" w:rsidRDefault="0027685C" w:rsidP="00D4459F">
            <w:r>
              <w:t>Protection Number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FF75C8" w14:textId="77777777" w:rsidR="0027685C" w:rsidRDefault="0027685C" w:rsidP="00D4459F"/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C5672F7" w14:textId="77777777" w:rsidR="0027685C" w:rsidRDefault="0027685C" w:rsidP="00D4459F">
            <w:r>
              <w:t>Notes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B854A91" w14:textId="77777777" w:rsidR="0027685C" w:rsidRPr="00973001" w:rsidRDefault="0027685C" w:rsidP="00D4459F">
            <w:pPr>
              <w:rPr>
                <w:b/>
              </w:rPr>
            </w:pPr>
          </w:p>
        </w:tc>
      </w:tr>
    </w:tbl>
    <w:p w14:paraId="623F1422" w14:textId="77777777" w:rsidR="0027685C" w:rsidRPr="004D3E80" w:rsidRDefault="0027685C" w:rsidP="0027685C">
      <w:pPr>
        <w:rPr>
          <w:sz w:val="6"/>
        </w:rPr>
      </w:pPr>
    </w:p>
    <w:tbl>
      <w:tblPr>
        <w:tblW w:w="10225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71"/>
        <w:gridCol w:w="659"/>
        <w:gridCol w:w="386"/>
        <w:gridCol w:w="545"/>
        <w:gridCol w:w="544"/>
        <w:gridCol w:w="1077"/>
        <w:gridCol w:w="708"/>
        <w:gridCol w:w="416"/>
        <w:gridCol w:w="487"/>
        <w:gridCol w:w="687"/>
        <w:gridCol w:w="1053"/>
        <w:gridCol w:w="759"/>
        <w:gridCol w:w="434"/>
        <w:gridCol w:w="635"/>
        <w:gridCol w:w="764"/>
      </w:tblGrid>
      <w:tr w:rsidR="0027685C" w:rsidRPr="0060719F" w14:paraId="3C5121A7" w14:textId="77777777" w:rsidTr="00D4459F">
        <w:trPr>
          <w:trHeight w:val="221"/>
        </w:trPr>
        <w:tc>
          <w:tcPr>
            <w:tcW w:w="1022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28F43990" w14:textId="77777777" w:rsidR="0027685C" w:rsidRDefault="0027685C" w:rsidP="00D4459F">
            <w:pPr>
              <w:rPr>
                <w:b/>
              </w:rPr>
            </w:pPr>
            <w:r>
              <w:rPr>
                <w:b/>
              </w:rPr>
              <w:t>6</w:t>
            </w:r>
            <w:r w:rsidRPr="00A60625">
              <w:rPr>
                <w:b/>
              </w:rPr>
              <w:t xml:space="preserve">. </w:t>
            </w:r>
            <w:r>
              <w:rPr>
                <w:b/>
              </w:rPr>
              <w:t>Temporarily Suspending ASB</w:t>
            </w:r>
            <w:r w:rsidRPr="00A60625">
              <w:rPr>
                <w:b/>
              </w:rPr>
              <w:t xml:space="preserve"> </w:t>
            </w:r>
          </w:p>
        </w:tc>
      </w:tr>
      <w:tr w:rsidR="0027685C" w:rsidRPr="0060719F" w14:paraId="3093C84A" w14:textId="77777777" w:rsidTr="00D4459F">
        <w:trPr>
          <w:trHeight w:val="1121"/>
        </w:trPr>
        <w:tc>
          <w:tcPr>
            <w:tcW w:w="266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  <w:vAlign w:val="center"/>
          </w:tcPr>
          <w:p w14:paraId="0F84E36E" w14:textId="77777777" w:rsidR="0027685C" w:rsidRDefault="0027685C" w:rsidP="00D4459F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Provide the name and worksite location </w:t>
            </w:r>
          </w:p>
          <w:p w14:paraId="7815ABAE" w14:textId="77777777" w:rsidR="0027685C" w:rsidRPr="004626DA" w:rsidRDefault="0027685C" w:rsidP="00D4459F">
            <w:pPr>
              <w:rPr>
                <w:sz w:val="6"/>
                <w:szCs w:val="2"/>
              </w:rPr>
            </w:pPr>
          </w:p>
          <w:p w14:paraId="72681F4E" w14:textId="77777777" w:rsidR="0027685C" w:rsidRDefault="0027685C" w:rsidP="00D4459F">
            <w:r>
              <w:t>Workers and equipment are clear of the Danger Zone</w:t>
            </w:r>
          </w:p>
          <w:p w14:paraId="1F85DF29" w14:textId="77777777" w:rsidR="0027685C" w:rsidRPr="004626DA" w:rsidRDefault="0027685C" w:rsidP="00D4459F">
            <w:pPr>
              <w:rPr>
                <w:sz w:val="6"/>
                <w:szCs w:val="2"/>
              </w:rPr>
            </w:pPr>
          </w:p>
          <w:p w14:paraId="6DCEEA0E" w14:textId="77777777" w:rsidR="0027685C" w:rsidRPr="00C420D3" w:rsidRDefault="0027685C" w:rsidP="00D4459F">
            <w:pPr>
              <w:rPr>
                <w:szCs w:val="18"/>
              </w:rPr>
            </w:pPr>
            <w:r w:rsidRPr="00C420D3">
              <w:rPr>
                <w:szCs w:val="18"/>
              </w:rPr>
              <w:t>Provide protection number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F603D6" w14:textId="77777777" w:rsidR="0027685C" w:rsidRDefault="0027685C" w:rsidP="00D4459F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39FE002F" w14:textId="77777777" w:rsidR="0027685C" w:rsidRPr="004626DA" w:rsidRDefault="0027685C" w:rsidP="00D4459F">
            <w:pPr>
              <w:jc w:val="center"/>
              <w:rPr>
                <w:sz w:val="12"/>
                <w:szCs w:val="6"/>
              </w:rPr>
            </w:pPr>
          </w:p>
          <w:p w14:paraId="6059E3F0" w14:textId="77777777" w:rsidR="0027685C" w:rsidRDefault="0027685C" w:rsidP="00D4459F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738A585C" w14:textId="77777777" w:rsidR="0027685C" w:rsidRPr="004626DA" w:rsidRDefault="0027685C" w:rsidP="00D4459F">
            <w:pPr>
              <w:jc w:val="center"/>
              <w:rPr>
                <w:sz w:val="12"/>
                <w:szCs w:val="6"/>
              </w:rPr>
            </w:pPr>
          </w:p>
          <w:p w14:paraId="1D6CAA06" w14:textId="77777777" w:rsidR="0027685C" w:rsidRPr="0060719F" w:rsidRDefault="0027685C" w:rsidP="00D4459F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B61EB0">
              <w:rPr>
                <w:sz w:val="28"/>
              </w:rPr>
              <w:sym w:font="Wingdings" w:char="F0A8"/>
            </w:r>
          </w:p>
        </w:tc>
        <w:tc>
          <w:tcPr>
            <w:tcW w:w="26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CC37188" w14:textId="77777777" w:rsidR="0027685C" w:rsidRDefault="0027685C" w:rsidP="00D4459F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Provide the name and </w:t>
            </w:r>
            <w:r>
              <w:rPr>
                <w:rFonts w:cs="Arial"/>
                <w:szCs w:val="14"/>
              </w:rPr>
              <w:br/>
              <w:t xml:space="preserve">worksite location </w:t>
            </w:r>
          </w:p>
          <w:p w14:paraId="20E767F1" w14:textId="77777777" w:rsidR="0027685C" w:rsidRPr="004626DA" w:rsidRDefault="0027685C" w:rsidP="00D4459F">
            <w:pPr>
              <w:rPr>
                <w:sz w:val="6"/>
                <w:szCs w:val="2"/>
              </w:rPr>
            </w:pPr>
          </w:p>
          <w:p w14:paraId="688B5400" w14:textId="77777777" w:rsidR="0027685C" w:rsidRDefault="0027685C" w:rsidP="00D4459F">
            <w:r>
              <w:t>Workers and equipment are clear of the Danger Zone</w:t>
            </w:r>
          </w:p>
          <w:p w14:paraId="442280D5" w14:textId="77777777" w:rsidR="0027685C" w:rsidRPr="004626DA" w:rsidRDefault="0027685C" w:rsidP="00D4459F">
            <w:pPr>
              <w:rPr>
                <w:sz w:val="6"/>
                <w:szCs w:val="2"/>
              </w:rPr>
            </w:pPr>
          </w:p>
          <w:p w14:paraId="7AB53661" w14:textId="77777777" w:rsidR="0027685C" w:rsidRPr="00B61EB0" w:rsidRDefault="0027685C" w:rsidP="00D4459F">
            <w:pPr>
              <w:rPr>
                <w:sz w:val="28"/>
              </w:rPr>
            </w:pPr>
            <w:r w:rsidRPr="00C420D3">
              <w:rPr>
                <w:szCs w:val="18"/>
              </w:rPr>
              <w:t>Provide protection number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4F420A0" w14:textId="77777777" w:rsidR="0027685C" w:rsidRDefault="0027685C" w:rsidP="00D4459F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7494577D" w14:textId="77777777" w:rsidR="0027685C" w:rsidRPr="004626DA" w:rsidRDefault="0027685C" w:rsidP="00D4459F">
            <w:pPr>
              <w:jc w:val="center"/>
              <w:rPr>
                <w:sz w:val="12"/>
                <w:szCs w:val="6"/>
              </w:rPr>
            </w:pPr>
          </w:p>
          <w:p w14:paraId="79ED4D8B" w14:textId="77777777" w:rsidR="0027685C" w:rsidRDefault="0027685C" w:rsidP="00D4459F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1FC4C682" w14:textId="77777777" w:rsidR="0027685C" w:rsidRPr="004626DA" w:rsidRDefault="0027685C" w:rsidP="00D4459F">
            <w:pPr>
              <w:jc w:val="center"/>
              <w:rPr>
                <w:sz w:val="12"/>
                <w:szCs w:val="6"/>
              </w:rPr>
            </w:pPr>
          </w:p>
          <w:p w14:paraId="5B002A30" w14:textId="77777777" w:rsidR="0027685C" w:rsidRPr="00B61EB0" w:rsidRDefault="0027685C" w:rsidP="00D4459F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</w:tc>
        <w:tc>
          <w:tcPr>
            <w:tcW w:w="28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05F5FC9" w14:textId="77777777" w:rsidR="0027685C" w:rsidRDefault="0027685C" w:rsidP="00D4459F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Provide the name and </w:t>
            </w:r>
            <w:r>
              <w:rPr>
                <w:rFonts w:cs="Arial"/>
                <w:szCs w:val="14"/>
              </w:rPr>
              <w:br/>
              <w:t xml:space="preserve">worksite location </w:t>
            </w:r>
          </w:p>
          <w:p w14:paraId="55EA6E85" w14:textId="77777777" w:rsidR="0027685C" w:rsidRPr="004626DA" w:rsidRDefault="0027685C" w:rsidP="00D4459F">
            <w:pPr>
              <w:rPr>
                <w:sz w:val="6"/>
                <w:szCs w:val="2"/>
              </w:rPr>
            </w:pPr>
          </w:p>
          <w:p w14:paraId="1D9ECF9E" w14:textId="77777777" w:rsidR="0027685C" w:rsidRDefault="0027685C" w:rsidP="00D4459F">
            <w:r>
              <w:t xml:space="preserve">Workers and equipment are </w:t>
            </w:r>
            <w:r>
              <w:br/>
              <w:t>clear of the Danger Zone</w:t>
            </w:r>
          </w:p>
          <w:p w14:paraId="708F9811" w14:textId="77777777" w:rsidR="0027685C" w:rsidRPr="004626DA" w:rsidRDefault="0027685C" w:rsidP="00D4459F">
            <w:pPr>
              <w:rPr>
                <w:sz w:val="6"/>
                <w:szCs w:val="2"/>
              </w:rPr>
            </w:pPr>
          </w:p>
          <w:p w14:paraId="4FC9C2CE" w14:textId="77777777" w:rsidR="0027685C" w:rsidRPr="00B61EB0" w:rsidRDefault="0027685C" w:rsidP="00D4459F">
            <w:pPr>
              <w:rPr>
                <w:sz w:val="28"/>
              </w:rPr>
            </w:pPr>
            <w:r w:rsidRPr="00C420D3">
              <w:rPr>
                <w:szCs w:val="18"/>
              </w:rPr>
              <w:t>Provide protection number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A4331C8" w14:textId="77777777" w:rsidR="0027685C" w:rsidRDefault="0027685C" w:rsidP="00D4459F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4ED96A12" w14:textId="77777777" w:rsidR="0027685C" w:rsidRPr="004626DA" w:rsidRDefault="0027685C" w:rsidP="00D4459F">
            <w:pPr>
              <w:jc w:val="center"/>
              <w:rPr>
                <w:sz w:val="12"/>
                <w:szCs w:val="6"/>
              </w:rPr>
            </w:pPr>
          </w:p>
          <w:p w14:paraId="05C71906" w14:textId="77777777" w:rsidR="0027685C" w:rsidRDefault="0027685C" w:rsidP="00D4459F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42179E8C" w14:textId="77777777" w:rsidR="0027685C" w:rsidRPr="004626DA" w:rsidRDefault="0027685C" w:rsidP="00D4459F">
            <w:pPr>
              <w:jc w:val="center"/>
              <w:rPr>
                <w:sz w:val="12"/>
                <w:szCs w:val="6"/>
              </w:rPr>
            </w:pPr>
          </w:p>
          <w:p w14:paraId="1F2A3083" w14:textId="77777777" w:rsidR="0027685C" w:rsidRPr="00B61EB0" w:rsidRDefault="0027685C" w:rsidP="00D4459F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</w:tc>
      </w:tr>
      <w:tr w:rsidR="0027685C" w:rsidRPr="0060719F" w14:paraId="53C06AFE" w14:textId="77777777" w:rsidTr="00D4459F">
        <w:trPr>
          <w:trHeight w:val="261"/>
        </w:trPr>
        <w:tc>
          <w:tcPr>
            <w:tcW w:w="17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3077894A" w14:textId="77777777" w:rsidR="0027685C" w:rsidRDefault="0027685C" w:rsidP="00D4459F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ASB suspended at</w:t>
            </w:r>
          </w:p>
        </w:tc>
        <w:tc>
          <w:tcPr>
            <w:tcW w:w="1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A9D84" w14:textId="77777777" w:rsidR="0027685C" w:rsidRPr="00B61EB0" w:rsidRDefault="0027685C" w:rsidP="00D4459F">
            <w:pPr>
              <w:jc w:val="right"/>
              <w:rPr>
                <w:sz w:val="28"/>
              </w:rPr>
            </w:pPr>
            <w:r>
              <w:rPr>
                <w:szCs w:val="18"/>
              </w:rPr>
              <w:t>hr</w:t>
            </w:r>
          </w:p>
        </w:tc>
        <w:tc>
          <w:tcPr>
            <w:tcW w:w="17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</w:tcPr>
          <w:p w14:paraId="01D9D5A8" w14:textId="77777777" w:rsidR="0027685C" w:rsidRDefault="0027685C" w:rsidP="00D4459F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ASB suspended at</w:t>
            </w:r>
          </w:p>
        </w:tc>
        <w:tc>
          <w:tcPr>
            <w:tcW w:w="1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63585" w14:textId="77777777" w:rsidR="0027685C" w:rsidRPr="00B61EB0" w:rsidRDefault="0027685C" w:rsidP="00D4459F">
            <w:pPr>
              <w:jc w:val="right"/>
              <w:rPr>
                <w:sz w:val="28"/>
              </w:rPr>
            </w:pPr>
            <w:r>
              <w:rPr>
                <w:szCs w:val="18"/>
              </w:rPr>
              <w:t>hr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</w:tcPr>
          <w:p w14:paraId="469FFE98" w14:textId="77777777" w:rsidR="0027685C" w:rsidRDefault="0027685C" w:rsidP="00D4459F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ASB suspended at</w:t>
            </w:r>
          </w:p>
        </w:tc>
        <w:tc>
          <w:tcPr>
            <w:tcW w:w="1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6DE72" w14:textId="77777777" w:rsidR="0027685C" w:rsidRPr="00B5417B" w:rsidRDefault="0027685C" w:rsidP="00D4459F">
            <w:pPr>
              <w:jc w:val="right"/>
              <w:rPr>
                <w:szCs w:val="18"/>
              </w:rPr>
            </w:pPr>
            <w:r>
              <w:rPr>
                <w:szCs w:val="18"/>
              </w:rPr>
              <w:t>hr</w:t>
            </w:r>
          </w:p>
        </w:tc>
      </w:tr>
      <w:tr w:rsidR="0027685C" w:rsidRPr="0060719F" w14:paraId="73988693" w14:textId="77777777" w:rsidTr="00D4459F">
        <w:trPr>
          <w:trHeight w:val="28"/>
        </w:trPr>
        <w:tc>
          <w:tcPr>
            <w:tcW w:w="1022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17D5793B" w14:textId="77777777" w:rsidR="0027685C" w:rsidRPr="00B61EB0" w:rsidRDefault="0027685C" w:rsidP="00D4459F">
            <w:pPr>
              <w:rPr>
                <w:sz w:val="28"/>
              </w:rPr>
            </w:pPr>
            <w:r>
              <w:rPr>
                <w:b/>
              </w:rPr>
              <w:t>7</w:t>
            </w:r>
            <w:r w:rsidRPr="00A60625">
              <w:rPr>
                <w:b/>
              </w:rPr>
              <w:t xml:space="preserve">. </w:t>
            </w:r>
            <w:r>
              <w:rPr>
                <w:b/>
              </w:rPr>
              <w:t>Re-establish ASB assurances</w:t>
            </w:r>
          </w:p>
        </w:tc>
      </w:tr>
      <w:tr w:rsidR="0027685C" w:rsidRPr="0060719F" w14:paraId="16056865" w14:textId="77777777" w:rsidTr="00D4459F">
        <w:trPr>
          <w:trHeight w:val="1121"/>
        </w:trPr>
        <w:tc>
          <w:tcPr>
            <w:tcW w:w="266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3D6FB3CF" w14:textId="77777777" w:rsidR="0027685C" w:rsidRDefault="0027685C" w:rsidP="00D4459F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The worksite location is identical</w:t>
            </w:r>
          </w:p>
          <w:p w14:paraId="0151D02A" w14:textId="77777777" w:rsidR="0027685C" w:rsidRPr="00770517" w:rsidRDefault="0027685C" w:rsidP="00D4459F">
            <w:pPr>
              <w:rPr>
                <w:rFonts w:cs="Arial"/>
                <w:sz w:val="6"/>
                <w:szCs w:val="14"/>
              </w:rPr>
            </w:pPr>
          </w:p>
          <w:p w14:paraId="3AAB8512" w14:textId="77777777" w:rsidR="0027685C" w:rsidRPr="00770517" w:rsidRDefault="0027685C" w:rsidP="00D4459F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All points of entry into the affected portion of track are protected and blocking facilities applied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11CC4A7" w14:textId="77777777" w:rsidR="0027685C" w:rsidRDefault="0027685C" w:rsidP="00D4459F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27B11A0E" w14:textId="77777777" w:rsidR="0027685C" w:rsidRPr="004626DA" w:rsidRDefault="0027685C" w:rsidP="00D4459F">
            <w:pPr>
              <w:jc w:val="center"/>
              <w:rPr>
                <w:sz w:val="12"/>
                <w:szCs w:val="6"/>
              </w:rPr>
            </w:pPr>
          </w:p>
          <w:p w14:paraId="50414754" w14:textId="77777777" w:rsidR="0027685C" w:rsidRDefault="0027685C" w:rsidP="00D4459F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735A3CDA" w14:textId="77777777" w:rsidR="0027685C" w:rsidRPr="00B61EB0" w:rsidRDefault="0027685C" w:rsidP="00D4459F">
            <w:pPr>
              <w:jc w:val="center"/>
              <w:rPr>
                <w:sz w:val="28"/>
              </w:rPr>
            </w:pPr>
          </w:p>
        </w:tc>
        <w:tc>
          <w:tcPr>
            <w:tcW w:w="26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7DD6124" w14:textId="77777777" w:rsidR="0027685C" w:rsidRDefault="0027685C" w:rsidP="00D4459F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The worksite location is identical</w:t>
            </w:r>
          </w:p>
          <w:p w14:paraId="32E49C4A" w14:textId="77777777" w:rsidR="0027685C" w:rsidRPr="00770517" w:rsidRDefault="0027685C" w:rsidP="00D4459F">
            <w:pPr>
              <w:rPr>
                <w:rFonts w:cs="Arial"/>
                <w:sz w:val="6"/>
                <w:szCs w:val="14"/>
              </w:rPr>
            </w:pPr>
          </w:p>
          <w:p w14:paraId="074C802E" w14:textId="77777777" w:rsidR="0027685C" w:rsidRPr="00770517" w:rsidRDefault="0027685C" w:rsidP="00D4459F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All points of entry into the affected portion of track are protected and blocking facilities applied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14:paraId="1CDE0828" w14:textId="77777777" w:rsidR="0027685C" w:rsidRDefault="0027685C" w:rsidP="00D4459F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0CEB96CA" w14:textId="77777777" w:rsidR="0027685C" w:rsidRPr="004626DA" w:rsidRDefault="0027685C" w:rsidP="00D4459F">
            <w:pPr>
              <w:jc w:val="center"/>
              <w:rPr>
                <w:sz w:val="12"/>
                <w:szCs w:val="6"/>
              </w:rPr>
            </w:pPr>
          </w:p>
          <w:p w14:paraId="450475F6" w14:textId="77777777" w:rsidR="0027685C" w:rsidRDefault="0027685C" w:rsidP="00D4459F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572E2925" w14:textId="77777777" w:rsidR="0027685C" w:rsidRPr="00B61EB0" w:rsidRDefault="0027685C" w:rsidP="00D4459F">
            <w:pPr>
              <w:jc w:val="center"/>
              <w:rPr>
                <w:sz w:val="28"/>
              </w:rPr>
            </w:pPr>
          </w:p>
        </w:tc>
        <w:tc>
          <w:tcPr>
            <w:tcW w:w="28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0ED54EC" w14:textId="77777777" w:rsidR="0027685C" w:rsidRDefault="0027685C" w:rsidP="00D4459F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The worksite location is </w:t>
            </w:r>
            <w:r>
              <w:rPr>
                <w:rFonts w:cs="Arial"/>
                <w:szCs w:val="14"/>
              </w:rPr>
              <w:br/>
              <w:t>identical</w:t>
            </w:r>
          </w:p>
          <w:p w14:paraId="4BDFAB77" w14:textId="77777777" w:rsidR="0027685C" w:rsidRPr="00770517" w:rsidRDefault="0027685C" w:rsidP="00D4459F">
            <w:pPr>
              <w:rPr>
                <w:rFonts w:cs="Arial"/>
                <w:sz w:val="6"/>
                <w:szCs w:val="14"/>
              </w:rPr>
            </w:pPr>
          </w:p>
          <w:p w14:paraId="5EC1C3E1" w14:textId="77777777" w:rsidR="0027685C" w:rsidRPr="00770517" w:rsidRDefault="0027685C" w:rsidP="00D4459F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All points of entry into the affected portion of track are protected and blocking </w:t>
            </w:r>
            <w:r>
              <w:rPr>
                <w:rFonts w:cs="Arial"/>
                <w:szCs w:val="14"/>
              </w:rPr>
              <w:br/>
              <w:t>facilities applied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14:paraId="4A846BCD" w14:textId="77777777" w:rsidR="0027685C" w:rsidRDefault="0027685C" w:rsidP="00D4459F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552861E0" w14:textId="77777777" w:rsidR="0027685C" w:rsidRPr="004626DA" w:rsidRDefault="0027685C" w:rsidP="00D4459F">
            <w:pPr>
              <w:jc w:val="center"/>
              <w:rPr>
                <w:sz w:val="12"/>
                <w:szCs w:val="6"/>
              </w:rPr>
            </w:pPr>
          </w:p>
          <w:p w14:paraId="093FB661" w14:textId="77777777" w:rsidR="0027685C" w:rsidRDefault="0027685C" w:rsidP="00D4459F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6C445F35" w14:textId="77777777" w:rsidR="0027685C" w:rsidRPr="00B61EB0" w:rsidRDefault="0027685C" w:rsidP="00D4459F">
            <w:pPr>
              <w:jc w:val="center"/>
              <w:rPr>
                <w:sz w:val="28"/>
              </w:rPr>
            </w:pPr>
          </w:p>
        </w:tc>
      </w:tr>
      <w:tr w:rsidR="009B0D4A" w:rsidRPr="0060719F" w14:paraId="136CE5E6" w14:textId="77777777" w:rsidTr="00D4459F">
        <w:trPr>
          <w:trHeight w:val="342"/>
        </w:trPr>
        <w:tc>
          <w:tcPr>
            <w:tcW w:w="211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6882B325" w14:textId="0B066B63" w:rsidR="009B0D4A" w:rsidRPr="00DE4122" w:rsidRDefault="009B0D4A" w:rsidP="009B0D4A">
            <w:r>
              <w:t>The last rail traffic to pass the protection was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1F8514" w14:textId="7B1793BE" w:rsidR="009B0D4A" w:rsidRPr="009B0D4A" w:rsidRDefault="009B0D4A" w:rsidP="009B0D4A">
            <w:pPr>
              <w:jc w:val="right"/>
              <w:rPr>
                <w:sz w:val="14"/>
                <w:szCs w:val="14"/>
              </w:rPr>
            </w:pPr>
            <w:r>
              <w:rPr>
                <w:color w:val="BFBFBF"/>
                <w:sz w:val="14"/>
                <w:szCs w:val="14"/>
              </w:rPr>
              <w:t>r</w:t>
            </w:r>
            <w:r w:rsidRPr="009B0D4A">
              <w:rPr>
                <w:color w:val="BFBFBF"/>
                <w:sz w:val="14"/>
                <w:szCs w:val="14"/>
              </w:rPr>
              <w:t>ail traffic ID</w:t>
            </w:r>
          </w:p>
        </w:tc>
        <w:tc>
          <w:tcPr>
            <w:tcW w:w="220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49414D05" w14:textId="6385C283" w:rsidR="009B0D4A" w:rsidRPr="00DE4122" w:rsidRDefault="009B0D4A" w:rsidP="009B0D4A">
            <w:r>
              <w:t>The last rail traffic to pass the protection was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34A34A" w14:textId="28225341" w:rsidR="009B0D4A" w:rsidRPr="00B61EB0" w:rsidRDefault="009B0D4A" w:rsidP="009B0D4A">
            <w:pPr>
              <w:jc w:val="right"/>
              <w:rPr>
                <w:sz w:val="28"/>
              </w:rPr>
            </w:pPr>
            <w:r>
              <w:rPr>
                <w:color w:val="BFBFBF"/>
                <w:sz w:val="14"/>
                <w:szCs w:val="14"/>
              </w:rPr>
              <w:t>r</w:t>
            </w:r>
            <w:r w:rsidRPr="009B0D4A">
              <w:rPr>
                <w:color w:val="BFBFBF"/>
                <w:sz w:val="14"/>
                <w:szCs w:val="14"/>
              </w:rPr>
              <w:t>ail traffic ID</w:t>
            </w:r>
          </w:p>
        </w:tc>
        <w:tc>
          <w:tcPr>
            <w:tcW w:w="22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23692BFF" w14:textId="052D1484" w:rsidR="009B0D4A" w:rsidRPr="00DE4122" w:rsidRDefault="009B0D4A" w:rsidP="009B0D4A">
            <w:r>
              <w:t>The last rail traffic to pass the protection was</w:t>
            </w: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C98E83" w14:textId="1430B73B" w:rsidR="009B0D4A" w:rsidRPr="00B61EB0" w:rsidRDefault="009B0D4A" w:rsidP="009B0D4A">
            <w:pPr>
              <w:jc w:val="right"/>
              <w:rPr>
                <w:sz w:val="28"/>
              </w:rPr>
            </w:pPr>
            <w:r>
              <w:rPr>
                <w:color w:val="BFBFBF"/>
                <w:sz w:val="14"/>
                <w:szCs w:val="14"/>
              </w:rPr>
              <w:t>r</w:t>
            </w:r>
            <w:r w:rsidRPr="009B0D4A">
              <w:rPr>
                <w:color w:val="BFBFBF"/>
                <w:sz w:val="14"/>
                <w:szCs w:val="14"/>
              </w:rPr>
              <w:t>ail traffic ID</w:t>
            </w:r>
          </w:p>
        </w:tc>
      </w:tr>
      <w:tr w:rsidR="009B0D4A" w:rsidRPr="0060719F" w14:paraId="5A9292FE" w14:textId="77777777" w:rsidTr="00D4459F">
        <w:trPr>
          <w:trHeight w:val="342"/>
        </w:trPr>
        <w:tc>
          <w:tcPr>
            <w:tcW w:w="211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48D44B46" w14:textId="26466B00" w:rsidR="009B0D4A" w:rsidRDefault="009B0D4A" w:rsidP="009B0D4A">
            <w:r>
              <w:t>The last known location of rail traffic is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589D64" w14:textId="7683B2B1" w:rsidR="009B0D4A" w:rsidRPr="009B0D4A" w:rsidRDefault="009B0D4A" w:rsidP="009B0D4A">
            <w:pPr>
              <w:jc w:val="right"/>
              <w:rPr>
                <w:color w:val="BFBFBF"/>
                <w:sz w:val="14"/>
                <w:szCs w:val="14"/>
              </w:rPr>
            </w:pPr>
            <w:r w:rsidRPr="009B0D4A">
              <w:rPr>
                <w:color w:val="BFBFBF"/>
                <w:sz w:val="14"/>
                <w:szCs w:val="14"/>
              </w:rPr>
              <w:t>location</w:t>
            </w:r>
          </w:p>
        </w:tc>
        <w:tc>
          <w:tcPr>
            <w:tcW w:w="220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499ABA74" w14:textId="1DDDD0B9" w:rsidR="009B0D4A" w:rsidRDefault="009B0D4A" w:rsidP="009B0D4A">
            <w:r>
              <w:t>The last known location of rail traffic is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EFC5A9" w14:textId="62370D79" w:rsidR="009B0D4A" w:rsidRPr="00482C71" w:rsidRDefault="009B0D4A" w:rsidP="009B0D4A">
            <w:pPr>
              <w:jc w:val="right"/>
              <w:rPr>
                <w:color w:val="BFBFBF"/>
                <w:sz w:val="16"/>
              </w:rPr>
            </w:pPr>
            <w:r w:rsidRPr="009B0D4A">
              <w:rPr>
                <w:color w:val="BFBFBF"/>
                <w:sz w:val="14"/>
                <w:szCs w:val="14"/>
              </w:rPr>
              <w:t>location</w:t>
            </w:r>
          </w:p>
        </w:tc>
        <w:tc>
          <w:tcPr>
            <w:tcW w:w="22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3C7ED636" w14:textId="645E6720" w:rsidR="009B0D4A" w:rsidRDefault="009B0D4A" w:rsidP="009B0D4A">
            <w:r>
              <w:t>The last known location of rail traffic is</w:t>
            </w: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ECAC15" w14:textId="6A4BDE96" w:rsidR="009B0D4A" w:rsidRPr="00482C71" w:rsidRDefault="009B0D4A" w:rsidP="009B0D4A">
            <w:pPr>
              <w:jc w:val="right"/>
              <w:rPr>
                <w:color w:val="BFBFBF"/>
                <w:sz w:val="16"/>
              </w:rPr>
            </w:pPr>
            <w:r w:rsidRPr="009B0D4A">
              <w:rPr>
                <w:color w:val="BFBFBF"/>
                <w:sz w:val="14"/>
                <w:szCs w:val="14"/>
              </w:rPr>
              <w:t>location</w:t>
            </w:r>
          </w:p>
        </w:tc>
      </w:tr>
      <w:tr w:rsidR="0027685C" w:rsidRPr="0060719F" w14:paraId="11734757" w14:textId="77777777" w:rsidTr="00D4459F">
        <w:trPr>
          <w:trHeight w:val="409"/>
        </w:trPr>
        <w:tc>
          <w:tcPr>
            <w:tcW w:w="266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53BC65C5" w14:textId="77777777" w:rsidR="0027685C" w:rsidRPr="00482C71" w:rsidRDefault="0027685C" w:rsidP="00D4459F">
            <w:pPr>
              <w:rPr>
                <w:color w:val="000000"/>
              </w:rPr>
            </w:pPr>
            <w:r>
              <w:rPr>
                <w:szCs w:val="18"/>
              </w:rPr>
              <w:t>There is no approaching rail traffic between the protection and the worksite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D991FC3" w14:textId="77777777" w:rsidR="0027685C" w:rsidRDefault="0027685C" w:rsidP="00D4459F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76647CF0" w14:textId="77777777" w:rsidR="0027685C" w:rsidRPr="00482C71" w:rsidRDefault="0027685C" w:rsidP="00D4459F">
            <w:pPr>
              <w:jc w:val="right"/>
              <w:rPr>
                <w:color w:val="BFBFBF"/>
                <w:sz w:val="16"/>
              </w:rPr>
            </w:pPr>
          </w:p>
        </w:tc>
        <w:tc>
          <w:tcPr>
            <w:tcW w:w="268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</w:tcPr>
          <w:p w14:paraId="081A0232" w14:textId="77777777" w:rsidR="0027685C" w:rsidRPr="00482C71" w:rsidRDefault="0027685C" w:rsidP="00D4459F">
            <w:pPr>
              <w:rPr>
                <w:color w:val="000000"/>
              </w:rPr>
            </w:pPr>
            <w:r>
              <w:rPr>
                <w:szCs w:val="18"/>
              </w:rPr>
              <w:t>There is no approaching rail traffic between the protection and the worksite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8D2E724" w14:textId="77777777" w:rsidR="0027685C" w:rsidRDefault="0027685C" w:rsidP="00D4459F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7DFA4C02" w14:textId="77777777" w:rsidR="0027685C" w:rsidRPr="00482C71" w:rsidRDefault="0027685C" w:rsidP="00D4459F">
            <w:pPr>
              <w:jc w:val="right"/>
              <w:rPr>
                <w:color w:val="BFBFBF"/>
                <w:sz w:val="16"/>
              </w:rPr>
            </w:pPr>
          </w:p>
        </w:tc>
        <w:tc>
          <w:tcPr>
            <w:tcW w:w="288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</w:tcPr>
          <w:p w14:paraId="0642D334" w14:textId="77777777" w:rsidR="0027685C" w:rsidRPr="00482C71" w:rsidRDefault="0027685C" w:rsidP="00D4459F">
            <w:pPr>
              <w:rPr>
                <w:color w:val="000000"/>
              </w:rPr>
            </w:pPr>
            <w:r>
              <w:rPr>
                <w:szCs w:val="18"/>
              </w:rPr>
              <w:t xml:space="preserve">There is no approaching rail traffic between the protection </w:t>
            </w:r>
            <w:r>
              <w:rPr>
                <w:szCs w:val="18"/>
              </w:rPr>
              <w:br/>
              <w:t>and the worksite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CAD29B6" w14:textId="77777777" w:rsidR="0027685C" w:rsidRDefault="0027685C" w:rsidP="00D4459F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2A261152" w14:textId="77777777" w:rsidR="0027685C" w:rsidRPr="00482C71" w:rsidRDefault="0027685C" w:rsidP="00D4459F">
            <w:pPr>
              <w:jc w:val="right"/>
              <w:rPr>
                <w:color w:val="BFBFBF"/>
                <w:sz w:val="16"/>
              </w:rPr>
            </w:pPr>
          </w:p>
        </w:tc>
      </w:tr>
      <w:tr w:rsidR="0027685C" w:rsidRPr="00B61EB0" w14:paraId="1C2FB727" w14:textId="77777777" w:rsidTr="00D4459F">
        <w:trPr>
          <w:trHeight w:val="90"/>
        </w:trPr>
        <w:tc>
          <w:tcPr>
            <w:tcW w:w="211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0E849233" w14:textId="77777777" w:rsidR="0027685C" w:rsidRPr="00DE4122" w:rsidRDefault="0027685C" w:rsidP="00D4459F">
            <w:r>
              <w:t>ASB re-established at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E96DD8" w14:textId="77777777" w:rsidR="0027685C" w:rsidRPr="00B61EB0" w:rsidRDefault="0027685C" w:rsidP="00D4459F">
            <w:pPr>
              <w:jc w:val="right"/>
              <w:rPr>
                <w:sz w:val="28"/>
              </w:rPr>
            </w:pPr>
            <w:r w:rsidRPr="00482C71">
              <w:rPr>
                <w:color w:val="000000"/>
                <w:sz w:val="16"/>
              </w:rPr>
              <w:t>hr</w:t>
            </w:r>
          </w:p>
        </w:tc>
        <w:tc>
          <w:tcPr>
            <w:tcW w:w="220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2C27BD9A" w14:textId="77777777" w:rsidR="0027685C" w:rsidRPr="00DE4122" w:rsidRDefault="0027685C" w:rsidP="00D4459F">
            <w:r>
              <w:t>ASB re-established at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A19763" w14:textId="77777777" w:rsidR="0027685C" w:rsidRPr="00B61EB0" w:rsidRDefault="0027685C" w:rsidP="00D4459F">
            <w:pPr>
              <w:jc w:val="right"/>
              <w:rPr>
                <w:sz w:val="28"/>
              </w:rPr>
            </w:pPr>
            <w:r w:rsidRPr="00482C71">
              <w:rPr>
                <w:color w:val="000000"/>
                <w:sz w:val="16"/>
              </w:rPr>
              <w:t>hr</w:t>
            </w:r>
          </w:p>
        </w:tc>
        <w:tc>
          <w:tcPr>
            <w:tcW w:w="22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51396DA8" w14:textId="77777777" w:rsidR="0027685C" w:rsidRPr="00DE4122" w:rsidRDefault="0027685C" w:rsidP="00D4459F">
            <w:r>
              <w:t>ASB re-established at</w:t>
            </w: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30A4D1" w14:textId="77777777" w:rsidR="0027685C" w:rsidRPr="00B61EB0" w:rsidRDefault="0027685C" w:rsidP="00D4459F">
            <w:pPr>
              <w:jc w:val="right"/>
              <w:rPr>
                <w:sz w:val="28"/>
              </w:rPr>
            </w:pPr>
            <w:r w:rsidRPr="00482C71">
              <w:rPr>
                <w:color w:val="000000"/>
                <w:sz w:val="16"/>
              </w:rPr>
              <w:t>hr</w:t>
            </w:r>
          </w:p>
        </w:tc>
      </w:tr>
      <w:tr w:rsidR="0027685C" w:rsidRPr="00B61EB0" w14:paraId="5DCC38FF" w14:textId="77777777" w:rsidTr="00D4459F">
        <w:trPr>
          <w:trHeight w:val="90"/>
        </w:trPr>
        <w:tc>
          <w:tcPr>
            <w:tcW w:w="1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6D9202BF" w14:textId="77777777" w:rsidR="0027685C" w:rsidRPr="00DE4122" w:rsidRDefault="0027685C" w:rsidP="00D4459F">
            <w:r>
              <w:t>Protection Number</w:t>
            </w:r>
          </w:p>
        </w:tc>
        <w:tc>
          <w:tcPr>
            <w:tcW w:w="2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804057" w14:textId="77777777" w:rsidR="0027685C" w:rsidRPr="00B61EB0" w:rsidRDefault="0027685C" w:rsidP="00D4459F">
            <w:pPr>
              <w:jc w:val="right"/>
              <w:rPr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74311342" w14:textId="77777777" w:rsidR="0027685C" w:rsidRPr="00DE4122" w:rsidRDefault="0027685C" w:rsidP="00D4459F">
            <w:r>
              <w:t>Protection Number</w:t>
            </w:r>
          </w:p>
        </w:tc>
        <w:tc>
          <w:tcPr>
            <w:tcW w:w="22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BCBA06" w14:textId="77777777" w:rsidR="0027685C" w:rsidRPr="00B61EB0" w:rsidRDefault="0027685C" w:rsidP="00D4459F">
            <w:pPr>
              <w:jc w:val="right"/>
              <w:rPr>
                <w:sz w:val="28"/>
              </w:rPr>
            </w:pP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78393325" w14:textId="77777777" w:rsidR="0027685C" w:rsidRPr="00DE4122" w:rsidRDefault="0027685C" w:rsidP="00D4459F">
            <w:r>
              <w:t>Protection Number</w:t>
            </w:r>
          </w:p>
        </w:tc>
        <w:tc>
          <w:tcPr>
            <w:tcW w:w="25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6C10C5" w14:textId="77777777" w:rsidR="0027685C" w:rsidRPr="00B61EB0" w:rsidRDefault="0027685C" w:rsidP="00D4459F">
            <w:pPr>
              <w:jc w:val="right"/>
              <w:rPr>
                <w:sz w:val="28"/>
              </w:rPr>
            </w:pPr>
          </w:p>
        </w:tc>
      </w:tr>
    </w:tbl>
    <w:p w14:paraId="2BF2E7B8" w14:textId="77777777" w:rsidR="002B12A2" w:rsidRDefault="002B12A2" w:rsidP="00FC624C">
      <w:pPr>
        <w:rPr>
          <w:b/>
        </w:rPr>
      </w:pPr>
    </w:p>
    <w:p w14:paraId="19E16E55" w14:textId="58901E9A" w:rsidR="00FC624C" w:rsidRDefault="00FC624C" w:rsidP="00FC624C">
      <w:pPr>
        <w:rPr>
          <w:b/>
        </w:rPr>
      </w:pPr>
      <w:r>
        <w:rPr>
          <w:b/>
        </w:rPr>
        <w:t>8</w:t>
      </w:r>
      <w:r w:rsidRPr="007921EA">
        <w:rPr>
          <w:b/>
        </w:rPr>
        <w:t xml:space="preserve">. </w:t>
      </w:r>
      <w:r>
        <w:rPr>
          <w:b/>
        </w:rPr>
        <w:t>Ending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568"/>
        <w:gridCol w:w="2409"/>
        <w:gridCol w:w="567"/>
        <w:gridCol w:w="1943"/>
        <w:gridCol w:w="466"/>
        <w:gridCol w:w="986"/>
        <w:gridCol w:w="1275"/>
      </w:tblGrid>
      <w:tr w:rsidR="00FC624C" w14:paraId="6C867F5B" w14:textId="77777777" w:rsidTr="00A145B3">
        <w:trPr>
          <w:trHeight w:val="295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52641B" w14:textId="77777777" w:rsidR="00FC624C" w:rsidRPr="00F639B8" w:rsidRDefault="00FC624C" w:rsidP="00A145B3">
            <w:r w:rsidRPr="00F639B8">
              <w:t>Provide name and worksite location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D7469D" w14:textId="77777777" w:rsidR="00FC624C" w:rsidRPr="00973001" w:rsidRDefault="00FC624C" w:rsidP="00A145B3">
            <w:pPr>
              <w:rPr>
                <w:sz w:val="28"/>
              </w:rPr>
            </w:pPr>
            <w:r w:rsidRPr="00973001">
              <w:rPr>
                <w:sz w:val="28"/>
              </w:rPr>
              <w:sym w:font="Wingdings" w:char="F0A8"/>
            </w:r>
          </w:p>
          <w:p w14:paraId="5CBCB09A" w14:textId="77777777" w:rsidR="00FC624C" w:rsidRPr="00F639B8" w:rsidRDefault="00FC624C" w:rsidP="00A145B3"/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CFED4B" w14:textId="77777777" w:rsidR="00FC624C" w:rsidRPr="00F639B8" w:rsidRDefault="00FC624C" w:rsidP="00A145B3">
            <w:r w:rsidRPr="00F639B8">
              <w:t>Worker</w:t>
            </w:r>
            <w:r>
              <w:t>s and equipment clear of the Danger Zone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CF3EEC" w14:textId="77777777" w:rsidR="00FC624C" w:rsidRPr="00973001" w:rsidRDefault="00FC624C" w:rsidP="00A145B3">
            <w:pPr>
              <w:rPr>
                <w:sz w:val="28"/>
              </w:rPr>
            </w:pPr>
            <w:r w:rsidRPr="00973001">
              <w:rPr>
                <w:sz w:val="28"/>
              </w:rPr>
              <w:sym w:font="Wingdings" w:char="F0A8"/>
            </w:r>
          </w:p>
          <w:p w14:paraId="75ADB40E" w14:textId="77777777" w:rsidR="00FC624C" w:rsidRPr="00973001" w:rsidRDefault="00FC624C" w:rsidP="00A145B3">
            <w:pPr>
              <w:rPr>
                <w:b/>
              </w:rPr>
            </w:pP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E17280" w14:textId="77777777" w:rsidR="00FC624C" w:rsidRPr="00F639B8" w:rsidRDefault="00FC624C" w:rsidP="00A145B3">
            <w:r w:rsidRPr="00F639B8">
              <w:t>Provide protection number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F26441" w14:textId="77777777" w:rsidR="00FC624C" w:rsidRPr="00973001" w:rsidRDefault="00FC624C" w:rsidP="00A145B3">
            <w:pPr>
              <w:rPr>
                <w:sz w:val="28"/>
              </w:rPr>
            </w:pPr>
            <w:r w:rsidRPr="00973001">
              <w:rPr>
                <w:sz w:val="28"/>
              </w:rPr>
              <w:sym w:font="Wingdings" w:char="F0A8"/>
            </w:r>
          </w:p>
          <w:p w14:paraId="5FFCDD97" w14:textId="77777777" w:rsidR="00FC624C" w:rsidRPr="00F639B8" w:rsidRDefault="00FC624C" w:rsidP="00A145B3"/>
        </w:tc>
        <w:tc>
          <w:tcPr>
            <w:tcW w:w="9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CDCABE" w14:textId="77777777" w:rsidR="00FC624C" w:rsidRPr="00F639B8" w:rsidRDefault="00FC624C" w:rsidP="00A145B3">
            <w:r w:rsidRPr="00F639B8">
              <w:t>Ended at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7892E" w14:textId="77777777" w:rsidR="00FC624C" w:rsidRPr="00F639B8" w:rsidRDefault="00FC624C" w:rsidP="00A145B3">
            <w:pPr>
              <w:jc w:val="right"/>
            </w:pPr>
            <w:r w:rsidRPr="00F639B8">
              <w:t>hr</w:t>
            </w:r>
          </w:p>
        </w:tc>
      </w:tr>
    </w:tbl>
    <w:p w14:paraId="22F9419C" w14:textId="77777777" w:rsidR="002B12A2" w:rsidRDefault="002B12A2" w:rsidP="00FC624C"/>
    <w:tbl>
      <w:tblPr>
        <w:tblW w:w="10225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71"/>
        <w:gridCol w:w="659"/>
        <w:gridCol w:w="386"/>
        <w:gridCol w:w="545"/>
        <w:gridCol w:w="544"/>
        <w:gridCol w:w="1077"/>
        <w:gridCol w:w="708"/>
        <w:gridCol w:w="416"/>
        <w:gridCol w:w="487"/>
        <w:gridCol w:w="687"/>
        <w:gridCol w:w="1053"/>
        <w:gridCol w:w="759"/>
        <w:gridCol w:w="434"/>
        <w:gridCol w:w="635"/>
        <w:gridCol w:w="764"/>
      </w:tblGrid>
      <w:tr w:rsidR="00FC624C" w14:paraId="2888D389" w14:textId="77777777" w:rsidTr="00A145B3">
        <w:trPr>
          <w:trHeight w:val="221"/>
        </w:trPr>
        <w:tc>
          <w:tcPr>
            <w:tcW w:w="1022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090539D8" w14:textId="77777777" w:rsidR="00FC624C" w:rsidRDefault="00FC624C" w:rsidP="00A145B3">
            <w:pPr>
              <w:rPr>
                <w:b/>
              </w:rPr>
            </w:pPr>
            <w:r>
              <w:rPr>
                <w:b/>
              </w:rPr>
              <w:lastRenderedPageBreak/>
              <w:t>6</w:t>
            </w:r>
            <w:r w:rsidRPr="00A60625">
              <w:rPr>
                <w:b/>
              </w:rPr>
              <w:t xml:space="preserve">. </w:t>
            </w:r>
            <w:r>
              <w:rPr>
                <w:b/>
              </w:rPr>
              <w:t>Temporarily Suspending ASB</w:t>
            </w:r>
            <w:r w:rsidRPr="00A60625">
              <w:rPr>
                <w:b/>
              </w:rPr>
              <w:t xml:space="preserve"> </w:t>
            </w:r>
          </w:p>
        </w:tc>
      </w:tr>
      <w:tr w:rsidR="00FC624C" w:rsidRPr="00B61EB0" w14:paraId="6E40EBCE" w14:textId="77777777" w:rsidTr="00A145B3">
        <w:trPr>
          <w:trHeight w:val="1121"/>
        </w:trPr>
        <w:tc>
          <w:tcPr>
            <w:tcW w:w="266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  <w:vAlign w:val="center"/>
          </w:tcPr>
          <w:p w14:paraId="2427EDDC" w14:textId="77777777" w:rsidR="00FC624C" w:rsidRDefault="00FC624C" w:rsidP="00A145B3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Provide the name and worksite location </w:t>
            </w:r>
          </w:p>
          <w:p w14:paraId="2ADCE884" w14:textId="77777777" w:rsidR="00FC624C" w:rsidRPr="004626DA" w:rsidRDefault="00FC624C" w:rsidP="00A145B3">
            <w:pPr>
              <w:rPr>
                <w:sz w:val="6"/>
                <w:szCs w:val="2"/>
              </w:rPr>
            </w:pPr>
          </w:p>
          <w:p w14:paraId="77D0D063" w14:textId="77777777" w:rsidR="00FC624C" w:rsidRDefault="00FC624C" w:rsidP="00A145B3">
            <w:r>
              <w:t>Workers and equipment are clear of the Danger Zone</w:t>
            </w:r>
          </w:p>
          <w:p w14:paraId="20D76E43" w14:textId="77777777" w:rsidR="00FC624C" w:rsidRPr="004626DA" w:rsidRDefault="00FC624C" w:rsidP="00A145B3">
            <w:pPr>
              <w:rPr>
                <w:sz w:val="6"/>
                <w:szCs w:val="2"/>
              </w:rPr>
            </w:pPr>
          </w:p>
          <w:p w14:paraId="03ADC368" w14:textId="77777777" w:rsidR="00FC624C" w:rsidRPr="00C420D3" w:rsidRDefault="00FC624C" w:rsidP="00A145B3">
            <w:pPr>
              <w:rPr>
                <w:szCs w:val="18"/>
              </w:rPr>
            </w:pPr>
            <w:r w:rsidRPr="00C420D3">
              <w:rPr>
                <w:szCs w:val="18"/>
              </w:rPr>
              <w:t>Provide protection number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C2E0FB3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4E1D123B" w14:textId="77777777" w:rsidR="00FC624C" w:rsidRPr="004626DA" w:rsidRDefault="00FC624C" w:rsidP="00A145B3">
            <w:pPr>
              <w:jc w:val="center"/>
              <w:rPr>
                <w:sz w:val="12"/>
                <w:szCs w:val="6"/>
              </w:rPr>
            </w:pPr>
          </w:p>
          <w:p w14:paraId="4C5130DB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61CC3013" w14:textId="77777777" w:rsidR="00FC624C" w:rsidRPr="004626DA" w:rsidRDefault="00FC624C" w:rsidP="00A145B3">
            <w:pPr>
              <w:jc w:val="center"/>
              <w:rPr>
                <w:sz w:val="12"/>
                <w:szCs w:val="6"/>
              </w:rPr>
            </w:pPr>
          </w:p>
          <w:p w14:paraId="715D4608" w14:textId="77777777" w:rsidR="00FC624C" w:rsidRPr="0060719F" w:rsidRDefault="00FC624C" w:rsidP="00A145B3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B61EB0">
              <w:rPr>
                <w:sz w:val="28"/>
              </w:rPr>
              <w:sym w:font="Wingdings" w:char="F0A8"/>
            </w:r>
          </w:p>
        </w:tc>
        <w:tc>
          <w:tcPr>
            <w:tcW w:w="26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25487C9" w14:textId="77777777" w:rsidR="00FC624C" w:rsidRDefault="00FC624C" w:rsidP="00A145B3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Provide the name and </w:t>
            </w:r>
            <w:r>
              <w:rPr>
                <w:rFonts w:cs="Arial"/>
                <w:szCs w:val="14"/>
              </w:rPr>
              <w:br/>
              <w:t xml:space="preserve">worksite location </w:t>
            </w:r>
          </w:p>
          <w:p w14:paraId="1FE9ECA2" w14:textId="77777777" w:rsidR="00FC624C" w:rsidRPr="004626DA" w:rsidRDefault="00FC624C" w:rsidP="00A145B3">
            <w:pPr>
              <w:rPr>
                <w:sz w:val="6"/>
                <w:szCs w:val="2"/>
              </w:rPr>
            </w:pPr>
          </w:p>
          <w:p w14:paraId="6C27C8AF" w14:textId="77777777" w:rsidR="00FC624C" w:rsidRDefault="00FC624C" w:rsidP="00A145B3">
            <w:r>
              <w:t>Workers and equipment are clear of the Danger Zone</w:t>
            </w:r>
          </w:p>
          <w:p w14:paraId="4D4AC681" w14:textId="77777777" w:rsidR="00FC624C" w:rsidRPr="004626DA" w:rsidRDefault="00FC624C" w:rsidP="00A145B3">
            <w:pPr>
              <w:rPr>
                <w:sz w:val="6"/>
                <w:szCs w:val="2"/>
              </w:rPr>
            </w:pPr>
          </w:p>
          <w:p w14:paraId="48AE101D" w14:textId="77777777" w:rsidR="00FC624C" w:rsidRPr="00B61EB0" w:rsidRDefault="00FC624C" w:rsidP="00A145B3">
            <w:pPr>
              <w:rPr>
                <w:sz w:val="28"/>
              </w:rPr>
            </w:pPr>
            <w:r w:rsidRPr="00C420D3">
              <w:rPr>
                <w:szCs w:val="18"/>
              </w:rPr>
              <w:t>Provide protection number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8AD0CCA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01D07C93" w14:textId="77777777" w:rsidR="00FC624C" w:rsidRPr="004626DA" w:rsidRDefault="00FC624C" w:rsidP="00A145B3">
            <w:pPr>
              <w:jc w:val="center"/>
              <w:rPr>
                <w:sz w:val="12"/>
                <w:szCs w:val="6"/>
              </w:rPr>
            </w:pPr>
          </w:p>
          <w:p w14:paraId="3647C90D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7AF8D3A9" w14:textId="77777777" w:rsidR="00FC624C" w:rsidRPr="004626DA" w:rsidRDefault="00FC624C" w:rsidP="00A145B3">
            <w:pPr>
              <w:jc w:val="center"/>
              <w:rPr>
                <w:sz w:val="12"/>
                <w:szCs w:val="6"/>
              </w:rPr>
            </w:pPr>
          </w:p>
          <w:p w14:paraId="36DCE65E" w14:textId="77777777" w:rsidR="00FC624C" w:rsidRPr="00B61EB0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</w:tc>
        <w:tc>
          <w:tcPr>
            <w:tcW w:w="28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37E743F" w14:textId="77777777" w:rsidR="00FC624C" w:rsidRDefault="00FC624C" w:rsidP="00A145B3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Provide the name and </w:t>
            </w:r>
            <w:r>
              <w:rPr>
                <w:rFonts w:cs="Arial"/>
                <w:szCs w:val="14"/>
              </w:rPr>
              <w:br/>
              <w:t xml:space="preserve">worksite location </w:t>
            </w:r>
          </w:p>
          <w:p w14:paraId="353E7565" w14:textId="77777777" w:rsidR="00FC624C" w:rsidRPr="004626DA" w:rsidRDefault="00FC624C" w:rsidP="00A145B3">
            <w:pPr>
              <w:rPr>
                <w:sz w:val="6"/>
                <w:szCs w:val="2"/>
              </w:rPr>
            </w:pPr>
          </w:p>
          <w:p w14:paraId="382A7BBC" w14:textId="77777777" w:rsidR="00FC624C" w:rsidRDefault="00FC624C" w:rsidP="00A145B3">
            <w:r>
              <w:t xml:space="preserve">Workers and equipment are </w:t>
            </w:r>
            <w:r>
              <w:br/>
              <w:t>clear of the Danger Zone</w:t>
            </w:r>
          </w:p>
          <w:p w14:paraId="50D99F2E" w14:textId="77777777" w:rsidR="00FC624C" w:rsidRPr="004626DA" w:rsidRDefault="00FC624C" w:rsidP="00A145B3">
            <w:pPr>
              <w:rPr>
                <w:sz w:val="6"/>
                <w:szCs w:val="2"/>
              </w:rPr>
            </w:pPr>
          </w:p>
          <w:p w14:paraId="47BC9747" w14:textId="77777777" w:rsidR="00FC624C" w:rsidRPr="00B61EB0" w:rsidRDefault="00FC624C" w:rsidP="00A145B3">
            <w:pPr>
              <w:rPr>
                <w:sz w:val="28"/>
              </w:rPr>
            </w:pPr>
            <w:r w:rsidRPr="00C420D3">
              <w:rPr>
                <w:szCs w:val="18"/>
              </w:rPr>
              <w:t>Provide protection number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9046A64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297251E0" w14:textId="77777777" w:rsidR="00FC624C" w:rsidRPr="004626DA" w:rsidRDefault="00FC624C" w:rsidP="00A145B3">
            <w:pPr>
              <w:jc w:val="center"/>
              <w:rPr>
                <w:sz w:val="12"/>
                <w:szCs w:val="6"/>
              </w:rPr>
            </w:pPr>
          </w:p>
          <w:p w14:paraId="21BBC629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3BADC6D2" w14:textId="77777777" w:rsidR="00FC624C" w:rsidRPr="004626DA" w:rsidRDefault="00FC624C" w:rsidP="00A145B3">
            <w:pPr>
              <w:jc w:val="center"/>
              <w:rPr>
                <w:sz w:val="12"/>
                <w:szCs w:val="6"/>
              </w:rPr>
            </w:pPr>
          </w:p>
          <w:p w14:paraId="14B13B69" w14:textId="77777777" w:rsidR="00FC624C" w:rsidRPr="00B61EB0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</w:tc>
      </w:tr>
      <w:tr w:rsidR="00FC624C" w:rsidRPr="00B5417B" w14:paraId="5C08E9BA" w14:textId="77777777" w:rsidTr="00A145B3">
        <w:trPr>
          <w:trHeight w:val="261"/>
        </w:trPr>
        <w:tc>
          <w:tcPr>
            <w:tcW w:w="17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4BA334AC" w14:textId="77777777" w:rsidR="00FC624C" w:rsidRDefault="00FC624C" w:rsidP="00A145B3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ASB suspended at</w:t>
            </w:r>
          </w:p>
        </w:tc>
        <w:tc>
          <w:tcPr>
            <w:tcW w:w="1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8879F" w14:textId="77777777" w:rsidR="00FC624C" w:rsidRPr="00B61EB0" w:rsidRDefault="00FC624C" w:rsidP="00A145B3">
            <w:pPr>
              <w:jc w:val="right"/>
              <w:rPr>
                <w:sz w:val="28"/>
              </w:rPr>
            </w:pPr>
            <w:r>
              <w:rPr>
                <w:szCs w:val="18"/>
              </w:rPr>
              <w:t>hr</w:t>
            </w:r>
          </w:p>
        </w:tc>
        <w:tc>
          <w:tcPr>
            <w:tcW w:w="17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</w:tcPr>
          <w:p w14:paraId="60E7B022" w14:textId="77777777" w:rsidR="00FC624C" w:rsidRDefault="00FC624C" w:rsidP="00A145B3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ASB suspended at</w:t>
            </w:r>
          </w:p>
        </w:tc>
        <w:tc>
          <w:tcPr>
            <w:tcW w:w="1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CEC3B" w14:textId="77777777" w:rsidR="00FC624C" w:rsidRPr="00B61EB0" w:rsidRDefault="00FC624C" w:rsidP="00A145B3">
            <w:pPr>
              <w:jc w:val="right"/>
              <w:rPr>
                <w:sz w:val="28"/>
              </w:rPr>
            </w:pPr>
            <w:r>
              <w:rPr>
                <w:szCs w:val="18"/>
              </w:rPr>
              <w:t>hr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</w:tcPr>
          <w:p w14:paraId="0EDF7225" w14:textId="77777777" w:rsidR="00FC624C" w:rsidRDefault="00FC624C" w:rsidP="00A145B3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ASB suspended at</w:t>
            </w:r>
          </w:p>
        </w:tc>
        <w:tc>
          <w:tcPr>
            <w:tcW w:w="1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ABFB2" w14:textId="77777777" w:rsidR="00FC624C" w:rsidRPr="00B5417B" w:rsidRDefault="00FC624C" w:rsidP="00A145B3">
            <w:pPr>
              <w:jc w:val="right"/>
              <w:rPr>
                <w:szCs w:val="18"/>
              </w:rPr>
            </w:pPr>
            <w:r>
              <w:rPr>
                <w:szCs w:val="18"/>
              </w:rPr>
              <w:t>hr</w:t>
            </w:r>
          </w:p>
        </w:tc>
      </w:tr>
      <w:tr w:rsidR="00FC624C" w:rsidRPr="00B61EB0" w14:paraId="344A5DD5" w14:textId="77777777" w:rsidTr="00A145B3">
        <w:trPr>
          <w:trHeight w:val="28"/>
        </w:trPr>
        <w:tc>
          <w:tcPr>
            <w:tcW w:w="1022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5CFB6B25" w14:textId="77777777" w:rsidR="00FC624C" w:rsidRPr="00B61EB0" w:rsidRDefault="00FC624C" w:rsidP="00A145B3">
            <w:pPr>
              <w:rPr>
                <w:sz w:val="28"/>
              </w:rPr>
            </w:pPr>
            <w:r>
              <w:rPr>
                <w:b/>
              </w:rPr>
              <w:t>7</w:t>
            </w:r>
            <w:r w:rsidRPr="00A60625">
              <w:rPr>
                <w:b/>
              </w:rPr>
              <w:t xml:space="preserve">. </w:t>
            </w:r>
            <w:r>
              <w:rPr>
                <w:b/>
              </w:rPr>
              <w:t>Re-establish ASB assurances</w:t>
            </w:r>
          </w:p>
        </w:tc>
      </w:tr>
      <w:tr w:rsidR="00FC624C" w:rsidRPr="00B61EB0" w14:paraId="09D41985" w14:textId="77777777" w:rsidTr="00A145B3">
        <w:trPr>
          <w:trHeight w:val="1121"/>
        </w:trPr>
        <w:tc>
          <w:tcPr>
            <w:tcW w:w="266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23FE83BB" w14:textId="77777777" w:rsidR="00FC624C" w:rsidRDefault="00FC624C" w:rsidP="00A145B3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The worksite location is identical</w:t>
            </w:r>
          </w:p>
          <w:p w14:paraId="76105E1E" w14:textId="77777777" w:rsidR="00FC624C" w:rsidRPr="00770517" w:rsidRDefault="00FC624C" w:rsidP="00A145B3">
            <w:pPr>
              <w:rPr>
                <w:rFonts w:cs="Arial"/>
                <w:sz w:val="6"/>
                <w:szCs w:val="14"/>
              </w:rPr>
            </w:pPr>
          </w:p>
          <w:p w14:paraId="6CF7A626" w14:textId="77777777" w:rsidR="00FC624C" w:rsidRPr="00770517" w:rsidRDefault="00FC624C" w:rsidP="00A145B3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All points of entry into the affected portion of track are protected and blocking facilities applied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3ADE661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716C0AB3" w14:textId="77777777" w:rsidR="00FC624C" w:rsidRPr="004626DA" w:rsidRDefault="00FC624C" w:rsidP="00A145B3">
            <w:pPr>
              <w:jc w:val="center"/>
              <w:rPr>
                <w:sz w:val="12"/>
                <w:szCs w:val="6"/>
              </w:rPr>
            </w:pPr>
          </w:p>
          <w:p w14:paraId="58E371C8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2890F022" w14:textId="77777777" w:rsidR="00FC624C" w:rsidRPr="00B61EB0" w:rsidRDefault="00FC624C" w:rsidP="00A145B3">
            <w:pPr>
              <w:jc w:val="center"/>
              <w:rPr>
                <w:sz w:val="28"/>
              </w:rPr>
            </w:pPr>
          </w:p>
        </w:tc>
        <w:tc>
          <w:tcPr>
            <w:tcW w:w="26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B590019" w14:textId="77777777" w:rsidR="00FC624C" w:rsidRDefault="00FC624C" w:rsidP="00A145B3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The worksite location is identical</w:t>
            </w:r>
          </w:p>
          <w:p w14:paraId="00659E52" w14:textId="77777777" w:rsidR="00FC624C" w:rsidRPr="00770517" w:rsidRDefault="00FC624C" w:rsidP="00A145B3">
            <w:pPr>
              <w:rPr>
                <w:rFonts w:cs="Arial"/>
                <w:sz w:val="6"/>
                <w:szCs w:val="14"/>
              </w:rPr>
            </w:pPr>
          </w:p>
          <w:p w14:paraId="55775E18" w14:textId="77777777" w:rsidR="00FC624C" w:rsidRPr="00770517" w:rsidRDefault="00FC624C" w:rsidP="00A145B3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All points of entry into the affected portion of track are protected and blocking facilities applied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14:paraId="5F61A24C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3F9C3532" w14:textId="77777777" w:rsidR="00FC624C" w:rsidRPr="004626DA" w:rsidRDefault="00FC624C" w:rsidP="00A145B3">
            <w:pPr>
              <w:jc w:val="center"/>
              <w:rPr>
                <w:sz w:val="12"/>
                <w:szCs w:val="6"/>
              </w:rPr>
            </w:pPr>
          </w:p>
          <w:p w14:paraId="66B1951B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45B213C3" w14:textId="77777777" w:rsidR="00FC624C" w:rsidRPr="00B61EB0" w:rsidRDefault="00FC624C" w:rsidP="00A145B3">
            <w:pPr>
              <w:jc w:val="center"/>
              <w:rPr>
                <w:sz w:val="28"/>
              </w:rPr>
            </w:pPr>
          </w:p>
        </w:tc>
        <w:tc>
          <w:tcPr>
            <w:tcW w:w="28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BACE958" w14:textId="77777777" w:rsidR="00FC624C" w:rsidRDefault="00FC624C" w:rsidP="00A145B3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The worksite location is </w:t>
            </w:r>
            <w:r>
              <w:rPr>
                <w:rFonts w:cs="Arial"/>
                <w:szCs w:val="14"/>
              </w:rPr>
              <w:br/>
              <w:t>identical</w:t>
            </w:r>
          </w:p>
          <w:p w14:paraId="1380B614" w14:textId="77777777" w:rsidR="00FC624C" w:rsidRPr="00770517" w:rsidRDefault="00FC624C" w:rsidP="00A145B3">
            <w:pPr>
              <w:rPr>
                <w:rFonts w:cs="Arial"/>
                <w:sz w:val="6"/>
                <w:szCs w:val="14"/>
              </w:rPr>
            </w:pPr>
          </w:p>
          <w:p w14:paraId="4BD5E053" w14:textId="77777777" w:rsidR="00FC624C" w:rsidRPr="00770517" w:rsidRDefault="00FC624C" w:rsidP="00A145B3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All points of entry into the affected portion of track are protected and blocking </w:t>
            </w:r>
            <w:r>
              <w:rPr>
                <w:rFonts w:cs="Arial"/>
                <w:szCs w:val="14"/>
              </w:rPr>
              <w:br/>
              <w:t>facilities applied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14:paraId="670BBFCB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48C9C150" w14:textId="77777777" w:rsidR="00FC624C" w:rsidRPr="004626DA" w:rsidRDefault="00FC624C" w:rsidP="00A145B3">
            <w:pPr>
              <w:jc w:val="center"/>
              <w:rPr>
                <w:sz w:val="12"/>
                <w:szCs w:val="6"/>
              </w:rPr>
            </w:pPr>
          </w:p>
          <w:p w14:paraId="7F09E97C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3A4F2891" w14:textId="77777777" w:rsidR="00FC624C" w:rsidRPr="00B61EB0" w:rsidRDefault="00FC624C" w:rsidP="00A145B3">
            <w:pPr>
              <w:jc w:val="center"/>
              <w:rPr>
                <w:sz w:val="28"/>
              </w:rPr>
            </w:pPr>
          </w:p>
        </w:tc>
      </w:tr>
      <w:tr w:rsidR="004928BE" w:rsidRPr="00B61EB0" w14:paraId="1D8CCBCC" w14:textId="77777777" w:rsidTr="00A145B3">
        <w:trPr>
          <w:trHeight w:val="342"/>
        </w:trPr>
        <w:tc>
          <w:tcPr>
            <w:tcW w:w="211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1826EAF6" w14:textId="4698C90C" w:rsidR="004928BE" w:rsidRDefault="004928BE" w:rsidP="004928BE">
            <w:r>
              <w:t>The last rail traffic to pass the protection was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10AF05" w14:textId="6E659CE2" w:rsidR="004928BE" w:rsidRPr="00482C71" w:rsidRDefault="004928BE" w:rsidP="004928BE">
            <w:pPr>
              <w:jc w:val="right"/>
              <w:rPr>
                <w:color w:val="BFBFBF"/>
                <w:sz w:val="16"/>
              </w:rPr>
            </w:pPr>
            <w:r>
              <w:rPr>
                <w:color w:val="BFBFBF"/>
                <w:sz w:val="14"/>
                <w:szCs w:val="14"/>
              </w:rPr>
              <w:t>r</w:t>
            </w:r>
            <w:r w:rsidRPr="009B0D4A">
              <w:rPr>
                <w:color w:val="BFBFBF"/>
                <w:sz w:val="14"/>
                <w:szCs w:val="14"/>
              </w:rPr>
              <w:t>ail traffic ID</w:t>
            </w:r>
          </w:p>
        </w:tc>
        <w:tc>
          <w:tcPr>
            <w:tcW w:w="220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23170984" w14:textId="4B408DE6" w:rsidR="004928BE" w:rsidRDefault="004928BE" w:rsidP="004928BE">
            <w:r>
              <w:t>The last rail traffic to pass the protection was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D4D75B" w14:textId="06909DE1" w:rsidR="004928BE" w:rsidRPr="00482C71" w:rsidRDefault="004928BE" w:rsidP="004928BE">
            <w:pPr>
              <w:jc w:val="right"/>
              <w:rPr>
                <w:color w:val="BFBFBF"/>
                <w:sz w:val="16"/>
              </w:rPr>
            </w:pPr>
            <w:r>
              <w:rPr>
                <w:color w:val="BFBFBF"/>
                <w:sz w:val="14"/>
                <w:szCs w:val="14"/>
              </w:rPr>
              <w:t>r</w:t>
            </w:r>
            <w:r w:rsidRPr="009B0D4A">
              <w:rPr>
                <w:color w:val="BFBFBF"/>
                <w:sz w:val="14"/>
                <w:szCs w:val="14"/>
              </w:rPr>
              <w:t>ail traffic ID</w:t>
            </w:r>
          </w:p>
        </w:tc>
        <w:tc>
          <w:tcPr>
            <w:tcW w:w="22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1156A610" w14:textId="750574BC" w:rsidR="004928BE" w:rsidRDefault="004928BE" w:rsidP="004928BE">
            <w:r>
              <w:t>The last rail traffic to pass the protection was</w:t>
            </w: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2D6BC9" w14:textId="6D5C52BF" w:rsidR="004928BE" w:rsidRPr="00482C71" w:rsidRDefault="004928BE" w:rsidP="004928BE">
            <w:pPr>
              <w:jc w:val="right"/>
              <w:rPr>
                <w:color w:val="BFBFBF"/>
                <w:sz w:val="16"/>
              </w:rPr>
            </w:pPr>
            <w:r>
              <w:rPr>
                <w:color w:val="BFBFBF"/>
                <w:sz w:val="14"/>
                <w:szCs w:val="14"/>
              </w:rPr>
              <w:t>r</w:t>
            </w:r>
            <w:r w:rsidRPr="009B0D4A">
              <w:rPr>
                <w:color w:val="BFBFBF"/>
                <w:sz w:val="14"/>
                <w:szCs w:val="14"/>
              </w:rPr>
              <w:t>ail traffic ID</w:t>
            </w:r>
          </w:p>
        </w:tc>
      </w:tr>
      <w:tr w:rsidR="004928BE" w:rsidRPr="00B61EB0" w14:paraId="48B03B4F" w14:textId="77777777" w:rsidTr="00A145B3">
        <w:trPr>
          <w:trHeight w:val="342"/>
        </w:trPr>
        <w:tc>
          <w:tcPr>
            <w:tcW w:w="211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28E3CACD" w14:textId="56818A0A" w:rsidR="004928BE" w:rsidRPr="00DE4122" w:rsidRDefault="004928BE" w:rsidP="004928BE">
            <w:r>
              <w:t>The last known location of rail traffic is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E7D8E3" w14:textId="15817E5D" w:rsidR="004928BE" w:rsidRPr="00B61EB0" w:rsidRDefault="004928BE" w:rsidP="004928BE">
            <w:pPr>
              <w:jc w:val="right"/>
              <w:rPr>
                <w:sz w:val="28"/>
              </w:rPr>
            </w:pPr>
            <w:r w:rsidRPr="009B0D4A">
              <w:rPr>
                <w:color w:val="BFBFBF"/>
                <w:sz w:val="14"/>
                <w:szCs w:val="14"/>
              </w:rPr>
              <w:t>location</w:t>
            </w:r>
          </w:p>
        </w:tc>
        <w:tc>
          <w:tcPr>
            <w:tcW w:w="220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6A786211" w14:textId="693483A7" w:rsidR="004928BE" w:rsidRPr="00DE4122" w:rsidRDefault="004928BE" w:rsidP="004928BE">
            <w:r>
              <w:t>The last known location of rail traffic is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570BB5" w14:textId="368CBFF0" w:rsidR="004928BE" w:rsidRPr="00B61EB0" w:rsidRDefault="004928BE" w:rsidP="004928BE">
            <w:pPr>
              <w:jc w:val="right"/>
              <w:rPr>
                <w:sz w:val="28"/>
              </w:rPr>
            </w:pPr>
            <w:r w:rsidRPr="009B0D4A">
              <w:rPr>
                <w:color w:val="BFBFBF"/>
                <w:sz w:val="14"/>
                <w:szCs w:val="14"/>
              </w:rPr>
              <w:t>location</w:t>
            </w:r>
          </w:p>
        </w:tc>
        <w:tc>
          <w:tcPr>
            <w:tcW w:w="22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5168D6F3" w14:textId="7826EFCA" w:rsidR="004928BE" w:rsidRPr="00DE4122" w:rsidRDefault="004928BE" w:rsidP="004928BE">
            <w:r>
              <w:t>The last known location of rail traffic is</w:t>
            </w: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0B0AF5" w14:textId="4DA7D272" w:rsidR="004928BE" w:rsidRPr="00B61EB0" w:rsidRDefault="004928BE" w:rsidP="004928BE">
            <w:pPr>
              <w:jc w:val="right"/>
              <w:rPr>
                <w:sz w:val="28"/>
              </w:rPr>
            </w:pPr>
            <w:r w:rsidRPr="009B0D4A">
              <w:rPr>
                <w:color w:val="BFBFBF"/>
                <w:sz w:val="14"/>
                <w:szCs w:val="14"/>
              </w:rPr>
              <w:t>location</w:t>
            </w:r>
          </w:p>
        </w:tc>
      </w:tr>
      <w:tr w:rsidR="00FC624C" w:rsidRPr="00482C71" w14:paraId="53157720" w14:textId="77777777" w:rsidTr="00A145B3">
        <w:trPr>
          <w:trHeight w:val="409"/>
        </w:trPr>
        <w:tc>
          <w:tcPr>
            <w:tcW w:w="266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2BE02B87" w14:textId="77777777" w:rsidR="00FC624C" w:rsidRPr="00482C71" w:rsidRDefault="00FC624C" w:rsidP="00A145B3">
            <w:pPr>
              <w:rPr>
                <w:color w:val="000000"/>
              </w:rPr>
            </w:pPr>
            <w:r>
              <w:rPr>
                <w:szCs w:val="18"/>
              </w:rPr>
              <w:t>There is no approaching rail traffic between the protection and the worksite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1F2AE1D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660E60BB" w14:textId="77777777" w:rsidR="00FC624C" w:rsidRPr="00482C71" w:rsidRDefault="00FC624C" w:rsidP="00A145B3">
            <w:pPr>
              <w:jc w:val="right"/>
              <w:rPr>
                <w:color w:val="BFBFBF"/>
                <w:sz w:val="16"/>
              </w:rPr>
            </w:pPr>
          </w:p>
        </w:tc>
        <w:tc>
          <w:tcPr>
            <w:tcW w:w="268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</w:tcPr>
          <w:p w14:paraId="50A1C9BD" w14:textId="77777777" w:rsidR="00FC624C" w:rsidRPr="00482C71" w:rsidRDefault="00FC624C" w:rsidP="00A145B3">
            <w:pPr>
              <w:rPr>
                <w:color w:val="000000"/>
              </w:rPr>
            </w:pPr>
            <w:r>
              <w:rPr>
                <w:szCs w:val="18"/>
              </w:rPr>
              <w:t>There is no approaching rail traffic between the protection and the worksite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9C52F66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4CB850CB" w14:textId="77777777" w:rsidR="00FC624C" w:rsidRPr="00482C71" w:rsidRDefault="00FC624C" w:rsidP="00A145B3">
            <w:pPr>
              <w:jc w:val="right"/>
              <w:rPr>
                <w:color w:val="BFBFBF"/>
                <w:sz w:val="16"/>
              </w:rPr>
            </w:pPr>
          </w:p>
        </w:tc>
        <w:tc>
          <w:tcPr>
            <w:tcW w:w="288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</w:tcPr>
          <w:p w14:paraId="5600556F" w14:textId="77777777" w:rsidR="00FC624C" w:rsidRPr="00482C71" w:rsidRDefault="00FC624C" w:rsidP="00A145B3">
            <w:pPr>
              <w:rPr>
                <w:color w:val="000000"/>
              </w:rPr>
            </w:pPr>
            <w:r>
              <w:rPr>
                <w:szCs w:val="18"/>
              </w:rPr>
              <w:t xml:space="preserve">There is no approaching rail traffic between the protection </w:t>
            </w:r>
            <w:r>
              <w:rPr>
                <w:szCs w:val="18"/>
              </w:rPr>
              <w:br/>
              <w:t>and the worksite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5DA6D6C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07A4A9DF" w14:textId="77777777" w:rsidR="00FC624C" w:rsidRPr="00482C71" w:rsidRDefault="00FC624C" w:rsidP="00A145B3">
            <w:pPr>
              <w:jc w:val="right"/>
              <w:rPr>
                <w:color w:val="BFBFBF"/>
                <w:sz w:val="16"/>
              </w:rPr>
            </w:pPr>
          </w:p>
        </w:tc>
      </w:tr>
      <w:tr w:rsidR="00FC624C" w:rsidRPr="00B61EB0" w14:paraId="33F9658D" w14:textId="77777777" w:rsidTr="00A145B3">
        <w:trPr>
          <w:trHeight w:val="90"/>
        </w:trPr>
        <w:tc>
          <w:tcPr>
            <w:tcW w:w="211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7987D96B" w14:textId="77777777" w:rsidR="00FC624C" w:rsidRPr="00DE4122" w:rsidRDefault="00FC624C" w:rsidP="00A145B3">
            <w:r>
              <w:t>ASB re-established at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ACD30E" w14:textId="77777777" w:rsidR="00FC624C" w:rsidRPr="00B61EB0" w:rsidRDefault="00FC624C" w:rsidP="00A145B3">
            <w:pPr>
              <w:jc w:val="right"/>
              <w:rPr>
                <w:sz w:val="28"/>
              </w:rPr>
            </w:pPr>
            <w:r w:rsidRPr="00482C71">
              <w:rPr>
                <w:color w:val="000000"/>
                <w:sz w:val="16"/>
              </w:rPr>
              <w:t>hr</w:t>
            </w:r>
          </w:p>
        </w:tc>
        <w:tc>
          <w:tcPr>
            <w:tcW w:w="220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6029C395" w14:textId="77777777" w:rsidR="00FC624C" w:rsidRPr="00DE4122" w:rsidRDefault="00FC624C" w:rsidP="00A145B3">
            <w:r>
              <w:t>ASB re-established at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4122F1" w14:textId="77777777" w:rsidR="00FC624C" w:rsidRPr="00B61EB0" w:rsidRDefault="00FC624C" w:rsidP="00A145B3">
            <w:pPr>
              <w:jc w:val="right"/>
              <w:rPr>
                <w:sz w:val="28"/>
              </w:rPr>
            </w:pPr>
            <w:r w:rsidRPr="00482C71">
              <w:rPr>
                <w:color w:val="000000"/>
                <w:sz w:val="16"/>
              </w:rPr>
              <w:t>hr</w:t>
            </w:r>
          </w:p>
        </w:tc>
        <w:tc>
          <w:tcPr>
            <w:tcW w:w="22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06E63C0A" w14:textId="77777777" w:rsidR="00FC624C" w:rsidRPr="00DE4122" w:rsidRDefault="00FC624C" w:rsidP="00A145B3">
            <w:r>
              <w:t>ASB re-established at</w:t>
            </w: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99FFDC" w14:textId="77777777" w:rsidR="00FC624C" w:rsidRPr="00B61EB0" w:rsidRDefault="00FC624C" w:rsidP="00A145B3">
            <w:pPr>
              <w:jc w:val="right"/>
              <w:rPr>
                <w:sz w:val="28"/>
              </w:rPr>
            </w:pPr>
            <w:r w:rsidRPr="00482C71">
              <w:rPr>
                <w:color w:val="000000"/>
                <w:sz w:val="16"/>
              </w:rPr>
              <w:t>hr</w:t>
            </w:r>
          </w:p>
        </w:tc>
      </w:tr>
      <w:tr w:rsidR="00FC624C" w:rsidRPr="00B61EB0" w14:paraId="25BFA959" w14:textId="77777777" w:rsidTr="00A145B3">
        <w:trPr>
          <w:trHeight w:val="90"/>
        </w:trPr>
        <w:tc>
          <w:tcPr>
            <w:tcW w:w="1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01B9A8C5" w14:textId="77777777" w:rsidR="00FC624C" w:rsidRPr="00DE4122" w:rsidRDefault="00FC624C" w:rsidP="00A145B3">
            <w:r>
              <w:t>Protection Number</w:t>
            </w:r>
          </w:p>
        </w:tc>
        <w:tc>
          <w:tcPr>
            <w:tcW w:w="2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8C392D" w14:textId="77777777" w:rsidR="00FC624C" w:rsidRPr="00B61EB0" w:rsidRDefault="00FC624C" w:rsidP="00A145B3">
            <w:pPr>
              <w:jc w:val="right"/>
              <w:rPr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007A4241" w14:textId="77777777" w:rsidR="00FC624C" w:rsidRPr="00DE4122" w:rsidRDefault="00FC624C" w:rsidP="00A145B3">
            <w:r>
              <w:t>Protection Number</w:t>
            </w:r>
          </w:p>
        </w:tc>
        <w:tc>
          <w:tcPr>
            <w:tcW w:w="22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4C65FE" w14:textId="77777777" w:rsidR="00FC624C" w:rsidRPr="00B61EB0" w:rsidRDefault="00FC624C" w:rsidP="00A145B3">
            <w:pPr>
              <w:jc w:val="right"/>
              <w:rPr>
                <w:sz w:val="28"/>
              </w:rPr>
            </w:pP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26F1ABD3" w14:textId="77777777" w:rsidR="00FC624C" w:rsidRPr="00DE4122" w:rsidRDefault="00FC624C" w:rsidP="00A145B3">
            <w:r>
              <w:t>Protection Number</w:t>
            </w:r>
          </w:p>
        </w:tc>
        <w:tc>
          <w:tcPr>
            <w:tcW w:w="25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5987E9" w14:textId="77777777" w:rsidR="00FC624C" w:rsidRPr="00B61EB0" w:rsidRDefault="00FC624C" w:rsidP="00A145B3">
            <w:pPr>
              <w:jc w:val="right"/>
              <w:rPr>
                <w:sz w:val="28"/>
              </w:rPr>
            </w:pPr>
          </w:p>
        </w:tc>
      </w:tr>
    </w:tbl>
    <w:p w14:paraId="44D07B8C" w14:textId="77777777" w:rsidR="00FC624C" w:rsidRDefault="00FC624C" w:rsidP="00FC624C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9"/>
        <w:gridCol w:w="9460"/>
      </w:tblGrid>
      <w:tr w:rsidR="00FC624C" w:rsidRPr="00997E12" w14:paraId="3E1B601D" w14:textId="77777777" w:rsidTr="00A145B3">
        <w:trPr>
          <w:trHeight w:val="774"/>
        </w:trPr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D2076E4" w14:textId="77777777" w:rsidR="00FC624C" w:rsidRPr="00997E12" w:rsidRDefault="00FC624C" w:rsidP="00A145B3">
            <w:pPr>
              <w:rPr>
                <w:sz w:val="16"/>
              </w:rPr>
            </w:pPr>
            <w:r w:rsidRPr="00997E12">
              <w:rPr>
                <w:sz w:val="20"/>
                <w:szCs w:val="24"/>
              </w:rPr>
              <w:t>Notes</w:t>
            </w:r>
          </w:p>
        </w:tc>
        <w:tc>
          <w:tcPr>
            <w:tcW w:w="9575" w:type="dxa"/>
            <w:tcBorders>
              <w:left w:val="single" w:sz="4" w:space="0" w:color="auto"/>
            </w:tcBorders>
            <w:shd w:val="clear" w:color="auto" w:fill="auto"/>
          </w:tcPr>
          <w:p w14:paraId="317DB1D1" w14:textId="77777777" w:rsidR="00FC624C" w:rsidRPr="00997E12" w:rsidRDefault="00FC624C" w:rsidP="00A145B3">
            <w:pPr>
              <w:rPr>
                <w:sz w:val="16"/>
              </w:rPr>
            </w:pPr>
          </w:p>
        </w:tc>
      </w:tr>
    </w:tbl>
    <w:p w14:paraId="3B43136C" w14:textId="77777777" w:rsidR="00FC624C" w:rsidRDefault="00FC624C" w:rsidP="00FC624C">
      <w:pPr>
        <w:rPr>
          <w:sz w:val="16"/>
        </w:rPr>
      </w:pPr>
    </w:p>
    <w:tbl>
      <w:tblPr>
        <w:tblW w:w="10225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71"/>
        <w:gridCol w:w="659"/>
        <w:gridCol w:w="386"/>
        <w:gridCol w:w="545"/>
        <w:gridCol w:w="544"/>
        <w:gridCol w:w="1077"/>
        <w:gridCol w:w="708"/>
        <w:gridCol w:w="416"/>
        <w:gridCol w:w="487"/>
        <w:gridCol w:w="687"/>
        <w:gridCol w:w="1053"/>
        <w:gridCol w:w="759"/>
        <w:gridCol w:w="434"/>
        <w:gridCol w:w="635"/>
        <w:gridCol w:w="764"/>
      </w:tblGrid>
      <w:tr w:rsidR="00FC624C" w14:paraId="7F88A4B7" w14:textId="77777777" w:rsidTr="00A145B3">
        <w:trPr>
          <w:trHeight w:val="221"/>
        </w:trPr>
        <w:tc>
          <w:tcPr>
            <w:tcW w:w="1022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174CFCBD" w14:textId="77777777" w:rsidR="00FC624C" w:rsidRDefault="00FC624C" w:rsidP="00A145B3">
            <w:pPr>
              <w:rPr>
                <w:b/>
              </w:rPr>
            </w:pPr>
            <w:r>
              <w:rPr>
                <w:b/>
              </w:rPr>
              <w:t>6</w:t>
            </w:r>
            <w:r w:rsidRPr="00A60625">
              <w:rPr>
                <w:b/>
              </w:rPr>
              <w:t xml:space="preserve">. </w:t>
            </w:r>
            <w:r>
              <w:rPr>
                <w:b/>
              </w:rPr>
              <w:t>Temporarily Suspending ASB</w:t>
            </w:r>
            <w:r w:rsidRPr="00A60625">
              <w:rPr>
                <w:b/>
              </w:rPr>
              <w:t xml:space="preserve"> </w:t>
            </w:r>
          </w:p>
        </w:tc>
      </w:tr>
      <w:tr w:rsidR="00FC624C" w:rsidRPr="00B61EB0" w14:paraId="2C8FEE99" w14:textId="77777777" w:rsidTr="00A145B3">
        <w:trPr>
          <w:trHeight w:val="1121"/>
        </w:trPr>
        <w:tc>
          <w:tcPr>
            <w:tcW w:w="266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  <w:vAlign w:val="center"/>
          </w:tcPr>
          <w:p w14:paraId="3823FA51" w14:textId="77777777" w:rsidR="00FC624C" w:rsidRDefault="00FC624C" w:rsidP="00A145B3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Provide the name and worksite location </w:t>
            </w:r>
          </w:p>
          <w:p w14:paraId="5746B663" w14:textId="77777777" w:rsidR="00FC624C" w:rsidRPr="004626DA" w:rsidRDefault="00FC624C" w:rsidP="00A145B3">
            <w:pPr>
              <w:rPr>
                <w:sz w:val="6"/>
                <w:szCs w:val="2"/>
              </w:rPr>
            </w:pPr>
          </w:p>
          <w:p w14:paraId="4ECFE050" w14:textId="77777777" w:rsidR="00FC624C" w:rsidRDefault="00FC624C" w:rsidP="00A145B3">
            <w:r>
              <w:t>Workers and equipment are clear of the Danger Zone</w:t>
            </w:r>
          </w:p>
          <w:p w14:paraId="17DD2991" w14:textId="77777777" w:rsidR="00FC624C" w:rsidRPr="004626DA" w:rsidRDefault="00FC624C" w:rsidP="00A145B3">
            <w:pPr>
              <w:rPr>
                <w:sz w:val="6"/>
                <w:szCs w:val="2"/>
              </w:rPr>
            </w:pPr>
          </w:p>
          <w:p w14:paraId="1A90649D" w14:textId="77777777" w:rsidR="00FC624C" w:rsidRPr="00C420D3" w:rsidRDefault="00FC624C" w:rsidP="00A145B3">
            <w:pPr>
              <w:rPr>
                <w:szCs w:val="18"/>
              </w:rPr>
            </w:pPr>
            <w:r w:rsidRPr="00C420D3">
              <w:rPr>
                <w:szCs w:val="18"/>
              </w:rPr>
              <w:t>Provide protection number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07092B5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69B90204" w14:textId="77777777" w:rsidR="00FC624C" w:rsidRPr="004626DA" w:rsidRDefault="00FC624C" w:rsidP="00A145B3">
            <w:pPr>
              <w:jc w:val="center"/>
              <w:rPr>
                <w:sz w:val="12"/>
                <w:szCs w:val="6"/>
              </w:rPr>
            </w:pPr>
          </w:p>
          <w:p w14:paraId="798F529A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0A60E784" w14:textId="77777777" w:rsidR="00FC624C" w:rsidRPr="004626DA" w:rsidRDefault="00FC624C" w:rsidP="00A145B3">
            <w:pPr>
              <w:jc w:val="center"/>
              <w:rPr>
                <w:sz w:val="12"/>
                <w:szCs w:val="6"/>
              </w:rPr>
            </w:pPr>
          </w:p>
          <w:p w14:paraId="429E7950" w14:textId="77777777" w:rsidR="00FC624C" w:rsidRPr="0060719F" w:rsidRDefault="00FC624C" w:rsidP="00A145B3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B61EB0">
              <w:rPr>
                <w:sz w:val="28"/>
              </w:rPr>
              <w:sym w:font="Wingdings" w:char="F0A8"/>
            </w:r>
          </w:p>
        </w:tc>
        <w:tc>
          <w:tcPr>
            <w:tcW w:w="26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4A0BB0B" w14:textId="77777777" w:rsidR="00FC624C" w:rsidRDefault="00FC624C" w:rsidP="00A145B3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Provide the name and </w:t>
            </w:r>
            <w:r>
              <w:rPr>
                <w:rFonts w:cs="Arial"/>
                <w:szCs w:val="14"/>
              </w:rPr>
              <w:br/>
              <w:t xml:space="preserve">worksite location </w:t>
            </w:r>
          </w:p>
          <w:p w14:paraId="35346BB0" w14:textId="77777777" w:rsidR="00FC624C" w:rsidRPr="004626DA" w:rsidRDefault="00FC624C" w:rsidP="00A145B3">
            <w:pPr>
              <w:rPr>
                <w:sz w:val="6"/>
                <w:szCs w:val="2"/>
              </w:rPr>
            </w:pPr>
          </w:p>
          <w:p w14:paraId="37141ED9" w14:textId="77777777" w:rsidR="00FC624C" w:rsidRDefault="00FC624C" w:rsidP="00A145B3">
            <w:r>
              <w:t>Workers and equipment are clear of the Danger Zone</w:t>
            </w:r>
          </w:p>
          <w:p w14:paraId="19F0317E" w14:textId="77777777" w:rsidR="00FC624C" w:rsidRPr="004626DA" w:rsidRDefault="00FC624C" w:rsidP="00A145B3">
            <w:pPr>
              <w:rPr>
                <w:sz w:val="6"/>
                <w:szCs w:val="2"/>
              </w:rPr>
            </w:pPr>
          </w:p>
          <w:p w14:paraId="2EA76D44" w14:textId="77777777" w:rsidR="00FC624C" w:rsidRPr="00B61EB0" w:rsidRDefault="00FC624C" w:rsidP="00A145B3">
            <w:pPr>
              <w:rPr>
                <w:sz w:val="28"/>
              </w:rPr>
            </w:pPr>
            <w:r w:rsidRPr="00C420D3">
              <w:rPr>
                <w:szCs w:val="18"/>
              </w:rPr>
              <w:t>Provide protection number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8178FE9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6AF8BF0D" w14:textId="77777777" w:rsidR="00FC624C" w:rsidRPr="004626DA" w:rsidRDefault="00FC624C" w:rsidP="00A145B3">
            <w:pPr>
              <w:jc w:val="center"/>
              <w:rPr>
                <w:sz w:val="12"/>
                <w:szCs w:val="6"/>
              </w:rPr>
            </w:pPr>
          </w:p>
          <w:p w14:paraId="63C634A8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45DEF044" w14:textId="77777777" w:rsidR="00FC624C" w:rsidRPr="004626DA" w:rsidRDefault="00FC624C" w:rsidP="00A145B3">
            <w:pPr>
              <w:jc w:val="center"/>
              <w:rPr>
                <w:sz w:val="12"/>
                <w:szCs w:val="6"/>
              </w:rPr>
            </w:pPr>
          </w:p>
          <w:p w14:paraId="14B43560" w14:textId="77777777" w:rsidR="00FC624C" w:rsidRPr="00B61EB0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</w:tc>
        <w:tc>
          <w:tcPr>
            <w:tcW w:w="28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0706117" w14:textId="77777777" w:rsidR="00FC624C" w:rsidRDefault="00FC624C" w:rsidP="00A145B3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Provide the name and </w:t>
            </w:r>
            <w:r>
              <w:rPr>
                <w:rFonts w:cs="Arial"/>
                <w:szCs w:val="14"/>
              </w:rPr>
              <w:br/>
              <w:t xml:space="preserve">worksite location </w:t>
            </w:r>
          </w:p>
          <w:p w14:paraId="5249988E" w14:textId="77777777" w:rsidR="00FC624C" w:rsidRPr="004626DA" w:rsidRDefault="00FC624C" w:rsidP="00A145B3">
            <w:pPr>
              <w:rPr>
                <w:sz w:val="6"/>
                <w:szCs w:val="2"/>
              </w:rPr>
            </w:pPr>
          </w:p>
          <w:p w14:paraId="6C6E5A52" w14:textId="77777777" w:rsidR="00FC624C" w:rsidRDefault="00FC624C" w:rsidP="00A145B3">
            <w:r>
              <w:t xml:space="preserve">Workers and equipment are </w:t>
            </w:r>
            <w:r>
              <w:br/>
              <w:t>clear of the Danger Zone</w:t>
            </w:r>
          </w:p>
          <w:p w14:paraId="608BFAB7" w14:textId="77777777" w:rsidR="00FC624C" w:rsidRPr="004626DA" w:rsidRDefault="00FC624C" w:rsidP="00A145B3">
            <w:pPr>
              <w:rPr>
                <w:sz w:val="6"/>
                <w:szCs w:val="2"/>
              </w:rPr>
            </w:pPr>
          </w:p>
          <w:p w14:paraId="751E334A" w14:textId="77777777" w:rsidR="00FC624C" w:rsidRPr="00B61EB0" w:rsidRDefault="00FC624C" w:rsidP="00A145B3">
            <w:pPr>
              <w:rPr>
                <w:sz w:val="28"/>
              </w:rPr>
            </w:pPr>
            <w:r w:rsidRPr="00C420D3">
              <w:rPr>
                <w:szCs w:val="18"/>
              </w:rPr>
              <w:t>Provide protection number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2A2A4E8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549D180B" w14:textId="77777777" w:rsidR="00FC624C" w:rsidRPr="004626DA" w:rsidRDefault="00FC624C" w:rsidP="00A145B3">
            <w:pPr>
              <w:jc w:val="center"/>
              <w:rPr>
                <w:sz w:val="12"/>
                <w:szCs w:val="6"/>
              </w:rPr>
            </w:pPr>
          </w:p>
          <w:p w14:paraId="29B04DF1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6BAAD843" w14:textId="77777777" w:rsidR="00FC624C" w:rsidRPr="004626DA" w:rsidRDefault="00FC624C" w:rsidP="00A145B3">
            <w:pPr>
              <w:jc w:val="center"/>
              <w:rPr>
                <w:sz w:val="12"/>
                <w:szCs w:val="6"/>
              </w:rPr>
            </w:pPr>
          </w:p>
          <w:p w14:paraId="143767A5" w14:textId="77777777" w:rsidR="00FC624C" w:rsidRPr="00B61EB0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</w:tc>
      </w:tr>
      <w:tr w:rsidR="00FC624C" w:rsidRPr="00B5417B" w14:paraId="0825E46D" w14:textId="77777777" w:rsidTr="00A145B3">
        <w:trPr>
          <w:trHeight w:val="261"/>
        </w:trPr>
        <w:tc>
          <w:tcPr>
            <w:tcW w:w="17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28C12C44" w14:textId="77777777" w:rsidR="00FC624C" w:rsidRDefault="00FC624C" w:rsidP="00A145B3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ASB suspended at</w:t>
            </w:r>
          </w:p>
        </w:tc>
        <w:tc>
          <w:tcPr>
            <w:tcW w:w="1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BE786" w14:textId="77777777" w:rsidR="00FC624C" w:rsidRPr="00B61EB0" w:rsidRDefault="00FC624C" w:rsidP="00A145B3">
            <w:pPr>
              <w:jc w:val="right"/>
              <w:rPr>
                <w:sz w:val="28"/>
              </w:rPr>
            </w:pPr>
            <w:r>
              <w:rPr>
                <w:szCs w:val="18"/>
              </w:rPr>
              <w:t>hr</w:t>
            </w:r>
          </w:p>
        </w:tc>
        <w:tc>
          <w:tcPr>
            <w:tcW w:w="17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</w:tcPr>
          <w:p w14:paraId="4A7DC9B5" w14:textId="77777777" w:rsidR="00FC624C" w:rsidRDefault="00FC624C" w:rsidP="00A145B3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ASB suspended at</w:t>
            </w:r>
          </w:p>
        </w:tc>
        <w:tc>
          <w:tcPr>
            <w:tcW w:w="1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01046" w14:textId="77777777" w:rsidR="00FC624C" w:rsidRPr="00B61EB0" w:rsidRDefault="00FC624C" w:rsidP="00A145B3">
            <w:pPr>
              <w:jc w:val="right"/>
              <w:rPr>
                <w:sz w:val="28"/>
              </w:rPr>
            </w:pPr>
            <w:r>
              <w:rPr>
                <w:szCs w:val="18"/>
              </w:rPr>
              <w:t>hr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</w:tcPr>
          <w:p w14:paraId="3B6D405F" w14:textId="77777777" w:rsidR="00FC624C" w:rsidRDefault="00FC624C" w:rsidP="00A145B3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ASB suspended at</w:t>
            </w:r>
          </w:p>
        </w:tc>
        <w:tc>
          <w:tcPr>
            <w:tcW w:w="1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B4869" w14:textId="77777777" w:rsidR="00FC624C" w:rsidRPr="00B5417B" w:rsidRDefault="00FC624C" w:rsidP="00A145B3">
            <w:pPr>
              <w:jc w:val="right"/>
              <w:rPr>
                <w:szCs w:val="18"/>
              </w:rPr>
            </w:pPr>
            <w:r>
              <w:rPr>
                <w:szCs w:val="18"/>
              </w:rPr>
              <w:t>hr</w:t>
            </w:r>
          </w:p>
        </w:tc>
      </w:tr>
      <w:tr w:rsidR="00FC624C" w:rsidRPr="00B61EB0" w14:paraId="3ED7F5A5" w14:textId="77777777" w:rsidTr="00A145B3">
        <w:trPr>
          <w:trHeight w:val="28"/>
        </w:trPr>
        <w:tc>
          <w:tcPr>
            <w:tcW w:w="1022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30B8DBE0" w14:textId="77777777" w:rsidR="00FC624C" w:rsidRPr="00B61EB0" w:rsidRDefault="00FC624C" w:rsidP="00A145B3">
            <w:pPr>
              <w:rPr>
                <w:sz w:val="28"/>
              </w:rPr>
            </w:pPr>
            <w:r>
              <w:rPr>
                <w:b/>
              </w:rPr>
              <w:t>7</w:t>
            </w:r>
            <w:r w:rsidRPr="00A60625">
              <w:rPr>
                <w:b/>
              </w:rPr>
              <w:t xml:space="preserve">. </w:t>
            </w:r>
            <w:r>
              <w:rPr>
                <w:b/>
              </w:rPr>
              <w:t>Re-establish ASB assurances</w:t>
            </w:r>
          </w:p>
        </w:tc>
      </w:tr>
      <w:tr w:rsidR="00FC624C" w:rsidRPr="00B61EB0" w14:paraId="739E6DBC" w14:textId="77777777" w:rsidTr="00A145B3">
        <w:trPr>
          <w:trHeight w:val="1121"/>
        </w:trPr>
        <w:tc>
          <w:tcPr>
            <w:tcW w:w="266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7DF7898A" w14:textId="77777777" w:rsidR="00FC624C" w:rsidRDefault="00FC624C" w:rsidP="00A145B3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The worksite location is identical</w:t>
            </w:r>
          </w:p>
          <w:p w14:paraId="1C6461BB" w14:textId="77777777" w:rsidR="00FC624C" w:rsidRPr="00770517" w:rsidRDefault="00FC624C" w:rsidP="00A145B3">
            <w:pPr>
              <w:rPr>
                <w:rFonts w:cs="Arial"/>
                <w:sz w:val="6"/>
                <w:szCs w:val="14"/>
              </w:rPr>
            </w:pPr>
          </w:p>
          <w:p w14:paraId="5205FA4E" w14:textId="77777777" w:rsidR="00FC624C" w:rsidRPr="00770517" w:rsidRDefault="00FC624C" w:rsidP="00A145B3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All points of entry into the affected portion of track are protected and blocking facilities applied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606517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6F130CA1" w14:textId="77777777" w:rsidR="00FC624C" w:rsidRPr="004626DA" w:rsidRDefault="00FC624C" w:rsidP="00A145B3">
            <w:pPr>
              <w:jc w:val="center"/>
              <w:rPr>
                <w:sz w:val="12"/>
                <w:szCs w:val="6"/>
              </w:rPr>
            </w:pPr>
          </w:p>
          <w:p w14:paraId="48D85E32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2FA2789C" w14:textId="77777777" w:rsidR="00FC624C" w:rsidRPr="00B61EB0" w:rsidRDefault="00FC624C" w:rsidP="00A145B3">
            <w:pPr>
              <w:jc w:val="center"/>
              <w:rPr>
                <w:sz w:val="28"/>
              </w:rPr>
            </w:pPr>
          </w:p>
        </w:tc>
        <w:tc>
          <w:tcPr>
            <w:tcW w:w="26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6F9C75A" w14:textId="77777777" w:rsidR="00FC624C" w:rsidRDefault="00FC624C" w:rsidP="00A145B3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The worksite location is identical</w:t>
            </w:r>
          </w:p>
          <w:p w14:paraId="37617088" w14:textId="77777777" w:rsidR="00FC624C" w:rsidRPr="00770517" w:rsidRDefault="00FC624C" w:rsidP="00A145B3">
            <w:pPr>
              <w:rPr>
                <w:rFonts w:cs="Arial"/>
                <w:sz w:val="6"/>
                <w:szCs w:val="14"/>
              </w:rPr>
            </w:pPr>
          </w:p>
          <w:p w14:paraId="3026EB06" w14:textId="77777777" w:rsidR="00FC624C" w:rsidRPr="00770517" w:rsidRDefault="00FC624C" w:rsidP="00A145B3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All points of entry into the affected portion of track are protected and blocking facilities applied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14:paraId="601301F2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543E86AA" w14:textId="77777777" w:rsidR="00FC624C" w:rsidRPr="004626DA" w:rsidRDefault="00FC624C" w:rsidP="00A145B3">
            <w:pPr>
              <w:jc w:val="center"/>
              <w:rPr>
                <w:sz w:val="12"/>
                <w:szCs w:val="6"/>
              </w:rPr>
            </w:pPr>
          </w:p>
          <w:p w14:paraId="7DC11B38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743E3006" w14:textId="77777777" w:rsidR="00FC624C" w:rsidRPr="00B61EB0" w:rsidRDefault="00FC624C" w:rsidP="00A145B3">
            <w:pPr>
              <w:jc w:val="center"/>
              <w:rPr>
                <w:sz w:val="28"/>
              </w:rPr>
            </w:pPr>
          </w:p>
        </w:tc>
        <w:tc>
          <w:tcPr>
            <w:tcW w:w="28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0C5399D" w14:textId="77777777" w:rsidR="00FC624C" w:rsidRDefault="00FC624C" w:rsidP="00A145B3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The worksite location is </w:t>
            </w:r>
            <w:r>
              <w:rPr>
                <w:rFonts w:cs="Arial"/>
                <w:szCs w:val="14"/>
              </w:rPr>
              <w:br/>
              <w:t>identical</w:t>
            </w:r>
          </w:p>
          <w:p w14:paraId="793FF102" w14:textId="77777777" w:rsidR="00FC624C" w:rsidRPr="00770517" w:rsidRDefault="00FC624C" w:rsidP="00A145B3">
            <w:pPr>
              <w:rPr>
                <w:rFonts w:cs="Arial"/>
                <w:sz w:val="6"/>
                <w:szCs w:val="14"/>
              </w:rPr>
            </w:pPr>
          </w:p>
          <w:p w14:paraId="250DC3AD" w14:textId="77777777" w:rsidR="00FC624C" w:rsidRPr="00770517" w:rsidRDefault="00FC624C" w:rsidP="00A145B3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All points of entry into the affected portion of track are protected and blocking </w:t>
            </w:r>
            <w:r>
              <w:rPr>
                <w:rFonts w:cs="Arial"/>
                <w:szCs w:val="14"/>
              </w:rPr>
              <w:br/>
              <w:t>facilities applied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14:paraId="1C1897B2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768044F4" w14:textId="77777777" w:rsidR="00FC624C" w:rsidRPr="004626DA" w:rsidRDefault="00FC624C" w:rsidP="00A145B3">
            <w:pPr>
              <w:jc w:val="center"/>
              <w:rPr>
                <w:sz w:val="12"/>
                <w:szCs w:val="6"/>
              </w:rPr>
            </w:pPr>
          </w:p>
          <w:p w14:paraId="31E234CF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4E10BFE4" w14:textId="77777777" w:rsidR="00FC624C" w:rsidRPr="00B61EB0" w:rsidRDefault="00FC624C" w:rsidP="00A145B3">
            <w:pPr>
              <w:jc w:val="center"/>
              <w:rPr>
                <w:sz w:val="28"/>
              </w:rPr>
            </w:pPr>
          </w:p>
        </w:tc>
      </w:tr>
      <w:tr w:rsidR="004E4CB2" w:rsidRPr="00B61EB0" w14:paraId="0DDB4F18" w14:textId="77777777" w:rsidTr="00A145B3">
        <w:trPr>
          <w:trHeight w:val="342"/>
        </w:trPr>
        <w:tc>
          <w:tcPr>
            <w:tcW w:w="211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323F05D6" w14:textId="5C34D12D" w:rsidR="004E4CB2" w:rsidRDefault="004E4CB2" w:rsidP="004E4CB2">
            <w:r>
              <w:t>The last rail traffic to pass the protection was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CFA056" w14:textId="7149A388" w:rsidR="004E4CB2" w:rsidRPr="00482C71" w:rsidRDefault="004E4CB2" w:rsidP="004E4CB2">
            <w:pPr>
              <w:jc w:val="right"/>
              <w:rPr>
                <w:color w:val="BFBFBF"/>
                <w:sz w:val="16"/>
              </w:rPr>
            </w:pPr>
            <w:r>
              <w:rPr>
                <w:color w:val="BFBFBF"/>
                <w:sz w:val="14"/>
                <w:szCs w:val="14"/>
              </w:rPr>
              <w:t>r</w:t>
            </w:r>
            <w:r w:rsidRPr="009B0D4A">
              <w:rPr>
                <w:color w:val="BFBFBF"/>
                <w:sz w:val="14"/>
                <w:szCs w:val="14"/>
              </w:rPr>
              <w:t>ail traffic ID</w:t>
            </w:r>
          </w:p>
        </w:tc>
        <w:tc>
          <w:tcPr>
            <w:tcW w:w="220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5646C28E" w14:textId="31137FBC" w:rsidR="004E4CB2" w:rsidRDefault="004E4CB2" w:rsidP="004E4CB2">
            <w:r>
              <w:t>The last rail traffic to pass the protection was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A2AE14" w14:textId="5418155B" w:rsidR="004E4CB2" w:rsidRPr="00482C71" w:rsidRDefault="004E4CB2" w:rsidP="004E4CB2">
            <w:pPr>
              <w:jc w:val="right"/>
              <w:rPr>
                <w:color w:val="BFBFBF"/>
                <w:sz w:val="16"/>
              </w:rPr>
            </w:pPr>
            <w:r>
              <w:rPr>
                <w:color w:val="BFBFBF"/>
                <w:sz w:val="14"/>
                <w:szCs w:val="14"/>
              </w:rPr>
              <w:t>r</w:t>
            </w:r>
            <w:r w:rsidRPr="009B0D4A">
              <w:rPr>
                <w:color w:val="BFBFBF"/>
                <w:sz w:val="14"/>
                <w:szCs w:val="14"/>
              </w:rPr>
              <w:t>ail traffic ID</w:t>
            </w:r>
          </w:p>
        </w:tc>
        <w:tc>
          <w:tcPr>
            <w:tcW w:w="22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42FD3611" w14:textId="3AF81788" w:rsidR="004E4CB2" w:rsidRDefault="004E4CB2" w:rsidP="004E4CB2">
            <w:r>
              <w:t>The last rail traffic to pass the protection was</w:t>
            </w: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100D4F" w14:textId="5AAB7D38" w:rsidR="004E4CB2" w:rsidRPr="00482C71" w:rsidRDefault="004E4CB2" w:rsidP="004E4CB2">
            <w:pPr>
              <w:jc w:val="right"/>
              <w:rPr>
                <w:color w:val="BFBFBF"/>
                <w:sz w:val="16"/>
              </w:rPr>
            </w:pPr>
            <w:r>
              <w:rPr>
                <w:color w:val="BFBFBF"/>
                <w:sz w:val="14"/>
                <w:szCs w:val="14"/>
              </w:rPr>
              <w:t>r</w:t>
            </w:r>
            <w:r w:rsidRPr="009B0D4A">
              <w:rPr>
                <w:color w:val="BFBFBF"/>
                <w:sz w:val="14"/>
                <w:szCs w:val="14"/>
              </w:rPr>
              <w:t>ail traffic ID</w:t>
            </w:r>
          </w:p>
        </w:tc>
      </w:tr>
      <w:tr w:rsidR="004E4CB2" w:rsidRPr="00B61EB0" w14:paraId="78C86D1C" w14:textId="77777777" w:rsidTr="00A145B3">
        <w:trPr>
          <w:trHeight w:val="342"/>
        </w:trPr>
        <w:tc>
          <w:tcPr>
            <w:tcW w:w="211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1FE4B252" w14:textId="289CDFDC" w:rsidR="004E4CB2" w:rsidRPr="00DE4122" w:rsidRDefault="004E4CB2" w:rsidP="004E4CB2">
            <w:r>
              <w:t>The last known location of rail traffic is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99B25B" w14:textId="596733C2" w:rsidR="004E4CB2" w:rsidRPr="00B61EB0" w:rsidRDefault="004E4CB2" w:rsidP="004E4CB2">
            <w:pPr>
              <w:jc w:val="right"/>
              <w:rPr>
                <w:sz w:val="28"/>
              </w:rPr>
            </w:pPr>
            <w:r w:rsidRPr="009B0D4A">
              <w:rPr>
                <w:color w:val="BFBFBF"/>
                <w:sz w:val="14"/>
                <w:szCs w:val="14"/>
              </w:rPr>
              <w:t>location</w:t>
            </w:r>
          </w:p>
        </w:tc>
        <w:tc>
          <w:tcPr>
            <w:tcW w:w="220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5A5C1A3C" w14:textId="219C8104" w:rsidR="004E4CB2" w:rsidRPr="00DE4122" w:rsidRDefault="004E4CB2" w:rsidP="004E4CB2">
            <w:r>
              <w:t>The last known location of rail traffic is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674D16" w14:textId="16D2DC7B" w:rsidR="004E4CB2" w:rsidRPr="00B61EB0" w:rsidRDefault="004E4CB2" w:rsidP="004E4CB2">
            <w:pPr>
              <w:jc w:val="right"/>
              <w:rPr>
                <w:sz w:val="28"/>
              </w:rPr>
            </w:pPr>
            <w:r w:rsidRPr="009B0D4A">
              <w:rPr>
                <w:color w:val="BFBFBF"/>
                <w:sz w:val="14"/>
                <w:szCs w:val="14"/>
              </w:rPr>
              <w:t>location</w:t>
            </w:r>
          </w:p>
        </w:tc>
        <w:tc>
          <w:tcPr>
            <w:tcW w:w="22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0804FDF1" w14:textId="511B448C" w:rsidR="004E4CB2" w:rsidRPr="00DE4122" w:rsidRDefault="004E4CB2" w:rsidP="004E4CB2">
            <w:r>
              <w:t>The last known location of rail traffic is</w:t>
            </w: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8EBBD3" w14:textId="0968F6FA" w:rsidR="004E4CB2" w:rsidRPr="00B61EB0" w:rsidRDefault="004E4CB2" w:rsidP="004E4CB2">
            <w:pPr>
              <w:jc w:val="right"/>
              <w:rPr>
                <w:sz w:val="28"/>
              </w:rPr>
            </w:pPr>
            <w:r w:rsidRPr="009B0D4A">
              <w:rPr>
                <w:color w:val="BFBFBF"/>
                <w:sz w:val="14"/>
                <w:szCs w:val="14"/>
              </w:rPr>
              <w:t>location</w:t>
            </w:r>
          </w:p>
        </w:tc>
      </w:tr>
      <w:tr w:rsidR="00FC624C" w:rsidRPr="00482C71" w14:paraId="02B093AF" w14:textId="77777777" w:rsidTr="00A145B3">
        <w:trPr>
          <w:trHeight w:val="409"/>
        </w:trPr>
        <w:tc>
          <w:tcPr>
            <w:tcW w:w="266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3C0EB4BF" w14:textId="77777777" w:rsidR="00FC624C" w:rsidRPr="00482C71" w:rsidRDefault="00FC624C" w:rsidP="00A145B3">
            <w:pPr>
              <w:rPr>
                <w:color w:val="000000"/>
              </w:rPr>
            </w:pPr>
            <w:r>
              <w:rPr>
                <w:szCs w:val="18"/>
              </w:rPr>
              <w:t>There is no approaching rail traffic between the protection and the worksite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B38DAAE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6F2A1023" w14:textId="77777777" w:rsidR="00FC624C" w:rsidRPr="00482C71" w:rsidRDefault="00FC624C" w:rsidP="00A145B3">
            <w:pPr>
              <w:jc w:val="right"/>
              <w:rPr>
                <w:color w:val="BFBFBF"/>
                <w:sz w:val="16"/>
              </w:rPr>
            </w:pPr>
          </w:p>
        </w:tc>
        <w:tc>
          <w:tcPr>
            <w:tcW w:w="268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</w:tcPr>
          <w:p w14:paraId="3BBA0122" w14:textId="77777777" w:rsidR="00FC624C" w:rsidRPr="00482C71" w:rsidRDefault="00FC624C" w:rsidP="00A145B3">
            <w:pPr>
              <w:rPr>
                <w:color w:val="000000"/>
              </w:rPr>
            </w:pPr>
            <w:r>
              <w:rPr>
                <w:szCs w:val="18"/>
              </w:rPr>
              <w:t>There is no approaching rail traffic between the protection and the worksite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9CA36E9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0DA98661" w14:textId="77777777" w:rsidR="00FC624C" w:rsidRPr="00482C71" w:rsidRDefault="00FC624C" w:rsidP="00A145B3">
            <w:pPr>
              <w:jc w:val="right"/>
              <w:rPr>
                <w:color w:val="BFBFBF"/>
                <w:sz w:val="16"/>
              </w:rPr>
            </w:pPr>
          </w:p>
        </w:tc>
        <w:tc>
          <w:tcPr>
            <w:tcW w:w="288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</w:tcPr>
          <w:p w14:paraId="3B94E2C6" w14:textId="77777777" w:rsidR="00FC624C" w:rsidRPr="00482C71" w:rsidRDefault="00FC624C" w:rsidP="00A145B3">
            <w:pPr>
              <w:rPr>
                <w:color w:val="000000"/>
              </w:rPr>
            </w:pPr>
            <w:r>
              <w:rPr>
                <w:szCs w:val="18"/>
              </w:rPr>
              <w:t xml:space="preserve">There is no approaching rail traffic between the protection </w:t>
            </w:r>
            <w:r>
              <w:rPr>
                <w:szCs w:val="18"/>
              </w:rPr>
              <w:br/>
              <w:t>and the worksite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9CC8DDC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176B1926" w14:textId="77777777" w:rsidR="00FC624C" w:rsidRPr="00482C71" w:rsidRDefault="00FC624C" w:rsidP="00A145B3">
            <w:pPr>
              <w:jc w:val="right"/>
              <w:rPr>
                <w:color w:val="BFBFBF"/>
                <w:sz w:val="16"/>
              </w:rPr>
            </w:pPr>
          </w:p>
        </w:tc>
      </w:tr>
      <w:tr w:rsidR="00FC624C" w:rsidRPr="00B61EB0" w14:paraId="0CCAB09B" w14:textId="77777777" w:rsidTr="00A145B3">
        <w:trPr>
          <w:trHeight w:val="90"/>
        </w:trPr>
        <w:tc>
          <w:tcPr>
            <w:tcW w:w="211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4B1E61FC" w14:textId="77777777" w:rsidR="00FC624C" w:rsidRPr="00DE4122" w:rsidRDefault="00FC624C" w:rsidP="00A145B3">
            <w:r>
              <w:t>ASB re-established at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A1F057" w14:textId="77777777" w:rsidR="00FC624C" w:rsidRPr="00B61EB0" w:rsidRDefault="00FC624C" w:rsidP="00A145B3">
            <w:pPr>
              <w:jc w:val="right"/>
              <w:rPr>
                <w:sz w:val="28"/>
              </w:rPr>
            </w:pPr>
            <w:r w:rsidRPr="00482C71">
              <w:rPr>
                <w:color w:val="000000"/>
                <w:sz w:val="16"/>
              </w:rPr>
              <w:t>hr</w:t>
            </w:r>
          </w:p>
        </w:tc>
        <w:tc>
          <w:tcPr>
            <w:tcW w:w="220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4A8E2ABF" w14:textId="77777777" w:rsidR="00FC624C" w:rsidRPr="00DE4122" w:rsidRDefault="00FC624C" w:rsidP="00A145B3">
            <w:r>
              <w:t>ASB re-established at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0AC5DD" w14:textId="77777777" w:rsidR="00FC624C" w:rsidRPr="00B61EB0" w:rsidRDefault="00FC624C" w:rsidP="00A145B3">
            <w:pPr>
              <w:jc w:val="right"/>
              <w:rPr>
                <w:sz w:val="28"/>
              </w:rPr>
            </w:pPr>
            <w:r w:rsidRPr="00482C71">
              <w:rPr>
                <w:color w:val="000000"/>
                <w:sz w:val="16"/>
              </w:rPr>
              <w:t>hr</w:t>
            </w:r>
          </w:p>
        </w:tc>
        <w:tc>
          <w:tcPr>
            <w:tcW w:w="22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77559F60" w14:textId="77777777" w:rsidR="00FC624C" w:rsidRPr="00DE4122" w:rsidRDefault="00FC624C" w:rsidP="00A145B3">
            <w:r>
              <w:t>ASB re-established at</w:t>
            </w: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D01BE4" w14:textId="77777777" w:rsidR="00FC624C" w:rsidRPr="00B61EB0" w:rsidRDefault="00FC624C" w:rsidP="00A145B3">
            <w:pPr>
              <w:jc w:val="right"/>
              <w:rPr>
                <w:sz w:val="28"/>
              </w:rPr>
            </w:pPr>
            <w:r w:rsidRPr="00482C71">
              <w:rPr>
                <w:color w:val="000000"/>
                <w:sz w:val="16"/>
              </w:rPr>
              <w:t>hr</w:t>
            </w:r>
          </w:p>
        </w:tc>
      </w:tr>
      <w:tr w:rsidR="00FC624C" w:rsidRPr="00B61EB0" w14:paraId="6C03994F" w14:textId="77777777" w:rsidTr="00A145B3">
        <w:trPr>
          <w:trHeight w:val="90"/>
        </w:trPr>
        <w:tc>
          <w:tcPr>
            <w:tcW w:w="1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56E5D551" w14:textId="77777777" w:rsidR="00FC624C" w:rsidRPr="00DE4122" w:rsidRDefault="00FC624C" w:rsidP="00A145B3">
            <w:r>
              <w:t>Protection Number</w:t>
            </w:r>
          </w:p>
        </w:tc>
        <w:tc>
          <w:tcPr>
            <w:tcW w:w="2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35684E" w14:textId="77777777" w:rsidR="00FC624C" w:rsidRPr="00B61EB0" w:rsidRDefault="00FC624C" w:rsidP="00A145B3">
            <w:pPr>
              <w:jc w:val="right"/>
              <w:rPr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7DEF570B" w14:textId="77777777" w:rsidR="00FC624C" w:rsidRPr="00DE4122" w:rsidRDefault="00FC624C" w:rsidP="00A145B3">
            <w:r>
              <w:t>Protection Number</w:t>
            </w:r>
          </w:p>
        </w:tc>
        <w:tc>
          <w:tcPr>
            <w:tcW w:w="22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EB319D" w14:textId="77777777" w:rsidR="00FC624C" w:rsidRPr="00B61EB0" w:rsidRDefault="00FC624C" w:rsidP="00A145B3">
            <w:pPr>
              <w:jc w:val="right"/>
              <w:rPr>
                <w:sz w:val="28"/>
              </w:rPr>
            </w:pP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16DB2E2D" w14:textId="77777777" w:rsidR="00FC624C" w:rsidRPr="00DE4122" w:rsidRDefault="00FC624C" w:rsidP="00A145B3">
            <w:r>
              <w:t>Protection Number</w:t>
            </w:r>
          </w:p>
        </w:tc>
        <w:tc>
          <w:tcPr>
            <w:tcW w:w="25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873B87" w14:textId="77777777" w:rsidR="00FC624C" w:rsidRPr="00B61EB0" w:rsidRDefault="00FC624C" w:rsidP="00A145B3">
            <w:pPr>
              <w:jc w:val="right"/>
              <w:rPr>
                <w:sz w:val="28"/>
              </w:rPr>
            </w:pPr>
          </w:p>
        </w:tc>
      </w:tr>
    </w:tbl>
    <w:p w14:paraId="611D61DC" w14:textId="77777777" w:rsidR="00FC624C" w:rsidRDefault="00FC624C" w:rsidP="00FC624C">
      <w:pPr>
        <w:rPr>
          <w:sz w:val="16"/>
        </w:rPr>
      </w:pPr>
    </w:p>
    <w:p w14:paraId="5333E374" w14:textId="77777777" w:rsidR="003D7B8D" w:rsidRDefault="003D7B8D" w:rsidP="003D7B8D">
      <w:pPr>
        <w:rPr>
          <w:b/>
          <w:sz w:val="20"/>
        </w:rPr>
      </w:pPr>
    </w:p>
    <w:p w14:paraId="4738D4C5" w14:textId="2980D0C8" w:rsidR="003D7B8D" w:rsidRPr="001A2CA1" w:rsidRDefault="003D7B8D" w:rsidP="003D7B8D">
      <w:pPr>
        <w:rPr>
          <w:sz w:val="16"/>
        </w:rPr>
      </w:pPr>
      <w:r w:rsidRPr="0012134D">
        <w:rPr>
          <w:b/>
          <w:sz w:val="20"/>
        </w:rPr>
        <w:lastRenderedPageBreak/>
        <w:t>Worksite Protection Plan</w:t>
      </w:r>
      <w:r>
        <w:rPr>
          <w:b/>
          <w:sz w:val="20"/>
        </w:rPr>
        <w:t xml:space="preserve"> – Absolute Signal Blocking </w:t>
      </w:r>
    </w:p>
    <w:p w14:paraId="6A476B7F" w14:textId="77777777" w:rsidR="003D7B8D" w:rsidRPr="004D3E80" w:rsidRDefault="003D7B8D" w:rsidP="003D7B8D">
      <w:pPr>
        <w:pStyle w:val="SpacerSmall"/>
        <w:rPr>
          <w:sz w:val="2"/>
        </w:rPr>
      </w:pPr>
    </w:p>
    <w:p w14:paraId="50F3D07C" w14:textId="77777777" w:rsidR="003D7B8D" w:rsidRDefault="003D7B8D" w:rsidP="003D7B8D">
      <w:pPr>
        <w:pStyle w:val="SpacerSmall"/>
      </w:pPr>
    </w:p>
    <w:p w14:paraId="34920DB9" w14:textId="77777777" w:rsidR="003D7B8D" w:rsidRPr="004F2AD0" w:rsidRDefault="003D7B8D" w:rsidP="0046278A">
      <w:pPr>
        <w:pStyle w:val="Text"/>
        <w:numPr>
          <w:ilvl w:val="0"/>
          <w:numId w:val="23"/>
        </w:numPr>
        <w:spacing w:before="0" w:after="60"/>
        <w:ind w:left="284" w:hanging="284"/>
        <w:rPr>
          <w:b/>
        </w:rPr>
      </w:pPr>
      <w:r>
        <w:rPr>
          <w:b/>
        </w:rPr>
        <w:t>ASB Request – Protection Officer Details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84"/>
        <w:gridCol w:w="425"/>
        <w:gridCol w:w="3192"/>
        <w:gridCol w:w="425"/>
        <w:gridCol w:w="3080"/>
      </w:tblGrid>
      <w:tr w:rsidR="003D7B8D" w14:paraId="6F28FAFE" w14:textId="77777777" w:rsidTr="00702927">
        <w:tc>
          <w:tcPr>
            <w:tcW w:w="3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254287" w14:textId="77777777" w:rsidR="003D7B8D" w:rsidRPr="0060719F" w:rsidRDefault="003D7B8D" w:rsidP="00702927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name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A762A75" w14:textId="77777777" w:rsidR="003D7B8D" w:rsidRDefault="003D7B8D" w:rsidP="00702927">
            <w:pPr>
              <w:pStyle w:val="Text"/>
            </w:pPr>
          </w:p>
        </w:tc>
        <w:tc>
          <w:tcPr>
            <w:tcW w:w="3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247962F" w14:textId="77777777" w:rsidR="003D7B8D" w:rsidRPr="00562E03" w:rsidRDefault="003D7B8D" w:rsidP="00702927">
            <w:pPr>
              <w:pStyle w:val="Text"/>
              <w:jc w:val="right"/>
              <w:rPr>
                <w:b/>
                <w:color w:val="C0C0C0"/>
                <w:szCs w:val="18"/>
              </w:rPr>
            </w:pPr>
            <w:r w:rsidRPr="0060719F">
              <w:rPr>
                <w:color w:val="C0C0C0"/>
              </w:rPr>
              <w:t>signature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F594E14" w14:textId="77777777" w:rsidR="003D7B8D" w:rsidRDefault="003D7B8D" w:rsidP="00702927">
            <w:pPr>
              <w:pStyle w:val="Text"/>
            </w:pPr>
          </w:p>
        </w:tc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01560A2" w14:textId="77777777" w:rsidR="003D7B8D" w:rsidRPr="00562E03" w:rsidRDefault="003D7B8D" w:rsidP="00702927">
            <w:pPr>
              <w:pStyle w:val="Text"/>
              <w:jc w:val="right"/>
              <w:rPr>
                <w:b/>
                <w:color w:val="C0C0C0"/>
              </w:rPr>
            </w:pPr>
            <w:r w:rsidRPr="0060719F">
              <w:rPr>
                <w:color w:val="C0C0C0"/>
              </w:rPr>
              <w:t>contact No.</w:t>
            </w:r>
          </w:p>
        </w:tc>
      </w:tr>
    </w:tbl>
    <w:p w14:paraId="1231E1CE" w14:textId="77777777" w:rsidR="003D7B8D" w:rsidRDefault="003D7B8D" w:rsidP="003D7B8D">
      <w:pPr>
        <w:pStyle w:val="SpacerSmall"/>
      </w:pP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84"/>
        <w:gridCol w:w="425"/>
        <w:gridCol w:w="3192"/>
        <w:gridCol w:w="1972"/>
        <w:gridCol w:w="1533"/>
      </w:tblGrid>
      <w:tr w:rsidR="003D7B8D" w14:paraId="076F747A" w14:textId="77777777" w:rsidTr="00702927">
        <w:tc>
          <w:tcPr>
            <w:tcW w:w="3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EB0554F" w14:textId="77777777" w:rsidR="003D7B8D" w:rsidRPr="0060719F" w:rsidRDefault="003D7B8D" w:rsidP="00702927">
            <w:pPr>
              <w:pStyle w:val="Text"/>
              <w:jc w:val="right"/>
              <w:rPr>
                <w:color w:val="C0C0C0"/>
              </w:rPr>
            </w:pPr>
            <w:r>
              <w:rPr>
                <w:color w:val="C0C0C0"/>
              </w:rPr>
              <w:t>RSW or RIW No.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DC57763" w14:textId="77777777" w:rsidR="003D7B8D" w:rsidRDefault="003D7B8D" w:rsidP="00702927">
            <w:pPr>
              <w:pStyle w:val="Text"/>
            </w:pPr>
          </w:p>
        </w:tc>
        <w:tc>
          <w:tcPr>
            <w:tcW w:w="3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B81F9F0" w14:textId="77777777" w:rsidR="003D7B8D" w:rsidRPr="00562E03" w:rsidRDefault="003D7B8D" w:rsidP="00702927">
            <w:pPr>
              <w:pStyle w:val="Text"/>
              <w:jc w:val="right"/>
              <w:rPr>
                <w:b/>
                <w:color w:val="C0C0C0"/>
                <w:szCs w:val="18"/>
              </w:rPr>
            </w:pPr>
            <w:r>
              <w:rPr>
                <w:color w:val="C0C0C0"/>
              </w:rPr>
              <w:t>designation</w:t>
            </w:r>
          </w:p>
        </w:tc>
        <w:tc>
          <w:tcPr>
            <w:tcW w:w="197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45E5875" w14:textId="77777777" w:rsidR="003D7B8D" w:rsidRPr="00EB4AC8" w:rsidRDefault="003D7B8D" w:rsidP="00702927">
            <w:pPr>
              <w:pStyle w:val="Text"/>
              <w:jc w:val="right"/>
            </w:pPr>
            <w:r w:rsidRPr="00EB4AC8">
              <w:t>Planned Duration</w:t>
            </w:r>
          </w:p>
        </w:tc>
        <w:tc>
          <w:tcPr>
            <w:tcW w:w="1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746C67" w14:textId="77777777" w:rsidR="003D7B8D" w:rsidRPr="00562E03" w:rsidRDefault="003D7B8D" w:rsidP="00702927">
            <w:pPr>
              <w:pStyle w:val="Text"/>
              <w:jc w:val="right"/>
              <w:rPr>
                <w:b/>
                <w:color w:val="C0C0C0"/>
              </w:rPr>
            </w:pPr>
          </w:p>
        </w:tc>
      </w:tr>
    </w:tbl>
    <w:p w14:paraId="59D4239E" w14:textId="77777777" w:rsidR="003D7B8D" w:rsidRDefault="003D7B8D" w:rsidP="003D7B8D">
      <w:pPr>
        <w:pStyle w:val="SpacerSmall"/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1374"/>
        <w:gridCol w:w="8940"/>
      </w:tblGrid>
      <w:tr w:rsidR="003D7B8D" w14:paraId="3D8134ED" w14:textId="77777777" w:rsidTr="00702927">
        <w:tc>
          <w:tcPr>
            <w:tcW w:w="1374" w:type="dxa"/>
            <w:tcBorders>
              <w:right w:val="single" w:sz="6" w:space="0" w:color="auto"/>
            </w:tcBorders>
            <w:shd w:val="clear" w:color="auto" w:fill="auto"/>
          </w:tcPr>
          <w:p w14:paraId="3A674030" w14:textId="77777777" w:rsidR="003D7B8D" w:rsidRDefault="003D7B8D" w:rsidP="00702927">
            <w:pPr>
              <w:pStyle w:val="Text"/>
            </w:pPr>
            <w:r>
              <w:t xml:space="preserve">Type of work: </w:t>
            </w:r>
          </w:p>
        </w:tc>
        <w:tc>
          <w:tcPr>
            <w:tcW w:w="8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163879" w14:textId="77777777" w:rsidR="003D7B8D" w:rsidRPr="0060719F" w:rsidRDefault="003D7B8D" w:rsidP="00702927">
            <w:pPr>
              <w:pStyle w:val="Text"/>
              <w:rPr>
                <w:b/>
              </w:rPr>
            </w:pPr>
          </w:p>
        </w:tc>
      </w:tr>
    </w:tbl>
    <w:p w14:paraId="20D84011" w14:textId="77777777" w:rsidR="003D7B8D" w:rsidRDefault="003D7B8D" w:rsidP="003D7B8D">
      <w:pPr>
        <w:pStyle w:val="SpacerSmall"/>
      </w:pPr>
    </w:p>
    <w:p w14:paraId="231E8918" w14:textId="77777777" w:rsidR="003D7B8D" w:rsidRPr="006609E6" w:rsidRDefault="003D7B8D" w:rsidP="003D7B8D">
      <w:pPr>
        <w:rPr>
          <w:b/>
          <w:sz w:val="6"/>
        </w:rPr>
      </w:pPr>
    </w:p>
    <w:tbl>
      <w:tblPr>
        <w:tblW w:w="10206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92"/>
        <w:gridCol w:w="2552"/>
        <w:gridCol w:w="850"/>
        <w:gridCol w:w="2269"/>
        <w:gridCol w:w="708"/>
        <w:gridCol w:w="2127"/>
        <w:gridCol w:w="141"/>
        <w:gridCol w:w="567"/>
      </w:tblGrid>
      <w:tr w:rsidR="003D1387" w:rsidRPr="0060719F" w14:paraId="64BE25F3" w14:textId="77777777" w:rsidTr="00702927">
        <w:trPr>
          <w:trHeight w:val="162"/>
        </w:trPr>
        <w:tc>
          <w:tcPr>
            <w:tcW w:w="9498" w:type="dxa"/>
            <w:gridSpan w:val="6"/>
            <w:tcBorders>
              <w:top w:val="single" w:sz="12" w:space="0" w:color="auto"/>
              <w:left w:val="single" w:sz="12" w:space="0" w:color="auto"/>
            </w:tcBorders>
            <w:shd w:val="clear" w:color="auto" w:fill="DDDDDD"/>
            <w:tcMar>
              <w:top w:w="28" w:type="dxa"/>
              <w:bottom w:w="57" w:type="dxa"/>
            </w:tcMar>
          </w:tcPr>
          <w:p w14:paraId="131F1208" w14:textId="77777777" w:rsidR="003D1387" w:rsidRPr="00EB4AC8" w:rsidRDefault="003D1387" w:rsidP="00702927">
            <w:pPr>
              <w:rPr>
                <w:b/>
                <w:sz w:val="20"/>
              </w:rPr>
            </w:pPr>
            <w:r w:rsidRPr="00A60625">
              <w:rPr>
                <w:b/>
              </w:rPr>
              <w:t xml:space="preserve">2. Worksite Location 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DDDDDD"/>
          </w:tcPr>
          <w:p w14:paraId="2A03897C" w14:textId="77777777" w:rsidR="003D1387" w:rsidRPr="0060719F" w:rsidRDefault="003D1387" w:rsidP="00702927">
            <w:pPr>
              <w:rPr>
                <w:b/>
                <w:sz w:val="20"/>
              </w:rPr>
            </w:pPr>
          </w:p>
        </w:tc>
      </w:tr>
      <w:tr w:rsidR="003D1387" w:rsidRPr="0060719F" w14:paraId="61433AC5" w14:textId="77777777" w:rsidTr="00702927">
        <w:trPr>
          <w:trHeight w:val="72"/>
        </w:trPr>
        <w:tc>
          <w:tcPr>
            <w:tcW w:w="992" w:type="dxa"/>
            <w:tcBorders>
              <w:left w:val="single" w:sz="12" w:space="0" w:color="auto"/>
              <w:right w:val="single" w:sz="8" w:space="0" w:color="auto"/>
            </w:tcBorders>
            <w:shd w:val="clear" w:color="auto" w:fill="DDDDDD"/>
            <w:tcMar>
              <w:top w:w="57" w:type="dxa"/>
              <w:bottom w:w="57" w:type="dxa"/>
            </w:tcMar>
            <w:vAlign w:val="center"/>
          </w:tcPr>
          <w:p w14:paraId="6DC2B530" w14:textId="77777777" w:rsidR="003D1387" w:rsidRPr="0060719F" w:rsidRDefault="003D1387" w:rsidP="00702927">
            <w:pPr>
              <w:jc w:val="center"/>
              <w:rPr>
                <w:rFonts w:cs="Arial"/>
                <w:sz w:val="14"/>
                <w:szCs w:val="14"/>
              </w:rPr>
            </w:pPr>
            <w:r w:rsidRPr="0060719F">
              <w:rPr>
                <w:rFonts w:cs="Arial"/>
                <w:sz w:val="14"/>
                <w:szCs w:val="14"/>
              </w:rPr>
              <w:t>On the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1ADF170" w14:textId="4DD64B91" w:rsidR="003D1387" w:rsidRPr="0060719F" w:rsidRDefault="003D1387" w:rsidP="00702927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DDDDD"/>
            <w:vAlign w:val="center"/>
          </w:tcPr>
          <w:p w14:paraId="69145164" w14:textId="77777777" w:rsidR="003D1387" w:rsidRPr="0060719F" w:rsidRDefault="003D1387" w:rsidP="00702927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from</w:t>
            </w:r>
          </w:p>
        </w:tc>
        <w:tc>
          <w:tcPr>
            <w:tcW w:w="2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836542" w14:textId="6176130B" w:rsidR="003D1387" w:rsidRPr="0060719F" w:rsidRDefault="003D1387" w:rsidP="00702927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DDDDD"/>
            <w:vAlign w:val="center"/>
          </w:tcPr>
          <w:p w14:paraId="0AD07F74" w14:textId="77777777" w:rsidR="003D1387" w:rsidRPr="0060719F" w:rsidRDefault="003D1387" w:rsidP="00702927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F3658A">
              <w:rPr>
                <w:rFonts w:cs="Arial"/>
                <w:sz w:val="16"/>
                <w:szCs w:val="16"/>
              </w:rPr>
              <w:t>to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B63CE2" w14:textId="791A6277" w:rsidR="003D1387" w:rsidRPr="0060719F" w:rsidRDefault="003D1387" w:rsidP="00702927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12" w:space="0" w:color="auto"/>
            </w:tcBorders>
            <w:shd w:val="clear" w:color="auto" w:fill="DDDDDD"/>
            <w:vAlign w:val="center"/>
          </w:tcPr>
          <w:p w14:paraId="194AAFB4" w14:textId="77777777" w:rsidR="003D1387" w:rsidRPr="0060719F" w:rsidRDefault="003D1387" w:rsidP="00702927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3D1387" w:rsidRPr="0060719F" w14:paraId="3D2077B2" w14:textId="77777777" w:rsidTr="00702927">
        <w:trPr>
          <w:trHeight w:val="72"/>
        </w:trPr>
        <w:tc>
          <w:tcPr>
            <w:tcW w:w="992" w:type="dxa"/>
            <w:tcBorders>
              <w:left w:val="single" w:sz="12" w:space="0" w:color="auto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  <w:vAlign w:val="center"/>
          </w:tcPr>
          <w:p w14:paraId="6B32821D" w14:textId="77777777" w:rsidR="003D1387" w:rsidRPr="00AD73AF" w:rsidRDefault="003D1387" w:rsidP="00702927">
            <w:pPr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  <w:vAlign w:val="center"/>
          </w:tcPr>
          <w:p w14:paraId="0BB6779E" w14:textId="77777777" w:rsidR="003D1387" w:rsidRPr="00AD73AF" w:rsidRDefault="003D1387" w:rsidP="00702927">
            <w:pPr>
              <w:jc w:val="center"/>
              <w:rPr>
                <w:rFonts w:cs="Arial"/>
                <w:b/>
                <w:sz w:val="4"/>
                <w:szCs w:val="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DDDDD"/>
            <w:vAlign w:val="center"/>
          </w:tcPr>
          <w:p w14:paraId="72179D38" w14:textId="77777777" w:rsidR="003D1387" w:rsidRPr="00AD73AF" w:rsidRDefault="003D1387" w:rsidP="00702927">
            <w:pPr>
              <w:jc w:val="center"/>
              <w:rPr>
                <w:rFonts w:cs="Arial"/>
                <w:b/>
                <w:sz w:val="4"/>
                <w:szCs w:val="4"/>
              </w:rPr>
            </w:pPr>
          </w:p>
        </w:tc>
        <w:tc>
          <w:tcPr>
            <w:tcW w:w="226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DDDDD"/>
            <w:vAlign w:val="center"/>
          </w:tcPr>
          <w:p w14:paraId="0EF76FB9" w14:textId="77777777" w:rsidR="003D1387" w:rsidRPr="00AD73AF" w:rsidRDefault="003D1387" w:rsidP="00702927">
            <w:pPr>
              <w:jc w:val="center"/>
              <w:rPr>
                <w:rFonts w:cs="Arial"/>
                <w:b/>
                <w:sz w:val="4"/>
                <w:szCs w:val="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DDDDDD"/>
            <w:vAlign w:val="center"/>
          </w:tcPr>
          <w:p w14:paraId="4585C1C8" w14:textId="77777777" w:rsidR="003D1387" w:rsidRPr="00AD73AF" w:rsidRDefault="003D1387" w:rsidP="00702927">
            <w:pPr>
              <w:jc w:val="center"/>
              <w:rPr>
                <w:rFonts w:cs="Arial"/>
                <w:b/>
                <w:sz w:val="4"/>
                <w:szCs w:val="4"/>
              </w:rPr>
            </w:pP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DDDDD"/>
            <w:vAlign w:val="center"/>
          </w:tcPr>
          <w:p w14:paraId="3767EAA0" w14:textId="77777777" w:rsidR="003D1387" w:rsidRPr="00AD73AF" w:rsidRDefault="003D1387" w:rsidP="00702927">
            <w:pPr>
              <w:jc w:val="center"/>
              <w:rPr>
                <w:rFonts w:cs="Arial"/>
                <w:b/>
                <w:sz w:val="4"/>
                <w:szCs w:val="4"/>
              </w:rPr>
            </w:pP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  <w:shd w:val="clear" w:color="auto" w:fill="DDDDDD"/>
            <w:vAlign w:val="center"/>
          </w:tcPr>
          <w:p w14:paraId="28A0D537" w14:textId="77777777" w:rsidR="003D1387" w:rsidRPr="00AD73AF" w:rsidRDefault="003D1387" w:rsidP="00702927">
            <w:pPr>
              <w:jc w:val="center"/>
              <w:rPr>
                <w:rFonts w:cs="Arial"/>
                <w:b/>
                <w:sz w:val="4"/>
                <w:szCs w:val="4"/>
              </w:rPr>
            </w:pPr>
          </w:p>
        </w:tc>
      </w:tr>
      <w:tr w:rsidR="003D1387" w:rsidRPr="0060719F" w14:paraId="46FE3958" w14:textId="77777777" w:rsidTr="00702927">
        <w:trPr>
          <w:trHeight w:val="72"/>
        </w:trPr>
        <w:tc>
          <w:tcPr>
            <w:tcW w:w="992" w:type="dxa"/>
            <w:tcBorders>
              <w:left w:val="single" w:sz="12" w:space="0" w:color="auto"/>
              <w:right w:val="single" w:sz="8" w:space="0" w:color="auto"/>
            </w:tcBorders>
            <w:shd w:val="clear" w:color="auto" w:fill="DDDDDD"/>
            <w:tcMar>
              <w:top w:w="57" w:type="dxa"/>
              <w:bottom w:w="57" w:type="dxa"/>
            </w:tcMar>
            <w:vAlign w:val="center"/>
          </w:tcPr>
          <w:p w14:paraId="219CC3E7" w14:textId="77777777" w:rsidR="003D1387" w:rsidRPr="0060719F" w:rsidRDefault="003D1387" w:rsidP="00702927">
            <w:pPr>
              <w:jc w:val="center"/>
              <w:rPr>
                <w:rFonts w:cs="Arial"/>
                <w:sz w:val="14"/>
                <w:szCs w:val="14"/>
              </w:rPr>
            </w:pPr>
            <w:r w:rsidRPr="0060719F">
              <w:rPr>
                <w:rFonts w:cs="Arial"/>
                <w:sz w:val="14"/>
                <w:szCs w:val="14"/>
              </w:rPr>
              <w:t>On the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6143F66" w14:textId="311DDB62" w:rsidR="003D1387" w:rsidRPr="0060719F" w:rsidRDefault="003D1387" w:rsidP="00702927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DDDDD"/>
            <w:vAlign w:val="center"/>
          </w:tcPr>
          <w:p w14:paraId="21D0F4AA" w14:textId="77777777" w:rsidR="003D1387" w:rsidRDefault="003D1387" w:rsidP="00702927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from</w:t>
            </w:r>
          </w:p>
        </w:tc>
        <w:tc>
          <w:tcPr>
            <w:tcW w:w="2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46D19B" w14:textId="09C5820A" w:rsidR="003D1387" w:rsidRPr="0060719F" w:rsidRDefault="003D1387" w:rsidP="00702927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DDDDD"/>
            <w:vAlign w:val="center"/>
          </w:tcPr>
          <w:p w14:paraId="7FE41BD2" w14:textId="77777777" w:rsidR="003D1387" w:rsidRDefault="003D1387" w:rsidP="00702927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F3658A">
              <w:rPr>
                <w:rFonts w:cs="Arial"/>
                <w:sz w:val="16"/>
                <w:szCs w:val="16"/>
              </w:rPr>
              <w:t>to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0C326F" w14:textId="04406F36" w:rsidR="003D1387" w:rsidRPr="0060719F" w:rsidRDefault="003D1387" w:rsidP="00702927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12" w:space="0" w:color="auto"/>
            </w:tcBorders>
            <w:shd w:val="clear" w:color="auto" w:fill="DDDDDD"/>
            <w:vAlign w:val="center"/>
          </w:tcPr>
          <w:p w14:paraId="07F7C2F1" w14:textId="77777777" w:rsidR="003D1387" w:rsidRPr="0060719F" w:rsidRDefault="003D1387" w:rsidP="00702927">
            <w:pPr>
              <w:rPr>
                <w:rFonts w:cs="Arial"/>
                <w:b/>
                <w:sz w:val="14"/>
                <w:szCs w:val="14"/>
              </w:rPr>
            </w:pPr>
          </w:p>
        </w:tc>
      </w:tr>
      <w:tr w:rsidR="003D1387" w:rsidRPr="0060719F" w14:paraId="5638D554" w14:textId="77777777" w:rsidTr="00702927">
        <w:trPr>
          <w:trHeight w:val="28"/>
        </w:trPr>
        <w:tc>
          <w:tcPr>
            <w:tcW w:w="992" w:type="dxa"/>
            <w:tcBorders>
              <w:left w:val="single" w:sz="12" w:space="0" w:color="auto"/>
            </w:tcBorders>
            <w:shd w:val="clear" w:color="auto" w:fill="DDDDDD"/>
            <w:tcMar>
              <w:top w:w="57" w:type="dxa"/>
              <w:bottom w:w="57" w:type="dxa"/>
            </w:tcMar>
            <w:vAlign w:val="center"/>
          </w:tcPr>
          <w:p w14:paraId="21EABBBD" w14:textId="77777777" w:rsidR="003D1387" w:rsidRPr="0030415B" w:rsidRDefault="003D1387" w:rsidP="00702927">
            <w:pPr>
              <w:jc w:val="center"/>
              <w:rPr>
                <w:rFonts w:cs="Arial"/>
                <w:b/>
                <w:sz w:val="2"/>
                <w:szCs w:val="8"/>
              </w:rPr>
            </w:pPr>
            <w:r>
              <w:rPr>
                <w:rFonts w:cs="Arial"/>
                <w:b/>
                <w:sz w:val="2"/>
                <w:szCs w:val="8"/>
              </w:rPr>
              <w:t>.</w:t>
            </w:r>
          </w:p>
        </w:tc>
        <w:tc>
          <w:tcPr>
            <w:tcW w:w="8506" w:type="dxa"/>
            <w:gridSpan w:val="5"/>
            <w:tcBorders>
              <w:top w:val="nil"/>
              <w:bottom w:val="nil"/>
            </w:tcBorders>
            <w:shd w:val="clear" w:color="auto" w:fill="DDDDDD"/>
            <w:tcMar>
              <w:top w:w="57" w:type="dxa"/>
              <w:bottom w:w="57" w:type="dxa"/>
            </w:tcMar>
            <w:vAlign w:val="center"/>
          </w:tcPr>
          <w:p w14:paraId="4531022C" w14:textId="77777777" w:rsidR="003D1387" w:rsidRPr="0030415B" w:rsidRDefault="003D1387" w:rsidP="00702927">
            <w:pPr>
              <w:jc w:val="center"/>
              <w:rPr>
                <w:rFonts w:cs="Arial"/>
                <w:b/>
                <w:sz w:val="2"/>
                <w:szCs w:val="8"/>
              </w:rPr>
            </w:pPr>
          </w:p>
        </w:tc>
        <w:tc>
          <w:tcPr>
            <w:tcW w:w="708" w:type="dxa"/>
            <w:gridSpan w:val="2"/>
            <w:tcBorders>
              <w:right w:val="single" w:sz="12" w:space="0" w:color="auto"/>
            </w:tcBorders>
            <w:shd w:val="clear" w:color="auto" w:fill="DDDDDD"/>
            <w:vAlign w:val="center"/>
          </w:tcPr>
          <w:p w14:paraId="042D3AE3" w14:textId="77777777" w:rsidR="003D1387" w:rsidRPr="0030415B" w:rsidRDefault="003D1387" w:rsidP="00702927">
            <w:pPr>
              <w:jc w:val="center"/>
              <w:rPr>
                <w:rFonts w:cs="Arial"/>
                <w:b/>
                <w:sz w:val="2"/>
                <w:szCs w:val="8"/>
              </w:rPr>
            </w:pPr>
          </w:p>
        </w:tc>
      </w:tr>
      <w:tr w:rsidR="003D1387" w:rsidRPr="0060719F" w14:paraId="4F1FE77A" w14:textId="77777777" w:rsidTr="00702927">
        <w:trPr>
          <w:trHeight w:val="70"/>
        </w:trPr>
        <w:tc>
          <w:tcPr>
            <w:tcW w:w="10206" w:type="dxa"/>
            <w:gridSpan w:val="8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DDD"/>
          </w:tcPr>
          <w:p w14:paraId="5D5CE090" w14:textId="77777777" w:rsidR="003D1387" w:rsidRPr="0060719F" w:rsidRDefault="003D1387" w:rsidP="00702927">
            <w:pPr>
              <w:rPr>
                <w:rFonts w:cs="Arial"/>
                <w:b/>
                <w:sz w:val="8"/>
                <w:szCs w:val="8"/>
              </w:rPr>
            </w:pPr>
          </w:p>
        </w:tc>
      </w:tr>
    </w:tbl>
    <w:p w14:paraId="6A1E27AF" w14:textId="77777777" w:rsidR="003D7B8D" w:rsidRDefault="003D7B8D" w:rsidP="003D7B8D">
      <w:pPr>
        <w:rPr>
          <w:b/>
          <w:sz w:val="20"/>
        </w:rPr>
      </w:pPr>
      <w:r w:rsidRPr="007921EA">
        <w:rPr>
          <w:b/>
        </w:rPr>
        <w:t>3. Protection to be used</w:t>
      </w:r>
    </w:p>
    <w:tbl>
      <w:tblPr>
        <w:tblpPr w:leftFromText="180" w:rightFromText="180" w:vertAnchor="text" w:horzAnchor="margin" w:tblpXSpec="center" w:tblpY="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5"/>
        <w:gridCol w:w="365"/>
        <w:gridCol w:w="2456"/>
        <w:gridCol w:w="319"/>
      </w:tblGrid>
      <w:tr w:rsidR="003D7B8D" w:rsidRPr="0060719F" w14:paraId="1BB32793" w14:textId="77777777" w:rsidTr="00702927">
        <w:tc>
          <w:tcPr>
            <w:tcW w:w="2525" w:type="dxa"/>
            <w:shd w:val="clear" w:color="auto" w:fill="auto"/>
            <w:vAlign w:val="center"/>
          </w:tcPr>
          <w:p w14:paraId="21E55199" w14:textId="77777777" w:rsidR="003D7B8D" w:rsidRPr="0093594E" w:rsidRDefault="003D7B8D" w:rsidP="00702927">
            <w:pPr>
              <w:jc w:val="center"/>
              <w:rPr>
                <w:sz w:val="20"/>
                <w:highlight w:val="yellow"/>
              </w:rPr>
            </w:pPr>
            <w:r w:rsidRPr="009F5ED7">
              <w:t>Signal(s) at STOP with blocking facilities applied</w:t>
            </w:r>
          </w:p>
        </w:tc>
        <w:tc>
          <w:tcPr>
            <w:tcW w:w="365" w:type="dxa"/>
            <w:tcBorders>
              <w:top w:val="nil"/>
              <w:bottom w:val="nil"/>
            </w:tcBorders>
            <w:shd w:val="clear" w:color="auto" w:fill="auto"/>
          </w:tcPr>
          <w:p w14:paraId="75781912" w14:textId="77777777" w:rsidR="003D7B8D" w:rsidRPr="0093594E" w:rsidRDefault="003D7B8D" w:rsidP="00702927">
            <w:pPr>
              <w:rPr>
                <w:sz w:val="20"/>
                <w:highlight w:val="yellow"/>
              </w:rPr>
            </w:pPr>
          </w:p>
        </w:tc>
        <w:tc>
          <w:tcPr>
            <w:tcW w:w="2456" w:type="dxa"/>
            <w:shd w:val="clear" w:color="auto" w:fill="auto"/>
            <w:vAlign w:val="center"/>
          </w:tcPr>
          <w:p w14:paraId="1B66B41D" w14:textId="77777777" w:rsidR="003D7B8D" w:rsidRPr="0093594E" w:rsidRDefault="003D7B8D" w:rsidP="00702927">
            <w:pPr>
              <w:jc w:val="center"/>
              <w:rPr>
                <w:b/>
                <w:bCs/>
                <w:sz w:val="20"/>
                <w:highlight w:val="yellow"/>
              </w:rPr>
            </w:pPr>
            <w:r w:rsidRPr="0093594E">
              <w:rPr>
                <w:highlight w:val="yellow"/>
              </w:rPr>
              <w:t>Points secured</w:t>
            </w:r>
          </w:p>
        </w:tc>
        <w:tc>
          <w:tcPr>
            <w:tcW w:w="319" w:type="dxa"/>
            <w:tcBorders>
              <w:top w:val="nil"/>
              <w:bottom w:val="nil"/>
              <w:right w:val="nil"/>
            </w:tcBorders>
          </w:tcPr>
          <w:p w14:paraId="4E1877A7" w14:textId="77777777" w:rsidR="003D7B8D" w:rsidRPr="00D82EAA" w:rsidRDefault="003D7B8D" w:rsidP="00702927">
            <w:pPr>
              <w:jc w:val="center"/>
            </w:pPr>
          </w:p>
        </w:tc>
      </w:tr>
    </w:tbl>
    <w:p w14:paraId="4301E714" w14:textId="77777777" w:rsidR="003D7B8D" w:rsidRDefault="003D7B8D" w:rsidP="003D7B8D">
      <w:pPr>
        <w:rPr>
          <w:sz w:val="24"/>
        </w:rPr>
      </w:pPr>
    </w:p>
    <w:p w14:paraId="3B0AB857" w14:textId="77777777" w:rsidR="003D7B8D" w:rsidRPr="00484235" w:rsidRDefault="003D7B8D" w:rsidP="003D7B8D">
      <w:pPr>
        <w:pStyle w:val="SpacerSmall"/>
      </w:pPr>
    </w:p>
    <w:p w14:paraId="254EC5C9" w14:textId="77777777" w:rsidR="003D7B8D" w:rsidRDefault="003D7B8D" w:rsidP="003D7B8D">
      <w:pPr>
        <w:rPr>
          <w:b/>
          <w:sz w:val="6"/>
        </w:rPr>
      </w:pPr>
    </w:p>
    <w:p w14:paraId="5A06843D" w14:textId="77777777" w:rsidR="003D7B8D" w:rsidRDefault="003D7B8D" w:rsidP="003D7B8D">
      <w:pPr>
        <w:rPr>
          <w:b/>
          <w:sz w:val="6"/>
        </w:rPr>
      </w:pPr>
    </w:p>
    <w:p w14:paraId="470BF84B" w14:textId="77777777" w:rsidR="003D7B8D" w:rsidRDefault="003D7B8D" w:rsidP="003D7B8D">
      <w:pPr>
        <w:rPr>
          <w:sz w:val="6"/>
          <w:szCs w:val="6"/>
        </w:rPr>
      </w:pPr>
    </w:p>
    <w:p w14:paraId="314130CF" w14:textId="77777777" w:rsidR="003D7B8D" w:rsidRPr="00426715" w:rsidRDefault="003D7B8D" w:rsidP="003D7B8D">
      <w:pPr>
        <w:rPr>
          <w:sz w:val="6"/>
          <w:szCs w:val="6"/>
        </w:rPr>
      </w:pPr>
    </w:p>
    <w:p w14:paraId="2CFA4DB1" w14:textId="77777777" w:rsidR="003D7B8D" w:rsidRPr="00C237D4" w:rsidRDefault="003D7B8D" w:rsidP="003D7B8D">
      <w:pPr>
        <w:rPr>
          <w:sz w:val="2"/>
        </w:rPr>
      </w:pPr>
    </w:p>
    <w:tbl>
      <w:tblPr>
        <w:tblpPr w:leftFromText="180" w:rightFromText="180" w:vertAnchor="text" w:horzAnchor="margin" w:tblpXSpec="right" w:tblpYSpec="center"/>
        <w:tblW w:w="6095" w:type="dxa"/>
        <w:tblLayout w:type="fixed"/>
        <w:tblLook w:val="04A0" w:firstRow="1" w:lastRow="0" w:firstColumn="1" w:lastColumn="0" w:noHBand="0" w:noVBand="1"/>
      </w:tblPr>
      <w:tblGrid>
        <w:gridCol w:w="2816"/>
        <w:gridCol w:w="303"/>
        <w:gridCol w:w="2976"/>
      </w:tblGrid>
      <w:tr w:rsidR="003D7B8D" w14:paraId="6D6CB738" w14:textId="77777777" w:rsidTr="00702927">
        <w:tc>
          <w:tcPr>
            <w:tcW w:w="2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98346A3" w14:textId="77777777" w:rsidR="003D7B8D" w:rsidRPr="0060719F" w:rsidRDefault="003D7B8D" w:rsidP="00702927">
            <w:pPr>
              <w:pStyle w:val="Text"/>
              <w:jc w:val="right"/>
              <w:rPr>
                <w:color w:val="C0C0C0"/>
              </w:rPr>
            </w:pPr>
            <w:r>
              <w:rPr>
                <w:color w:val="C0C0C0"/>
              </w:rPr>
              <w:t>Location / panel</w:t>
            </w:r>
          </w:p>
        </w:tc>
        <w:tc>
          <w:tcPr>
            <w:tcW w:w="303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C398BB1" w14:textId="77777777" w:rsidR="003D7B8D" w:rsidRDefault="003D7B8D" w:rsidP="00702927">
            <w:pPr>
              <w:pStyle w:val="Text"/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B0F326" w14:textId="77777777" w:rsidR="003D7B8D" w:rsidRPr="00562E03" w:rsidRDefault="003D7B8D" w:rsidP="00702927">
            <w:pPr>
              <w:pStyle w:val="Text"/>
              <w:jc w:val="right"/>
              <w:rPr>
                <w:b/>
                <w:color w:val="C0C0C0"/>
                <w:szCs w:val="18"/>
              </w:rPr>
            </w:pPr>
            <w:r>
              <w:rPr>
                <w:color w:val="C0C0C0"/>
              </w:rPr>
              <w:t>Location / panel</w:t>
            </w:r>
          </w:p>
        </w:tc>
      </w:tr>
    </w:tbl>
    <w:p w14:paraId="7EBDC4F1" w14:textId="77777777" w:rsidR="003D7B8D" w:rsidRDefault="003D7B8D" w:rsidP="003D7B8D">
      <w:r>
        <w:t>Protection is required from other Signallers(s) at</w:t>
      </w:r>
    </w:p>
    <w:p w14:paraId="51395D71" w14:textId="77777777" w:rsidR="003D7B8D" w:rsidRPr="00D317B9" w:rsidRDefault="003D7B8D" w:rsidP="003D7B8D">
      <w:pPr>
        <w:rPr>
          <w:sz w:val="6"/>
        </w:rPr>
      </w:pPr>
    </w:p>
    <w:p w14:paraId="20C296B0" w14:textId="77777777" w:rsidR="003D7B8D" w:rsidRPr="007921EA" w:rsidRDefault="003D7B8D" w:rsidP="003D7B8D">
      <w:pPr>
        <w:rPr>
          <w:b/>
        </w:rPr>
      </w:pPr>
      <w:r w:rsidRPr="007921EA">
        <w:rPr>
          <w:b/>
        </w:rPr>
        <w:t>4. Assurances</w:t>
      </w:r>
    </w:p>
    <w:p w14:paraId="641BA139" w14:textId="77777777" w:rsidR="003D7B8D" w:rsidRPr="00770517" w:rsidRDefault="003D7B8D" w:rsidP="003D7B8D">
      <w:pPr>
        <w:pStyle w:val="SpacerSmall"/>
        <w:rPr>
          <w:color w:val="auto"/>
          <w:sz w:val="4"/>
          <w:szCs w:val="4"/>
        </w:rPr>
      </w:pPr>
      <w:r>
        <w:rPr>
          <w:color w:val="auto"/>
          <w:sz w:val="18"/>
          <w:szCs w:val="18"/>
        </w:rPr>
        <w:t xml:space="preserve">All points of entry into the affected portion of track are protected and blocking </w:t>
      </w:r>
      <w:r w:rsidRPr="00B61EB0">
        <w:rPr>
          <w:color w:val="auto"/>
          <w:sz w:val="18"/>
          <w:szCs w:val="18"/>
        </w:rPr>
        <w:t xml:space="preserve">facilities applied </w:t>
      </w:r>
      <w:r w:rsidRPr="00B61EB0">
        <w:rPr>
          <w:color w:val="auto"/>
          <w:sz w:val="28"/>
        </w:rPr>
        <w:sym w:font="Wingdings" w:char="F0A8"/>
      </w:r>
      <w:r>
        <w:rPr>
          <w:color w:val="auto"/>
          <w:sz w:val="28"/>
        </w:rPr>
        <w:br/>
      </w:r>
    </w:p>
    <w:tbl>
      <w:tblPr>
        <w:tblW w:w="10348" w:type="dxa"/>
        <w:tblLook w:val="04A0" w:firstRow="1" w:lastRow="0" w:firstColumn="1" w:lastColumn="0" w:noHBand="0" w:noVBand="1"/>
      </w:tblPr>
      <w:tblGrid>
        <w:gridCol w:w="2410"/>
        <w:gridCol w:w="2549"/>
        <w:gridCol w:w="2412"/>
        <w:gridCol w:w="2977"/>
      </w:tblGrid>
      <w:tr w:rsidR="003D7B8D" w:rsidRPr="0060719F" w14:paraId="36009166" w14:textId="77777777" w:rsidTr="00702927">
        <w:trPr>
          <w:trHeight w:val="397"/>
        </w:trPr>
        <w:tc>
          <w:tcPr>
            <w:tcW w:w="241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304E5E5" w14:textId="77777777" w:rsidR="003D7B8D" w:rsidRPr="0060719F" w:rsidRDefault="003D7B8D" w:rsidP="00702927">
            <w:pPr>
              <w:rPr>
                <w:sz w:val="16"/>
              </w:rPr>
            </w:pPr>
            <w:r w:rsidRPr="00DE4122">
              <w:t>The last rail traffic to pass the protection was</w:t>
            </w:r>
          </w:p>
        </w:tc>
        <w:tc>
          <w:tcPr>
            <w:tcW w:w="254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F44208" w14:textId="77777777" w:rsidR="003D7B8D" w:rsidRPr="0060719F" w:rsidRDefault="003D7B8D" w:rsidP="00702927">
            <w:pPr>
              <w:jc w:val="right"/>
              <w:rPr>
                <w:sz w:val="16"/>
              </w:rPr>
            </w:pPr>
            <w:r w:rsidRPr="00482C71">
              <w:rPr>
                <w:color w:val="BFBFBF"/>
                <w:sz w:val="16"/>
              </w:rPr>
              <w:t>rail traffic ID</w:t>
            </w:r>
          </w:p>
        </w:tc>
        <w:tc>
          <w:tcPr>
            <w:tcW w:w="2412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95FD74" w14:textId="77777777" w:rsidR="003D7B8D" w:rsidRPr="0060719F" w:rsidRDefault="003D7B8D" w:rsidP="00702927">
            <w:pPr>
              <w:rPr>
                <w:sz w:val="16"/>
              </w:rPr>
            </w:pPr>
            <w:r w:rsidRPr="00DE4122">
              <w:t>The last known location of rail traffic is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292F18" w14:textId="77777777" w:rsidR="003D7B8D" w:rsidRPr="0060719F" w:rsidRDefault="003D7B8D" w:rsidP="00702927">
            <w:pPr>
              <w:jc w:val="right"/>
              <w:rPr>
                <w:sz w:val="16"/>
              </w:rPr>
            </w:pPr>
            <w:r w:rsidRPr="00482C71">
              <w:rPr>
                <w:color w:val="BFBFBF"/>
                <w:sz w:val="16"/>
              </w:rPr>
              <w:t>location</w:t>
            </w:r>
          </w:p>
        </w:tc>
      </w:tr>
    </w:tbl>
    <w:p w14:paraId="4ED6BC30" w14:textId="77777777" w:rsidR="003D7B8D" w:rsidRPr="00B61EB0" w:rsidRDefault="003D7B8D" w:rsidP="003D7B8D">
      <w:pPr>
        <w:pStyle w:val="SpacerSmall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Confirm that there is no rail traffic between the protection and the worksite</w:t>
      </w:r>
      <w:r w:rsidRPr="00B61EB0">
        <w:rPr>
          <w:color w:val="auto"/>
          <w:sz w:val="18"/>
          <w:szCs w:val="18"/>
        </w:rPr>
        <w:t xml:space="preserve"> </w:t>
      </w:r>
      <w:r w:rsidRPr="00B61EB0">
        <w:rPr>
          <w:color w:val="auto"/>
          <w:sz w:val="28"/>
        </w:rPr>
        <w:sym w:font="Wingdings" w:char="F0A8"/>
      </w:r>
    </w:p>
    <w:p w14:paraId="1EFE57E1" w14:textId="77777777" w:rsidR="003D7B8D" w:rsidRPr="00D317B9" w:rsidRDefault="003D7B8D" w:rsidP="003D7B8D">
      <w:pPr>
        <w:rPr>
          <w:sz w:val="6"/>
        </w:rPr>
      </w:pPr>
    </w:p>
    <w:p w14:paraId="1E7E0F6F" w14:textId="77777777" w:rsidR="003D7B8D" w:rsidRDefault="003D7B8D" w:rsidP="003D7B8D">
      <w:pPr>
        <w:rPr>
          <w:b/>
        </w:rPr>
      </w:pPr>
      <w:r>
        <w:rPr>
          <w:b/>
        </w:rPr>
        <w:t>5</w:t>
      </w:r>
      <w:r w:rsidRPr="007921EA">
        <w:rPr>
          <w:b/>
        </w:rPr>
        <w:t>. A</w:t>
      </w:r>
      <w:r>
        <w:rPr>
          <w:b/>
        </w:rPr>
        <w:t>uthorisation</w:t>
      </w:r>
    </w:p>
    <w:p w14:paraId="6522CDBE" w14:textId="77777777" w:rsidR="003D7B8D" w:rsidRPr="00F56011" w:rsidRDefault="003D7B8D" w:rsidP="003D7B8D">
      <w:pPr>
        <w:ind w:firstLine="142"/>
      </w:pPr>
      <w:r w:rsidRPr="00F56011">
        <w:t>Authorised by Signaller</w:t>
      </w:r>
    </w:p>
    <w:tbl>
      <w:tblPr>
        <w:tblW w:w="10206" w:type="dxa"/>
        <w:tblInd w:w="134" w:type="dxa"/>
        <w:tblLayout w:type="fixed"/>
        <w:tblLook w:val="04A0" w:firstRow="1" w:lastRow="0" w:firstColumn="1" w:lastColumn="0" w:noHBand="0" w:noVBand="1"/>
      </w:tblPr>
      <w:tblGrid>
        <w:gridCol w:w="3058"/>
        <w:gridCol w:w="236"/>
        <w:gridCol w:w="3381"/>
        <w:gridCol w:w="271"/>
        <w:gridCol w:w="1276"/>
        <w:gridCol w:w="283"/>
        <w:gridCol w:w="1701"/>
      </w:tblGrid>
      <w:tr w:rsidR="003D7B8D" w14:paraId="3F728A5D" w14:textId="77777777" w:rsidTr="00702927">
        <w:tc>
          <w:tcPr>
            <w:tcW w:w="305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33BE99D" w14:textId="77777777" w:rsidR="003D7B8D" w:rsidRPr="0060719F" w:rsidRDefault="003D7B8D" w:rsidP="00702927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name</w:t>
            </w:r>
          </w:p>
        </w:tc>
        <w:tc>
          <w:tcPr>
            <w:tcW w:w="23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C7DDB9E" w14:textId="77777777" w:rsidR="003D7B8D" w:rsidRDefault="003D7B8D" w:rsidP="00702927">
            <w:pPr>
              <w:pStyle w:val="Text"/>
            </w:pPr>
          </w:p>
        </w:tc>
        <w:tc>
          <w:tcPr>
            <w:tcW w:w="33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35EFCFC" w14:textId="2A5BB0B2" w:rsidR="003D7B8D" w:rsidRPr="00562E03" w:rsidRDefault="003D7B8D" w:rsidP="00702927">
            <w:pPr>
              <w:pStyle w:val="Text"/>
              <w:jc w:val="right"/>
              <w:rPr>
                <w:b/>
                <w:color w:val="C0C0C0"/>
                <w:szCs w:val="18"/>
              </w:rPr>
            </w:pPr>
            <w:r w:rsidRPr="00723E0A">
              <w:rPr>
                <w:b/>
                <w:bCs/>
                <w:color w:val="000000"/>
                <w:szCs w:val="18"/>
              </w:rPr>
              <w:t>panel</w:t>
            </w:r>
          </w:p>
        </w:tc>
        <w:tc>
          <w:tcPr>
            <w:tcW w:w="271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E1C566C" w14:textId="77777777" w:rsidR="003D7B8D" w:rsidRDefault="003D7B8D" w:rsidP="00702927">
            <w:pPr>
              <w:pStyle w:val="Text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C1EEA" w14:textId="77777777" w:rsidR="003D7B8D" w:rsidRPr="00562E03" w:rsidRDefault="003D7B8D" w:rsidP="00702927">
            <w:pPr>
              <w:pStyle w:val="Text"/>
              <w:jc w:val="right"/>
              <w:rPr>
                <w:b/>
                <w:color w:val="C0C0C0"/>
              </w:rPr>
            </w:pPr>
            <w:r>
              <w:rPr>
                <w:b/>
              </w:rPr>
              <w:t>hr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14:paraId="77AABAE4" w14:textId="77777777" w:rsidR="003D7B8D" w:rsidRDefault="003D7B8D" w:rsidP="00702927">
            <w:pPr>
              <w:pStyle w:val="Text"/>
              <w:jc w:val="right"/>
              <w:rPr>
                <w:b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BD0AC65" w14:textId="77777777" w:rsidR="003D7B8D" w:rsidRDefault="003D7B8D" w:rsidP="00702927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/       /</w:t>
            </w:r>
          </w:p>
        </w:tc>
      </w:tr>
      <w:tr w:rsidR="003D7B8D" w14:paraId="3B70A2C3" w14:textId="77777777" w:rsidTr="00702927">
        <w:trPr>
          <w:trHeight w:val="80"/>
        </w:trPr>
        <w:tc>
          <w:tcPr>
            <w:tcW w:w="3058" w:type="dxa"/>
            <w:tcBorders>
              <w:top w:val="single" w:sz="4" w:space="0" w:color="auto"/>
            </w:tcBorders>
            <w:shd w:val="clear" w:color="auto" w:fill="auto"/>
          </w:tcPr>
          <w:p w14:paraId="2832EC60" w14:textId="77777777" w:rsidR="003D7B8D" w:rsidRPr="001D5447" w:rsidRDefault="003D7B8D" w:rsidP="00702927">
            <w:pPr>
              <w:pStyle w:val="Text"/>
              <w:jc w:val="right"/>
              <w:rPr>
                <w:color w:val="C0C0C0"/>
                <w:sz w:val="2"/>
              </w:rPr>
            </w:pPr>
          </w:p>
        </w:tc>
        <w:tc>
          <w:tcPr>
            <w:tcW w:w="236" w:type="dxa"/>
            <w:shd w:val="clear" w:color="auto" w:fill="auto"/>
          </w:tcPr>
          <w:p w14:paraId="44A2E981" w14:textId="77777777" w:rsidR="003D7B8D" w:rsidRPr="001D5447" w:rsidRDefault="003D7B8D" w:rsidP="00702927">
            <w:pPr>
              <w:pStyle w:val="Text"/>
              <w:rPr>
                <w:sz w:val="2"/>
              </w:rPr>
            </w:pPr>
          </w:p>
        </w:tc>
        <w:tc>
          <w:tcPr>
            <w:tcW w:w="3381" w:type="dxa"/>
            <w:tcBorders>
              <w:top w:val="single" w:sz="4" w:space="0" w:color="auto"/>
            </w:tcBorders>
            <w:shd w:val="clear" w:color="auto" w:fill="auto"/>
          </w:tcPr>
          <w:p w14:paraId="38E4D068" w14:textId="77777777" w:rsidR="003D7B8D" w:rsidRPr="001D5447" w:rsidRDefault="003D7B8D" w:rsidP="00702927">
            <w:pPr>
              <w:pStyle w:val="Text"/>
              <w:jc w:val="right"/>
              <w:rPr>
                <w:color w:val="C0C0C0"/>
                <w:sz w:val="2"/>
              </w:rPr>
            </w:pPr>
          </w:p>
        </w:tc>
        <w:tc>
          <w:tcPr>
            <w:tcW w:w="271" w:type="dxa"/>
            <w:shd w:val="clear" w:color="auto" w:fill="auto"/>
          </w:tcPr>
          <w:p w14:paraId="3D1BF7C1" w14:textId="77777777" w:rsidR="003D7B8D" w:rsidRPr="001D5447" w:rsidRDefault="003D7B8D" w:rsidP="00702927">
            <w:pPr>
              <w:pStyle w:val="Text"/>
              <w:rPr>
                <w:sz w:val="2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14:paraId="74FC7603" w14:textId="77777777" w:rsidR="003D7B8D" w:rsidRPr="001D5447" w:rsidRDefault="003D7B8D" w:rsidP="00702927">
            <w:pPr>
              <w:pStyle w:val="Text"/>
              <w:jc w:val="right"/>
              <w:rPr>
                <w:b/>
                <w:sz w:val="2"/>
              </w:rPr>
            </w:pPr>
          </w:p>
        </w:tc>
        <w:tc>
          <w:tcPr>
            <w:tcW w:w="283" w:type="dxa"/>
          </w:tcPr>
          <w:p w14:paraId="14483532" w14:textId="77777777" w:rsidR="003D7B8D" w:rsidRPr="001D5447" w:rsidRDefault="003D7B8D" w:rsidP="00702927">
            <w:pPr>
              <w:pStyle w:val="Text"/>
              <w:jc w:val="right"/>
              <w:rPr>
                <w:b/>
                <w:sz w:val="2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312D8C6B" w14:textId="77777777" w:rsidR="003D7B8D" w:rsidRPr="001D5447" w:rsidRDefault="003D7B8D" w:rsidP="00702927">
            <w:pPr>
              <w:pStyle w:val="Text"/>
              <w:jc w:val="center"/>
              <w:rPr>
                <w:b/>
                <w:sz w:val="2"/>
              </w:rPr>
            </w:pPr>
          </w:p>
        </w:tc>
      </w:tr>
    </w:tbl>
    <w:p w14:paraId="6B20EE06" w14:textId="77777777" w:rsidR="003D7B8D" w:rsidRPr="00ED5E39" w:rsidRDefault="003D7B8D" w:rsidP="003D7B8D">
      <w:pPr>
        <w:rPr>
          <w:sz w:val="2"/>
          <w:szCs w:val="2"/>
        </w:rPr>
      </w:pP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2268"/>
        <w:gridCol w:w="709"/>
        <w:gridCol w:w="6237"/>
      </w:tblGrid>
      <w:tr w:rsidR="003D7B8D" w14:paraId="5C214E25" w14:textId="77777777" w:rsidTr="00702927">
        <w:trPr>
          <w:trHeight w:val="295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9585E8D" w14:textId="77777777" w:rsidR="003D7B8D" w:rsidRDefault="003D7B8D" w:rsidP="00702927">
            <w:r>
              <w:t>Protection Number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304985" w14:textId="77777777" w:rsidR="003D7B8D" w:rsidRDefault="003D7B8D" w:rsidP="00702927"/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D816EA7" w14:textId="77777777" w:rsidR="003D7B8D" w:rsidRDefault="003D7B8D" w:rsidP="00702927">
            <w:r>
              <w:t>Notes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7EAF8C" w14:textId="77777777" w:rsidR="003D7B8D" w:rsidRPr="00973001" w:rsidRDefault="003D7B8D" w:rsidP="00702927">
            <w:pPr>
              <w:rPr>
                <w:b/>
              </w:rPr>
            </w:pPr>
          </w:p>
        </w:tc>
      </w:tr>
    </w:tbl>
    <w:p w14:paraId="04BFDBCE" w14:textId="77777777" w:rsidR="003D7B8D" w:rsidRPr="004D3E80" w:rsidRDefault="003D7B8D" w:rsidP="003D7B8D">
      <w:pPr>
        <w:rPr>
          <w:sz w:val="6"/>
        </w:rPr>
      </w:pPr>
    </w:p>
    <w:tbl>
      <w:tblPr>
        <w:tblW w:w="10225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71"/>
        <w:gridCol w:w="659"/>
        <w:gridCol w:w="386"/>
        <w:gridCol w:w="545"/>
        <w:gridCol w:w="544"/>
        <w:gridCol w:w="1077"/>
        <w:gridCol w:w="708"/>
        <w:gridCol w:w="416"/>
        <w:gridCol w:w="487"/>
        <w:gridCol w:w="687"/>
        <w:gridCol w:w="1053"/>
        <w:gridCol w:w="759"/>
        <w:gridCol w:w="434"/>
        <w:gridCol w:w="635"/>
        <w:gridCol w:w="764"/>
      </w:tblGrid>
      <w:tr w:rsidR="003D7B8D" w:rsidRPr="0060719F" w14:paraId="33BA44F4" w14:textId="77777777" w:rsidTr="00702927">
        <w:trPr>
          <w:trHeight w:val="221"/>
        </w:trPr>
        <w:tc>
          <w:tcPr>
            <w:tcW w:w="1022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4F6012B3" w14:textId="77777777" w:rsidR="003D7B8D" w:rsidRDefault="003D7B8D" w:rsidP="00702927">
            <w:pPr>
              <w:rPr>
                <w:b/>
              </w:rPr>
            </w:pPr>
            <w:r>
              <w:rPr>
                <w:b/>
              </w:rPr>
              <w:t>6</w:t>
            </w:r>
            <w:r w:rsidRPr="00A60625">
              <w:rPr>
                <w:b/>
              </w:rPr>
              <w:t xml:space="preserve">. </w:t>
            </w:r>
            <w:r>
              <w:rPr>
                <w:b/>
              </w:rPr>
              <w:t>Temporarily Suspending ASB</w:t>
            </w:r>
            <w:r w:rsidRPr="00A60625">
              <w:rPr>
                <w:b/>
              </w:rPr>
              <w:t xml:space="preserve"> </w:t>
            </w:r>
          </w:p>
        </w:tc>
      </w:tr>
      <w:tr w:rsidR="003D7B8D" w:rsidRPr="0060719F" w14:paraId="505B8C74" w14:textId="77777777" w:rsidTr="00702927">
        <w:trPr>
          <w:trHeight w:val="1121"/>
        </w:trPr>
        <w:tc>
          <w:tcPr>
            <w:tcW w:w="266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  <w:vAlign w:val="center"/>
          </w:tcPr>
          <w:p w14:paraId="0BF41C03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Provide the name and worksite location </w:t>
            </w:r>
          </w:p>
          <w:p w14:paraId="2EE34AA0" w14:textId="77777777" w:rsidR="003D7B8D" w:rsidRPr="004626DA" w:rsidRDefault="003D7B8D" w:rsidP="00702927">
            <w:pPr>
              <w:rPr>
                <w:sz w:val="6"/>
                <w:szCs w:val="2"/>
              </w:rPr>
            </w:pPr>
          </w:p>
          <w:p w14:paraId="60B2A40E" w14:textId="77777777" w:rsidR="003D7B8D" w:rsidRDefault="003D7B8D" w:rsidP="00702927">
            <w:r>
              <w:t>Workers and equipment are clear of the Danger Zone</w:t>
            </w:r>
          </w:p>
          <w:p w14:paraId="404C9550" w14:textId="77777777" w:rsidR="003D7B8D" w:rsidRPr="004626DA" w:rsidRDefault="003D7B8D" w:rsidP="00702927">
            <w:pPr>
              <w:rPr>
                <w:sz w:val="6"/>
                <w:szCs w:val="2"/>
              </w:rPr>
            </w:pPr>
          </w:p>
          <w:p w14:paraId="5508EAF0" w14:textId="77777777" w:rsidR="003D7B8D" w:rsidRPr="00C420D3" w:rsidRDefault="003D7B8D" w:rsidP="00702927">
            <w:pPr>
              <w:rPr>
                <w:szCs w:val="18"/>
              </w:rPr>
            </w:pPr>
            <w:r w:rsidRPr="00C420D3">
              <w:rPr>
                <w:szCs w:val="18"/>
              </w:rPr>
              <w:t>Provide protection number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229E0F6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2BA82D29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6DD95808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46131874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659DE332" w14:textId="77777777" w:rsidR="003D7B8D" w:rsidRPr="0060719F" w:rsidRDefault="003D7B8D" w:rsidP="00702927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B61EB0">
              <w:rPr>
                <w:sz w:val="28"/>
              </w:rPr>
              <w:sym w:font="Wingdings" w:char="F0A8"/>
            </w:r>
          </w:p>
        </w:tc>
        <w:tc>
          <w:tcPr>
            <w:tcW w:w="26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521D2D2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Provide the name and </w:t>
            </w:r>
            <w:r>
              <w:rPr>
                <w:rFonts w:cs="Arial"/>
                <w:szCs w:val="14"/>
              </w:rPr>
              <w:br/>
              <w:t xml:space="preserve">worksite location </w:t>
            </w:r>
          </w:p>
          <w:p w14:paraId="2DA1C471" w14:textId="77777777" w:rsidR="003D7B8D" w:rsidRPr="004626DA" w:rsidRDefault="003D7B8D" w:rsidP="00702927">
            <w:pPr>
              <w:rPr>
                <w:sz w:val="6"/>
                <w:szCs w:val="2"/>
              </w:rPr>
            </w:pPr>
          </w:p>
          <w:p w14:paraId="31F9EA29" w14:textId="77777777" w:rsidR="003D7B8D" w:rsidRDefault="003D7B8D" w:rsidP="00702927">
            <w:r>
              <w:t>Workers and equipment are clear of the Danger Zone</w:t>
            </w:r>
          </w:p>
          <w:p w14:paraId="5B98E8D4" w14:textId="77777777" w:rsidR="003D7B8D" w:rsidRPr="004626DA" w:rsidRDefault="003D7B8D" w:rsidP="00702927">
            <w:pPr>
              <w:rPr>
                <w:sz w:val="6"/>
                <w:szCs w:val="2"/>
              </w:rPr>
            </w:pPr>
          </w:p>
          <w:p w14:paraId="1429073A" w14:textId="77777777" w:rsidR="003D7B8D" w:rsidRPr="00B61EB0" w:rsidRDefault="003D7B8D" w:rsidP="00702927">
            <w:pPr>
              <w:rPr>
                <w:sz w:val="28"/>
              </w:rPr>
            </w:pPr>
            <w:r w:rsidRPr="00C420D3">
              <w:rPr>
                <w:szCs w:val="18"/>
              </w:rPr>
              <w:t>Provide protection number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06F95E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77992E96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4A9D2D79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0AE653E7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412D6955" w14:textId="77777777" w:rsidR="003D7B8D" w:rsidRPr="00B61EB0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</w:tc>
        <w:tc>
          <w:tcPr>
            <w:tcW w:w="28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62EC65D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Provide the name and </w:t>
            </w:r>
            <w:r>
              <w:rPr>
                <w:rFonts w:cs="Arial"/>
                <w:szCs w:val="14"/>
              </w:rPr>
              <w:br/>
              <w:t xml:space="preserve">worksite location </w:t>
            </w:r>
          </w:p>
          <w:p w14:paraId="4B7C8127" w14:textId="77777777" w:rsidR="003D7B8D" w:rsidRPr="004626DA" w:rsidRDefault="003D7B8D" w:rsidP="00702927">
            <w:pPr>
              <w:rPr>
                <w:sz w:val="6"/>
                <w:szCs w:val="2"/>
              </w:rPr>
            </w:pPr>
          </w:p>
          <w:p w14:paraId="027384D2" w14:textId="77777777" w:rsidR="003D7B8D" w:rsidRDefault="003D7B8D" w:rsidP="00702927">
            <w:r>
              <w:t xml:space="preserve">Workers and equipment are </w:t>
            </w:r>
            <w:r>
              <w:br/>
              <w:t>clear of the Danger Zone</w:t>
            </w:r>
          </w:p>
          <w:p w14:paraId="24BB22FD" w14:textId="77777777" w:rsidR="003D7B8D" w:rsidRPr="004626DA" w:rsidRDefault="003D7B8D" w:rsidP="00702927">
            <w:pPr>
              <w:rPr>
                <w:sz w:val="6"/>
                <w:szCs w:val="2"/>
              </w:rPr>
            </w:pPr>
          </w:p>
          <w:p w14:paraId="3A3A0E51" w14:textId="77777777" w:rsidR="003D7B8D" w:rsidRPr="00B61EB0" w:rsidRDefault="003D7B8D" w:rsidP="00702927">
            <w:pPr>
              <w:rPr>
                <w:sz w:val="28"/>
              </w:rPr>
            </w:pPr>
            <w:r w:rsidRPr="00C420D3">
              <w:rPr>
                <w:szCs w:val="18"/>
              </w:rPr>
              <w:t>Provide protection number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0441210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2E75EB72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7CD64303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42D5B8AF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1C1AEF50" w14:textId="77777777" w:rsidR="003D7B8D" w:rsidRPr="00B61EB0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</w:tc>
      </w:tr>
      <w:tr w:rsidR="003D7B8D" w:rsidRPr="0060719F" w14:paraId="7252EF93" w14:textId="77777777" w:rsidTr="00702927">
        <w:trPr>
          <w:trHeight w:val="261"/>
        </w:trPr>
        <w:tc>
          <w:tcPr>
            <w:tcW w:w="17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6328276A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ASB suspended at</w:t>
            </w:r>
          </w:p>
        </w:tc>
        <w:tc>
          <w:tcPr>
            <w:tcW w:w="1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CEF38" w14:textId="77777777" w:rsidR="003D7B8D" w:rsidRPr="00B61EB0" w:rsidRDefault="003D7B8D" w:rsidP="00702927">
            <w:pPr>
              <w:jc w:val="right"/>
              <w:rPr>
                <w:sz w:val="28"/>
              </w:rPr>
            </w:pPr>
            <w:r>
              <w:rPr>
                <w:szCs w:val="18"/>
              </w:rPr>
              <w:t>hr</w:t>
            </w:r>
          </w:p>
        </w:tc>
        <w:tc>
          <w:tcPr>
            <w:tcW w:w="17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</w:tcPr>
          <w:p w14:paraId="51F1E56D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ASB suspended at</w:t>
            </w:r>
          </w:p>
        </w:tc>
        <w:tc>
          <w:tcPr>
            <w:tcW w:w="1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B5546" w14:textId="77777777" w:rsidR="003D7B8D" w:rsidRPr="00B61EB0" w:rsidRDefault="003D7B8D" w:rsidP="00702927">
            <w:pPr>
              <w:jc w:val="right"/>
              <w:rPr>
                <w:sz w:val="28"/>
              </w:rPr>
            </w:pPr>
            <w:r>
              <w:rPr>
                <w:szCs w:val="18"/>
              </w:rPr>
              <w:t>hr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</w:tcPr>
          <w:p w14:paraId="10032DA2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ASB suspended at</w:t>
            </w:r>
          </w:p>
        </w:tc>
        <w:tc>
          <w:tcPr>
            <w:tcW w:w="1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A531A" w14:textId="77777777" w:rsidR="003D7B8D" w:rsidRPr="00B5417B" w:rsidRDefault="003D7B8D" w:rsidP="00702927">
            <w:pPr>
              <w:jc w:val="right"/>
              <w:rPr>
                <w:szCs w:val="18"/>
              </w:rPr>
            </w:pPr>
            <w:r>
              <w:rPr>
                <w:szCs w:val="18"/>
              </w:rPr>
              <w:t>hr</w:t>
            </w:r>
          </w:p>
        </w:tc>
      </w:tr>
      <w:tr w:rsidR="003D7B8D" w:rsidRPr="0060719F" w14:paraId="74818BC8" w14:textId="77777777" w:rsidTr="00702927">
        <w:trPr>
          <w:trHeight w:val="28"/>
        </w:trPr>
        <w:tc>
          <w:tcPr>
            <w:tcW w:w="1022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72BDC027" w14:textId="77777777" w:rsidR="003D7B8D" w:rsidRPr="00B61EB0" w:rsidRDefault="003D7B8D" w:rsidP="00702927">
            <w:pPr>
              <w:rPr>
                <w:sz w:val="28"/>
              </w:rPr>
            </w:pPr>
            <w:r>
              <w:rPr>
                <w:b/>
              </w:rPr>
              <w:t>7</w:t>
            </w:r>
            <w:r w:rsidRPr="00A60625">
              <w:rPr>
                <w:b/>
              </w:rPr>
              <w:t xml:space="preserve">. </w:t>
            </w:r>
            <w:r>
              <w:rPr>
                <w:b/>
              </w:rPr>
              <w:t>Re-establish ASB assurances</w:t>
            </w:r>
          </w:p>
        </w:tc>
      </w:tr>
      <w:tr w:rsidR="003D7B8D" w:rsidRPr="0060719F" w14:paraId="1D039DF1" w14:textId="77777777" w:rsidTr="00702927">
        <w:trPr>
          <w:trHeight w:val="1121"/>
        </w:trPr>
        <w:tc>
          <w:tcPr>
            <w:tcW w:w="266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28DC5BFD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The worksite location is identical</w:t>
            </w:r>
          </w:p>
          <w:p w14:paraId="28C1B4C8" w14:textId="77777777" w:rsidR="003D7B8D" w:rsidRPr="00770517" w:rsidRDefault="003D7B8D" w:rsidP="00702927">
            <w:pPr>
              <w:rPr>
                <w:rFonts w:cs="Arial"/>
                <w:sz w:val="6"/>
                <w:szCs w:val="14"/>
              </w:rPr>
            </w:pPr>
          </w:p>
          <w:p w14:paraId="2A411527" w14:textId="77777777" w:rsidR="003D7B8D" w:rsidRPr="00770517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All points of entry into the affected portion of track are protected and blocking facilities applied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DD5515C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1B9F083F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3F0C19DA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4E48862E" w14:textId="77777777" w:rsidR="003D7B8D" w:rsidRPr="00B61EB0" w:rsidRDefault="003D7B8D" w:rsidP="00702927">
            <w:pPr>
              <w:jc w:val="center"/>
              <w:rPr>
                <w:sz w:val="28"/>
              </w:rPr>
            </w:pPr>
          </w:p>
        </w:tc>
        <w:tc>
          <w:tcPr>
            <w:tcW w:w="26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F505F36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The worksite location is identical</w:t>
            </w:r>
          </w:p>
          <w:p w14:paraId="596185EA" w14:textId="77777777" w:rsidR="003D7B8D" w:rsidRPr="00770517" w:rsidRDefault="003D7B8D" w:rsidP="00702927">
            <w:pPr>
              <w:rPr>
                <w:rFonts w:cs="Arial"/>
                <w:sz w:val="6"/>
                <w:szCs w:val="14"/>
              </w:rPr>
            </w:pPr>
          </w:p>
          <w:p w14:paraId="0D5B400C" w14:textId="77777777" w:rsidR="003D7B8D" w:rsidRPr="00770517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All points of entry into the affected portion of track are protected and blocking facilities applied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14:paraId="00B4BE44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30F3E922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18437A32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6FB3A205" w14:textId="77777777" w:rsidR="003D7B8D" w:rsidRPr="00B61EB0" w:rsidRDefault="003D7B8D" w:rsidP="00702927">
            <w:pPr>
              <w:jc w:val="center"/>
              <w:rPr>
                <w:sz w:val="28"/>
              </w:rPr>
            </w:pPr>
          </w:p>
        </w:tc>
        <w:tc>
          <w:tcPr>
            <w:tcW w:w="28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95B97CF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The worksite location is </w:t>
            </w:r>
            <w:r>
              <w:rPr>
                <w:rFonts w:cs="Arial"/>
                <w:szCs w:val="14"/>
              </w:rPr>
              <w:br/>
              <w:t>identical</w:t>
            </w:r>
          </w:p>
          <w:p w14:paraId="29DBB758" w14:textId="77777777" w:rsidR="003D7B8D" w:rsidRPr="00770517" w:rsidRDefault="003D7B8D" w:rsidP="00702927">
            <w:pPr>
              <w:rPr>
                <w:rFonts w:cs="Arial"/>
                <w:sz w:val="6"/>
                <w:szCs w:val="14"/>
              </w:rPr>
            </w:pPr>
          </w:p>
          <w:p w14:paraId="6D1567F5" w14:textId="77777777" w:rsidR="003D7B8D" w:rsidRPr="00770517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All points of entry into the affected portion of track are protected and blocking </w:t>
            </w:r>
            <w:r>
              <w:rPr>
                <w:rFonts w:cs="Arial"/>
                <w:szCs w:val="14"/>
              </w:rPr>
              <w:br/>
              <w:t>facilities applied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14:paraId="69421CA9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28526693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7C35CD72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37178986" w14:textId="77777777" w:rsidR="003D7B8D" w:rsidRPr="00B61EB0" w:rsidRDefault="003D7B8D" w:rsidP="00702927">
            <w:pPr>
              <w:jc w:val="center"/>
              <w:rPr>
                <w:sz w:val="28"/>
              </w:rPr>
            </w:pPr>
          </w:p>
        </w:tc>
      </w:tr>
      <w:tr w:rsidR="00AD73AF" w:rsidRPr="0060719F" w14:paraId="307B9042" w14:textId="77777777" w:rsidTr="00702927">
        <w:trPr>
          <w:trHeight w:val="342"/>
        </w:trPr>
        <w:tc>
          <w:tcPr>
            <w:tcW w:w="211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33D7C046" w14:textId="10749C63" w:rsidR="00AD73AF" w:rsidRDefault="00AD73AF" w:rsidP="00AD73AF">
            <w:r>
              <w:t>The last rail traffic to pass the protection was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F81CBC" w14:textId="64A03BF5" w:rsidR="00AD73AF" w:rsidRPr="00482C71" w:rsidRDefault="00AD73AF" w:rsidP="00AD73AF">
            <w:pPr>
              <w:jc w:val="right"/>
              <w:rPr>
                <w:color w:val="BFBFBF"/>
                <w:sz w:val="16"/>
              </w:rPr>
            </w:pPr>
            <w:r>
              <w:rPr>
                <w:color w:val="BFBFBF"/>
                <w:sz w:val="14"/>
                <w:szCs w:val="14"/>
              </w:rPr>
              <w:t>r</w:t>
            </w:r>
            <w:r w:rsidRPr="009B0D4A">
              <w:rPr>
                <w:color w:val="BFBFBF"/>
                <w:sz w:val="14"/>
                <w:szCs w:val="14"/>
              </w:rPr>
              <w:t>ail traffic ID</w:t>
            </w:r>
          </w:p>
        </w:tc>
        <w:tc>
          <w:tcPr>
            <w:tcW w:w="220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27735A4D" w14:textId="72291678" w:rsidR="00AD73AF" w:rsidRDefault="00AD73AF" w:rsidP="00AD73AF">
            <w:r>
              <w:t>The last rail traffic to pass the protection was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5BF525" w14:textId="2D4FEC16" w:rsidR="00AD73AF" w:rsidRPr="00482C71" w:rsidRDefault="00AD73AF" w:rsidP="00AD73AF">
            <w:pPr>
              <w:jc w:val="right"/>
              <w:rPr>
                <w:color w:val="BFBFBF"/>
                <w:sz w:val="16"/>
              </w:rPr>
            </w:pPr>
            <w:r>
              <w:rPr>
                <w:color w:val="BFBFBF"/>
                <w:sz w:val="14"/>
                <w:szCs w:val="14"/>
              </w:rPr>
              <w:t>r</w:t>
            </w:r>
            <w:r w:rsidRPr="009B0D4A">
              <w:rPr>
                <w:color w:val="BFBFBF"/>
                <w:sz w:val="14"/>
                <w:szCs w:val="14"/>
              </w:rPr>
              <w:t>ail traffic ID</w:t>
            </w:r>
          </w:p>
        </w:tc>
        <w:tc>
          <w:tcPr>
            <w:tcW w:w="22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55D8569F" w14:textId="6E20D072" w:rsidR="00AD73AF" w:rsidRDefault="00AD73AF" w:rsidP="00AD73AF">
            <w:r>
              <w:t>The last rail traffic to pass the protection was</w:t>
            </w: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7FE4DB" w14:textId="7BE9980D" w:rsidR="00AD73AF" w:rsidRPr="00482C71" w:rsidRDefault="00AD73AF" w:rsidP="00AD73AF">
            <w:pPr>
              <w:jc w:val="right"/>
              <w:rPr>
                <w:color w:val="BFBFBF"/>
                <w:sz w:val="16"/>
              </w:rPr>
            </w:pPr>
            <w:r>
              <w:rPr>
                <w:color w:val="BFBFBF"/>
                <w:sz w:val="14"/>
                <w:szCs w:val="14"/>
              </w:rPr>
              <w:t>r</w:t>
            </w:r>
            <w:r w:rsidRPr="009B0D4A">
              <w:rPr>
                <w:color w:val="BFBFBF"/>
                <w:sz w:val="14"/>
                <w:szCs w:val="14"/>
              </w:rPr>
              <w:t>ail traffic ID</w:t>
            </w:r>
          </w:p>
        </w:tc>
      </w:tr>
      <w:tr w:rsidR="00AD73AF" w:rsidRPr="0060719F" w14:paraId="7D816875" w14:textId="77777777" w:rsidTr="00702927">
        <w:trPr>
          <w:trHeight w:val="342"/>
        </w:trPr>
        <w:tc>
          <w:tcPr>
            <w:tcW w:w="211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2ECEEC3C" w14:textId="4EAC1D89" w:rsidR="00AD73AF" w:rsidRPr="00DE4122" w:rsidRDefault="00AD73AF" w:rsidP="00AD73AF">
            <w:r>
              <w:t>The last known location of rail traffic is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4990CA" w14:textId="639DDB32" w:rsidR="00AD73AF" w:rsidRPr="00B61EB0" w:rsidRDefault="00AD73AF" w:rsidP="00AD73AF">
            <w:pPr>
              <w:jc w:val="right"/>
              <w:rPr>
                <w:sz w:val="28"/>
              </w:rPr>
            </w:pPr>
            <w:r w:rsidRPr="009B0D4A">
              <w:rPr>
                <w:color w:val="BFBFBF"/>
                <w:sz w:val="14"/>
                <w:szCs w:val="14"/>
              </w:rPr>
              <w:t>location</w:t>
            </w:r>
          </w:p>
        </w:tc>
        <w:tc>
          <w:tcPr>
            <w:tcW w:w="220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48446ACD" w14:textId="210C15E7" w:rsidR="00AD73AF" w:rsidRPr="00DE4122" w:rsidRDefault="00AD73AF" w:rsidP="00AD73AF">
            <w:r>
              <w:t>The last known location of rail traffic is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C21703" w14:textId="0D2CDD63" w:rsidR="00AD73AF" w:rsidRPr="00B61EB0" w:rsidRDefault="00AD73AF" w:rsidP="00AD73AF">
            <w:pPr>
              <w:jc w:val="right"/>
              <w:rPr>
                <w:sz w:val="28"/>
              </w:rPr>
            </w:pPr>
            <w:r w:rsidRPr="009B0D4A">
              <w:rPr>
                <w:color w:val="BFBFBF"/>
                <w:sz w:val="14"/>
                <w:szCs w:val="14"/>
              </w:rPr>
              <w:t>location</w:t>
            </w:r>
          </w:p>
        </w:tc>
        <w:tc>
          <w:tcPr>
            <w:tcW w:w="22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47F98E14" w14:textId="6843C347" w:rsidR="00AD73AF" w:rsidRPr="00DE4122" w:rsidRDefault="00AD73AF" w:rsidP="00AD73AF">
            <w:r>
              <w:t>The last known location of rail traffic is</w:t>
            </w: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CC73C0" w14:textId="51B12DA6" w:rsidR="00AD73AF" w:rsidRPr="00B61EB0" w:rsidRDefault="00AD73AF" w:rsidP="00AD73AF">
            <w:pPr>
              <w:jc w:val="right"/>
              <w:rPr>
                <w:sz w:val="28"/>
              </w:rPr>
            </w:pPr>
            <w:r w:rsidRPr="009B0D4A">
              <w:rPr>
                <w:color w:val="BFBFBF"/>
                <w:sz w:val="14"/>
                <w:szCs w:val="14"/>
              </w:rPr>
              <w:t>location</w:t>
            </w:r>
          </w:p>
        </w:tc>
      </w:tr>
      <w:tr w:rsidR="003D7B8D" w:rsidRPr="0060719F" w14:paraId="6ABC39BE" w14:textId="77777777" w:rsidTr="00702927">
        <w:trPr>
          <w:trHeight w:val="409"/>
        </w:trPr>
        <w:tc>
          <w:tcPr>
            <w:tcW w:w="266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68915D4B" w14:textId="77777777" w:rsidR="003D7B8D" w:rsidRPr="00482C71" w:rsidRDefault="003D7B8D" w:rsidP="00702927">
            <w:pPr>
              <w:rPr>
                <w:color w:val="000000"/>
              </w:rPr>
            </w:pPr>
            <w:r>
              <w:rPr>
                <w:szCs w:val="18"/>
              </w:rPr>
              <w:t>There is no approaching rail traffic between the protection and the worksite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BB4EBC7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56C5E97D" w14:textId="77777777" w:rsidR="003D7B8D" w:rsidRPr="00482C71" w:rsidRDefault="003D7B8D" w:rsidP="00702927">
            <w:pPr>
              <w:jc w:val="right"/>
              <w:rPr>
                <w:color w:val="BFBFBF"/>
                <w:sz w:val="16"/>
              </w:rPr>
            </w:pPr>
          </w:p>
        </w:tc>
        <w:tc>
          <w:tcPr>
            <w:tcW w:w="268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</w:tcPr>
          <w:p w14:paraId="019B4318" w14:textId="77777777" w:rsidR="003D7B8D" w:rsidRPr="00482C71" w:rsidRDefault="003D7B8D" w:rsidP="00702927">
            <w:pPr>
              <w:rPr>
                <w:color w:val="000000"/>
              </w:rPr>
            </w:pPr>
            <w:r>
              <w:rPr>
                <w:szCs w:val="18"/>
              </w:rPr>
              <w:t>There is no approaching rail traffic between the protection and the worksite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C69ABA9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3CEB5839" w14:textId="77777777" w:rsidR="003D7B8D" w:rsidRPr="00482C71" w:rsidRDefault="003D7B8D" w:rsidP="00702927">
            <w:pPr>
              <w:jc w:val="right"/>
              <w:rPr>
                <w:color w:val="BFBFBF"/>
                <w:sz w:val="16"/>
              </w:rPr>
            </w:pPr>
          </w:p>
        </w:tc>
        <w:tc>
          <w:tcPr>
            <w:tcW w:w="288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</w:tcPr>
          <w:p w14:paraId="2BA4623E" w14:textId="77777777" w:rsidR="003D7B8D" w:rsidRPr="00482C71" w:rsidRDefault="003D7B8D" w:rsidP="00702927">
            <w:pPr>
              <w:rPr>
                <w:color w:val="000000"/>
              </w:rPr>
            </w:pPr>
            <w:r>
              <w:rPr>
                <w:szCs w:val="18"/>
              </w:rPr>
              <w:t xml:space="preserve">There is no approaching rail traffic between the protection </w:t>
            </w:r>
            <w:r>
              <w:rPr>
                <w:szCs w:val="18"/>
              </w:rPr>
              <w:br/>
              <w:t>and the worksite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C59AEB3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7790027C" w14:textId="77777777" w:rsidR="003D7B8D" w:rsidRPr="00482C71" w:rsidRDefault="003D7B8D" w:rsidP="00702927">
            <w:pPr>
              <w:jc w:val="right"/>
              <w:rPr>
                <w:color w:val="BFBFBF"/>
                <w:sz w:val="16"/>
              </w:rPr>
            </w:pPr>
          </w:p>
        </w:tc>
      </w:tr>
      <w:tr w:rsidR="003D7B8D" w:rsidRPr="00B61EB0" w14:paraId="714490B9" w14:textId="77777777" w:rsidTr="00702927">
        <w:trPr>
          <w:trHeight w:val="90"/>
        </w:trPr>
        <w:tc>
          <w:tcPr>
            <w:tcW w:w="211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5200210A" w14:textId="77777777" w:rsidR="003D7B8D" w:rsidRPr="00DE4122" w:rsidRDefault="003D7B8D" w:rsidP="00702927">
            <w:r>
              <w:t>ASB re-established at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004F80" w14:textId="77777777" w:rsidR="003D7B8D" w:rsidRPr="00B61EB0" w:rsidRDefault="003D7B8D" w:rsidP="00702927">
            <w:pPr>
              <w:jc w:val="right"/>
              <w:rPr>
                <w:sz w:val="28"/>
              </w:rPr>
            </w:pPr>
            <w:r w:rsidRPr="00482C71">
              <w:rPr>
                <w:color w:val="000000"/>
                <w:sz w:val="16"/>
              </w:rPr>
              <w:t>hr</w:t>
            </w:r>
          </w:p>
        </w:tc>
        <w:tc>
          <w:tcPr>
            <w:tcW w:w="220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28F6DDA8" w14:textId="77777777" w:rsidR="003D7B8D" w:rsidRPr="00DE4122" w:rsidRDefault="003D7B8D" w:rsidP="00702927">
            <w:r>
              <w:t>ASB re-established at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A24F0C" w14:textId="77777777" w:rsidR="003D7B8D" w:rsidRPr="00B61EB0" w:rsidRDefault="003D7B8D" w:rsidP="00702927">
            <w:pPr>
              <w:jc w:val="right"/>
              <w:rPr>
                <w:sz w:val="28"/>
              </w:rPr>
            </w:pPr>
            <w:r w:rsidRPr="00482C71">
              <w:rPr>
                <w:color w:val="000000"/>
                <w:sz w:val="16"/>
              </w:rPr>
              <w:t>hr</w:t>
            </w:r>
          </w:p>
        </w:tc>
        <w:tc>
          <w:tcPr>
            <w:tcW w:w="22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6ABF511B" w14:textId="77777777" w:rsidR="003D7B8D" w:rsidRPr="00DE4122" w:rsidRDefault="003D7B8D" w:rsidP="00702927">
            <w:r>
              <w:t>ASB re-established at</w:t>
            </w: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97592B" w14:textId="77777777" w:rsidR="003D7B8D" w:rsidRPr="00B61EB0" w:rsidRDefault="003D7B8D" w:rsidP="00702927">
            <w:pPr>
              <w:jc w:val="right"/>
              <w:rPr>
                <w:sz w:val="28"/>
              </w:rPr>
            </w:pPr>
            <w:r w:rsidRPr="00482C71">
              <w:rPr>
                <w:color w:val="000000"/>
                <w:sz w:val="16"/>
              </w:rPr>
              <w:t>hr</w:t>
            </w:r>
          </w:p>
        </w:tc>
      </w:tr>
      <w:tr w:rsidR="003D7B8D" w:rsidRPr="00B61EB0" w14:paraId="6A270ECE" w14:textId="77777777" w:rsidTr="00702927">
        <w:trPr>
          <w:trHeight w:val="90"/>
        </w:trPr>
        <w:tc>
          <w:tcPr>
            <w:tcW w:w="1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6E70FBB2" w14:textId="77777777" w:rsidR="003D7B8D" w:rsidRPr="00DE4122" w:rsidRDefault="003D7B8D" w:rsidP="00702927">
            <w:r>
              <w:t>Protection Number</w:t>
            </w:r>
          </w:p>
        </w:tc>
        <w:tc>
          <w:tcPr>
            <w:tcW w:w="2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74CA7B" w14:textId="77777777" w:rsidR="003D7B8D" w:rsidRPr="00B61EB0" w:rsidRDefault="003D7B8D" w:rsidP="00702927">
            <w:pPr>
              <w:jc w:val="right"/>
              <w:rPr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3E88C366" w14:textId="77777777" w:rsidR="003D7B8D" w:rsidRPr="00DE4122" w:rsidRDefault="003D7B8D" w:rsidP="00702927">
            <w:r>
              <w:t>Protection Number</w:t>
            </w:r>
          </w:p>
        </w:tc>
        <w:tc>
          <w:tcPr>
            <w:tcW w:w="22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BCFD7E" w14:textId="77777777" w:rsidR="003D7B8D" w:rsidRPr="00B61EB0" w:rsidRDefault="003D7B8D" w:rsidP="00702927">
            <w:pPr>
              <w:jc w:val="right"/>
              <w:rPr>
                <w:sz w:val="28"/>
              </w:rPr>
            </w:pP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305591A8" w14:textId="77777777" w:rsidR="003D7B8D" w:rsidRPr="00DE4122" w:rsidRDefault="003D7B8D" w:rsidP="00702927">
            <w:r>
              <w:t>Protection Number</w:t>
            </w:r>
          </w:p>
        </w:tc>
        <w:tc>
          <w:tcPr>
            <w:tcW w:w="25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C1AD6D" w14:textId="77777777" w:rsidR="003D7B8D" w:rsidRPr="00B61EB0" w:rsidRDefault="003D7B8D" w:rsidP="00702927">
            <w:pPr>
              <w:jc w:val="right"/>
              <w:rPr>
                <w:sz w:val="28"/>
              </w:rPr>
            </w:pPr>
          </w:p>
        </w:tc>
      </w:tr>
    </w:tbl>
    <w:p w14:paraId="18A60585" w14:textId="77777777" w:rsidR="003D7B8D" w:rsidRDefault="003D7B8D" w:rsidP="003D7B8D">
      <w:pPr>
        <w:rPr>
          <w:b/>
        </w:rPr>
      </w:pPr>
      <w:r>
        <w:rPr>
          <w:b/>
        </w:rPr>
        <w:t>8</w:t>
      </w:r>
      <w:r w:rsidRPr="007921EA">
        <w:rPr>
          <w:b/>
        </w:rPr>
        <w:t xml:space="preserve">. </w:t>
      </w:r>
      <w:r>
        <w:rPr>
          <w:b/>
        </w:rPr>
        <w:t>Ending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568"/>
        <w:gridCol w:w="2409"/>
        <w:gridCol w:w="567"/>
        <w:gridCol w:w="1943"/>
        <w:gridCol w:w="466"/>
        <w:gridCol w:w="986"/>
        <w:gridCol w:w="1275"/>
      </w:tblGrid>
      <w:tr w:rsidR="003D7B8D" w14:paraId="0C7717CA" w14:textId="77777777" w:rsidTr="00702927">
        <w:trPr>
          <w:trHeight w:val="295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2E872C" w14:textId="77777777" w:rsidR="003D7B8D" w:rsidRPr="00F639B8" w:rsidRDefault="003D7B8D" w:rsidP="00702927">
            <w:r w:rsidRPr="00F639B8">
              <w:t>Provide name and worksite location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04843D" w14:textId="77777777" w:rsidR="003D7B8D" w:rsidRPr="00973001" w:rsidRDefault="003D7B8D" w:rsidP="00702927">
            <w:pPr>
              <w:rPr>
                <w:sz w:val="28"/>
              </w:rPr>
            </w:pPr>
            <w:r w:rsidRPr="00973001">
              <w:rPr>
                <w:sz w:val="28"/>
              </w:rPr>
              <w:sym w:font="Wingdings" w:char="F0A8"/>
            </w:r>
          </w:p>
          <w:p w14:paraId="60520F85" w14:textId="77777777" w:rsidR="003D7B8D" w:rsidRPr="00F639B8" w:rsidRDefault="003D7B8D" w:rsidP="00702927"/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2A48CB" w14:textId="77777777" w:rsidR="003D7B8D" w:rsidRPr="00F639B8" w:rsidRDefault="003D7B8D" w:rsidP="00702927">
            <w:r w:rsidRPr="00F639B8">
              <w:t>Worker</w:t>
            </w:r>
            <w:r>
              <w:t>s and equipment clear of the Danger Zone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3767AB" w14:textId="77777777" w:rsidR="003D7B8D" w:rsidRPr="00973001" w:rsidRDefault="003D7B8D" w:rsidP="00702927">
            <w:pPr>
              <w:rPr>
                <w:sz w:val="28"/>
              </w:rPr>
            </w:pPr>
            <w:r w:rsidRPr="00973001">
              <w:rPr>
                <w:sz w:val="28"/>
              </w:rPr>
              <w:sym w:font="Wingdings" w:char="F0A8"/>
            </w:r>
          </w:p>
          <w:p w14:paraId="3490CF62" w14:textId="77777777" w:rsidR="003D7B8D" w:rsidRPr="00973001" w:rsidRDefault="003D7B8D" w:rsidP="00702927">
            <w:pPr>
              <w:rPr>
                <w:b/>
              </w:rPr>
            </w:pP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70A849" w14:textId="77777777" w:rsidR="003D7B8D" w:rsidRPr="00F639B8" w:rsidRDefault="003D7B8D" w:rsidP="00702927">
            <w:r w:rsidRPr="00F639B8">
              <w:t>Provide protection number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F4CF83" w14:textId="77777777" w:rsidR="003D7B8D" w:rsidRPr="00973001" w:rsidRDefault="003D7B8D" w:rsidP="00702927">
            <w:pPr>
              <w:rPr>
                <w:sz w:val="28"/>
              </w:rPr>
            </w:pPr>
            <w:r w:rsidRPr="00973001">
              <w:rPr>
                <w:sz w:val="28"/>
              </w:rPr>
              <w:sym w:font="Wingdings" w:char="F0A8"/>
            </w:r>
          </w:p>
          <w:p w14:paraId="18C9AA03" w14:textId="77777777" w:rsidR="003D7B8D" w:rsidRPr="00F639B8" w:rsidRDefault="003D7B8D" w:rsidP="00702927"/>
        </w:tc>
        <w:tc>
          <w:tcPr>
            <w:tcW w:w="9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B8BEB44" w14:textId="77777777" w:rsidR="003D7B8D" w:rsidRPr="00F639B8" w:rsidRDefault="003D7B8D" w:rsidP="00702927">
            <w:r w:rsidRPr="00F639B8">
              <w:t>Ended at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D4FB2" w14:textId="77777777" w:rsidR="003D7B8D" w:rsidRPr="00F639B8" w:rsidRDefault="003D7B8D" w:rsidP="00702927">
            <w:pPr>
              <w:jc w:val="right"/>
            </w:pPr>
            <w:r w:rsidRPr="00F639B8">
              <w:t>hr</w:t>
            </w:r>
          </w:p>
        </w:tc>
      </w:tr>
    </w:tbl>
    <w:p w14:paraId="5E9C27E0" w14:textId="77777777" w:rsidR="003D7B8D" w:rsidRDefault="003D7B8D" w:rsidP="003D7B8D"/>
    <w:tbl>
      <w:tblPr>
        <w:tblW w:w="10225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71"/>
        <w:gridCol w:w="659"/>
        <w:gridCol w:w="386"/>
        <w:gridCol w:w="545"/>
        <w:gridCol w:w="544"/>
        <w:gridCol w:w="1077"/>
        <w:gridCol w:w="708"/>
        <w:gridCol w:w="416"/>
        <w:gridCol w:w="487"/>
        <w:gridCol w:w="687"/>
        <w:gridCol w:w="1053"/>
        <w:gridCol w:w="759"/>
        <w:gridCol w:w="434"/>
        <w:gridCol w:w="635"/>
        <w:gridCol w:w="764"/>
      </w:tblGrid>
      <w:tr w:rsidR="003D7B8D" w14:paraId="08E35189" w14:textId="77777777" w:rsidTr="00702927">
        <w:trPr>
          <w:trHeight w:val="221"/>
        </w:trPr>
        <w:tc>
          <w:tcPr>
            <w:tcW w:w="1022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27B293F8" w14:textId="77777777" w:rsidR="003D7B8D" w:rsidRDefault="003D7B8D" w:rsidP="00702927">
            <w:pPr>
              <w:rPr>
                <w:b/>
              </w:rPr>
            </w:pPr>
            <w:r>
              <w:rPr>
                <w:b/>
              </w:rPr>
              <w:t>6</w:t>
            </w:r>
            <w:r w:rsidRPr="00A60625">
              <w:rPr>
                <w:b/>
              </w:rPr>
              <w:t xml:space="preserve">. </w:t>
            </w:r>
            <w:r>
              <w:rPr>
                <w:b/>
              </w:rPr>
              <w:t>Temporarily Suspending ASB</w:t>
            </w:r>
            <w:r w:rsidRPr="00A60625">
              <w:rPr>
                <w:b/>
              </w:rPr>
              <w:t xml:space="preserve"> </w:t>
            </w:r>
          </w:p>
        </w:tc>
      </w:tr>
      <w:tr w:rsidR="003D7B8D" w:rsidRPr="00B61EB0" w14:paraId="799AB9C9" w14:textId="77777777" w:rsidTr="00702927">
        <w:trPr>
          <w:trHeight w:val="1121"/>
        </w:trPr>
        <w:tc>
          <w:tcPr>
            <w:tcW w:w="266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  <w:vAlign w:val="center"/>
          </w:tcPr>
          <w:p w14:paraId="13BBB057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Provide the name and worksite location </w:t>
            </w:r>
          </w:p>
          <w:p w14:paraId="2268BC98" w14:textId="77777777" w:rsidR="003D7B8D" w:rsidRPr="004626DA" w:rsidRDefault="003D7B8D" w:rsidP="00702927">
            <w:pPr>
              <w:rPr>
                <w:sz w:val="6"/>
                <w:szCs w:val="2"/>
              </w:rPr>
            </w:pPr>
          </w:p>
          <w:p w14:paraId="2717D588" w14:textId="77777777" w:rsidR="003D7B8D" w:rsidRDefault="003D7B8D" w:rsidP="00702927">
            <w:r>
              <w:t>Workers and equipment are clear of the Danger Zone</w:t>
            </w:r>
          </w:p>
          <w:p w14:paraId="586792BA" w14:textId="77777777" w:rsidR="003D7B8D" w:rsidRPr="004626DA" w:rsidRDefault="003D7B8D" w:rsidP="00702927">
            <w:pPr>
              <w:rPr>
                <w:sz w:val="6"/>
                <w:szCs w:val="2"/>
              </w:rPr>
            </w:pPr>
          </w:p>
          <w:p w14:paraId="1874DEFC" w14:textId="77777777" w:rsidR="003D7B8D" w:rsidRPr="00C420D3" w:rsidRDefault="003D7B8D" w:rsidP="00702927">
            <w:pPr>
              <w:rPr>
                <w:szCs w:val="18"/>
              </w:rPr>
            </w:pPr>
            <w:r w:rsidRPr="00C420D3">
              <w:rPr>
                <w:szCs w:val="18"/>
              </w:rPr>
              <w:t>Provide protection number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69B3539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1B55B715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425D5F45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131CAE37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4E5426C8" w14:textId="77777777" w:rsidR="003D7B8D" w:rsidRPr="0060719F" w:rsidRDefault="003D7B8D" w:rsidP="00702927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B61EB0">
              <w:rPr>
                <w:sz w:val="28"/>
              </w:rPr>
              <w:sym w:font="Wingdings" w:char="F0A8"/>
            </w:r>
          </w:p>
        </w:tc>
        <w:tc>
          <w:tcPr>
            <w:tcW w:w="26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D60A658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Provide the name and </w:t>
            </w:r>
            <w:r>
              <w:rPr>
                <w:rFonts w:cs="Arial"/>
                <w:szCs w:val="14"/>
              </w:rPr>
              <w:br/>
              <w:t xml:space="preserve">worksite location </w:t>
            </w:r>
          </w:p>
          <w:p w14:paraId="4FDA2FB8" w14:textId="77777777" w:rsidR="003D7B8D" w:rsidRPr="004626DA" w:rsidRDefault="003D7B8D" w:rsidP="00702927">
            <w:pPr>
              <w:rPr>
                <w:sz w:val="6"/>
                <w:szCs w:val="2"/>
              </w:rPr>
            </w:pPr>
          </w:p>
          <w:p w14:paraId="00659711" w14:textId="77777777" w:rsidR="003D7B8D" w:rsidRDefault="003D7B8D" w:rsidP="00702927">
            <w:r>
              <w:t>Workers and equipment are clear of the Danger Zone</w:t>
            </w:r>
          </w:p>
          <w:p w14:paraId="546105E5" w14:textId="77777777" w:rsidR="003D7B8D" w:rsidRPr="004626DA" w:rsidRDefault="003D7B8D" w:rsidP="00702927">
            <w:pPr>
              <w:rPr>
                <w:sz w:val="6"/>
                <w:szCs w:val="2"/>
              </w:rPr>
            </w:pPr>
          </w:p>
          <w:p w14:paraId="292C0E2B" w14:textId="77777777" w:rsidR="003D7B8D" w:rsidRPr="00B61EB0" w:rsidRDefault="003D7B8D" w:rsidP="00702927">
            <w:pPr>
              <w:rPr>
                <w:sz w:val="28"/>
              </w:rPr>
            </w:pPr>
            <w:r w:rsidRPr="00C420D3">
              <w:rPr>
                <w:szCs w:val="18"/>
              </w:rPr>
              <w:t>Provide protection number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A283FAC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151F57DE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6E7AA3D5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71EC0774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06E6EEB2" w14:textId="77777777" w:rsidR="003D7B8D" w:rsidRPr="00B61EB0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</w:tc>
        <w:tc>
          <w:tcPr>
            <w:tcW w:w="28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45FD863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Provide the name and </w:t>
            </w:r>
            <w:r>
              <w:rPr>
                <w:rFonts w:cs="Arial"/>
                <w:szCs w:val="14"/>
              </w:rPr>
              <w:br/>
              <w:t xml:space="preserve">worksite location </w:t>
            </w:r>
          </w:p>
          <w:p w14:paraId="4BFD30DF" w14:textId="77777777" w:rsidR="003D7B8D" w:rsidRPr="004626DA" w:rsidRDefault="003D7B8D" w:rsidP="00702927">
            <w:pPr>
              <w:rPr>
                <w:sz w:val="6"/>
                <w:szCs w:val="2"/>
              </w:rPr>
            </w:pPr>
          </w:p>
          <w:p w14:paraId="4B48ABDC" w14:textId="77777777" w:rsidR="003D7B8D" w:rsidRDefault="003D7B8D" w:rsidP="00702927">
            <w:r>
              <w:t xml:space="preserve">Workers and equipment are </w:t>
            </w:r>
            <w:r>
              <w:br/>
              <w:t>clear of the Danger Zone</w:t>
            </w:r>
          </w:p>
          <w:p w14:paraId="3DF5F063" w14:textId="77777777" w:rsidR="003D7B8D" w:rsidRPr="004626DA" w:rsidRDefault="003D7B8D" w:rsidP="00702927">
            <w:pPr>
              <w:rPr>
                <w:sz w:val="6"/>
                <w:szCs w:val="2"/>
              </w:rPr>
            </w:pPr>
          </w:p>
          <w:p w14:paraId="1F13DB29" w14:textId="77777777" w:rsidR="003D7B8D" w:rsidRPr="00B61EB0" w:rsidRDefault="003D7B8D" w:rsidP="00702927">
            <w:pPr>
              <w:rPr>
                <w:sz w:val="28"/>
              </w:rPr>
            </w:pPr>
            <w:r w:rsidRPr="00C420D3">
              <w:rPr>
                <w:szCs w:val="18"/>
              </w:rPr>
              <w:t>Provide protection number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7CB7B86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344EB665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4AB81E0D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1465BF01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1E5D3A85" w14:textId="77777777" w:rsidR="003D7B8D" w:rsidRPr="00B61EB0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</w:tc>
      </w:tr>
      <w:tr w:rsidR="003D7B8D" w:rsidRPr="00B5417B" w14:paraId="7F4F21CA" w14:textId="77777777" w:rsidTr="00702927">
        <w:trPr>
          <w:trHeight w:val="261"/>
        </w:trPr>
        <w:tc>
          <w:tcPr>
            <w:tcW w:w="17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3FD63A12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ASB suspended at</w:t>
            </w:r>
          </w:p>
        </w:tc>
        <w:tc>
          <w:tcPr>
            <w:tcW w:w="1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EADAB" w14:textId="77777777" w:rsidR="003D7B8D" w:rsidRPr="00B61EB0" w:rsidRDefault="003D7B8D" w:rsidP="00702927">
            <w:pPr>
              <w:jc w:val="right"/>
              <w:rPr>
                <w:sz w:val="28"/>
              </w:rPr>
            </w:pPr>
            <w:r>
              <w:rPr>
                <w:szCs w:val="18"/>
              </w:rPr>
              <w:t>hr</w:t>
            </w:r>
          </w:p>
        </w:tc>
        <w:tc>
          <w:tcPr>
            <w:tcW w:w="17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</w:tcPr>
          <w:p w14:paraId="4ED92687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ASB suspended at</w:t>
            </w:r>
          </w:p>
        </w:tc>
        <w:tc>
          <w:tcPr>
            <w:tcW w:w="1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7E5BA" w14:textId="77777777" w:rsidR="003D7B8D" w:rsidRPr="00B61EB0" w:rsidRDefault="003D7B8D" w:rsidP="00702927">
            <w:pPr>
              <w:jc w:val="right"/>
              <w:rPr>
                <w:sz w:val="28"/>
              </w:rPr>
            </w:pPr>
            <w:r>
              <w:rPr>
                <w:szCs w:val="18"/>
              </w:rPr>
              <w:t>hr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</w:tcPr>
          <w:p w14:paraId="732504DB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ASB suspended at</w:t>
            </w:r>
          </w:p>
        </w:tc>
        <w:tc>
          <w:tcPr>
            <w:tcW w:w="1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84229" w14:textId="77777777" w:rsidR="003D7B8D" w:rsidRPr="00B5417B" w:rsidRDefault="003D7B8D" w:rsidP="00702927">
            <w:pPr>
              <w:jc w:val="right"/>
              <w:rPr>
                <w:szCs w:val="18"/>
              </w:rPr>
            </w:pPr>
            <w:r>
              <w:rPr>
                <w:szCs w:val="18"/>
              </w:rPr>
              <w:t>hr</w:t>
            </w:r>
          </w:p>
        </w:tc>
      </w:tr>
      <w:tr w:rsidR="003D7B8D" w:rsidRPr="00B61EB0" w14:paraId="677A3083" w14:textId="77777777" w:rsidTr="00702927">
        <w:trPr>
          <w:trHeight w:val="28"/>
        </w:trPr>
        <w:tc>
          <w:tcPr>
            <w:tcW w:w="1022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19D04F2D" w14:textId="77777777" w:rsidR="003D7B8D" w:rsidRPr="00B61EB0" w:rsidRDefault="003D7B8D" w:rsidP="00702927">
            <w:pPr>
              <w:rPr>
                <w:sz w:val="28"/>
              </w:rPr>
            </w:pPr>
            <w:r>
              <w:rPr>
                <w:b/>
              </w:rPr>
              <w:t>7</w:t>
            </w:r>
            <w:r w:rsidRPr="00A60625">
              <w:rPr>
                <w:b/>
              </w:rPr>
              <w:t xml:space="preserve">. </w:t>
            </w:r>
            <w:r>
              <w:rPr>
                <w:b/>
              </w:rPr>
              <w:t>Re-establish ASB assurances</w:t>
            </w:r>
          </w:p>
        </w:tc>
      </w:tr>
      <w:tr w:rsidR="003D7B8D" w:rsidRPr="00B61EB0" w14:paraId="011CDD61" w14:textId="77777777" w:rsidTr="00702927">
        <w:trPr>
          <w:trHeight w:val="1121"/>
        </w:trPr>
        <w:tc>
          <w:tcPr>
            <w:tcW w:w="266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55A3F026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The worksite location is identical</w:t>
            </w:r>
          </w:p>
          <w:p w14:paraId="0D40C47D" w14:textId="77777777" w:rsidR="003D7B8D" w:rsidRPr="00770517" w:rsidRDefault="003D7B8D" w:rsidP="00702927">
            <w:pPr>
              <w:rPr>
                <w:rFonts w:cs="Arial"/>
                <w:sz w:val="6"/>
                <w:szCs w:val="14"/>
              </w:rPr>
            </w:pPr>
          </w:p>
          <w:p w14:paraId="08BEAB5B" w14:textId="77777777" w:rsidR="003D7B8D" w:rsidRPr="00770517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All points of entry into the affected portion of track are protected and blocking facilities applied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5C08187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1535C5C1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4AF028F2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7A5FAFB7" w14:textId="77777777" w:rsidR="003D7B8D" w:rsidRPr="00B61EB0" w:rsidRDefault="003D7B8D" w:rsidP="00702927">
            <w:pPr>
              <w:jc w:val="center"/>
              <w:rPr>
                <w:sz w:val="28"/>
              </w:rPr>
            </w:pPr>
          </w:p>
        </w:tc>
        <w:tc>
          <w:tcPr>
            <w:tcW w:w="26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3E4FD96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The worksite location is identical</w:t>
            </w:r>
          </w:p>
          <w:p w14:paraId="42E131F1" w14:textId="77777777" w:rsidR="003D7B8D" w:rsidRPr="00770517" w:rsidRDefault="003D7B8D" w:rsidP="00702927">
            <w:pPr>
              <w:rPr>
                <w:rFonts w:cs="Arial"/>
                <w:sz w:val="6"/>
                <w:szCs w:val="14"/>
              </w:rPr>
            </w:pPr>
          </w:p>
          <w:p w14:paraId="5445CB35" w14:textId="77777777" w:rsidR="003D7B8D" w:rsidRPr="00770517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All points of entry into the affected portion of track are protected and blocking facilities applied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14:paraId="1491963C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303D3771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3784B401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78FA6EEA" w14:textId="77777777" w:rsidR="003D7B8D" w:rsidRPr="00B61EB0" w:rsidRDefault="003D7B8D" w:rsidP="00702927">
            <w:pPr>
              <w:jc w:val="center"/>
              <w:rPr>
                <w:sz w:val="28"/>
              </w:rPr>
            </w:pPr>
          </w:p>
        </w:tc>
        <w:tc>
          <w:tcPr>
            <w:tcW w:w="28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A7DFE12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The worksite location is </w:t>
            </w:r>
            <w:r>
              <w:rPr>
                <w:rFonts w:cs="Arial"/>
                <w:szCs w:val="14"/>
              </w:rPr>
              <w:br/>
              <w:t>identical</w:t>
            </w:r>
          </w:p>
          <w:p w14:paraId="0E88C425" w14:textId="77777777" w:rsidR="003D7B8D" w:rsidRPr="00770517" w:rsidRDefault="003D7B8D" w:rsidP="00702927">
            <w:pPr>
              <w:rPr>
                <w:rFonts w:cs="Arial"/>
                <w:sz w:val="6"/>
                <w:szCs w:val="14"/>
              </w:rPr>
            </w:pPr>
          </w:p>
          <w:p w14:paraId="2FD97D7C" w14:textId="77777777" w:rsidR="003D7B8D" w:rsidRPr="00770517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All points of entry into the affected portion of track are protected and blocking </w:t>
            </w:r>
            <w:r>
              <w:rPr>
                <w:rFonts w:cs="Arial"/>
                <w:szCs w:val="14"/>
              </w:rPr>
              <w:br/>
              <w:t>facilities applied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14:paraId="45AFC0CF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028498F9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33ED3EC8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2F8E4C96" w14:textId="77777777" w:rsidR="003D7B8D" w:rsidRPr="00B61EB0" w:rsidRDefault="003D7B8D" w:rsidP="00702927">
            <w:pPr>
              <w:jc w:val="center"/>
              <w:rPr>
                <w:sz w:val="28"/>
              </w:rPr>
            </w:pPr>
          </w:p>
        </w:tc>
      </w:tr>
      <w:tr w:rsidR="002A3027" w:rsidRPr="00B61EB0" w14:paraId="56ECEBD6" w14:textId="77777777" w:rsidTr="00702927">
        <w:trPr>
          <w:trHeight w:val="342"/>
        </w:trPr>
        <w:tc>
          <w:tcPr>
            <w:tcW w:w="211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30715B82" w14:textId="7E6BCD1F" w:rsidR="002A3027" w:rsidRDefault="002A3027" w:rsidP="002A3027">
            <w:r>
              <w:t>The last rail traffic to pass the protection was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D0657E" w14:textId="08A91E65" w:rsidR="002A3027" w:rsidRPr="00482C71" w:rsidRDefault="002A3027" w:rsidP="002A3027">
            <w:pPr>
              <w:jc w:val="right"/>
              <w:rPr>
                <w:color w:val="BFBFBF"/>
                <w:sz w:val="16"/>
              </w:rPr>
            </w:pPr>
            <w:r>
              <w:rPr>
                <w:color w:val="BFBFBF"/>
                <w:sz w:val="14"/>
                <w:szCs w:val="14"/>
              </w:rPr>
              <w:t>r</w:t>
            </w:r>
            <w:r w:rsidRPr="009B0D4A">
              <w:rPr>
                <w:color w:val="BFBFBF"/>
                <w:sz w:val="14"/>
                <w:szCs w:val="14"/>
              </w:rPr>
              <w:t>ail traffic ID</w:t>
            </w:r>
          </w:p>
        </w:tc>
        <w:tc>
          <w:tcPr>
            <w:tcW w:w="220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60D24F64" w14:textId="5AFFAD2E" w:rsidR="002A3027" w:rsidRDefault="002A3027" w:rsidP="002A3027">
            <w:r>
              <w:t>The last rail traffic to pass the protection was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3C8724" w14:textId="1DA3A929" w:rsidR="002A3027" w:rsidRPr="00482C71" w:rsidRDefault="002A3027" w:rsidP="002A3027">
            <w:pPr>
              <w:jc w:val="right"/>
              <w:rPr>
                <w:color w:val="BFBFBF"/>
                <w:sz w:val="16"/>
              </w:rPr>
            </w:pPr>
            <w:r>
              <w:rPr>
                <w:color w:val="BFBFBF"/>
                <w:sz w:val="14"/>
                <w:szCs w:val="14"/>
              </w:rPr>
              <w:t>r</w:t>
            </w:r>
            <w:r w:rsidRPr="009B0D4A">
              <w:rPr>
                <w:color w:val="BFBFBF"/>
                <w:sz w:val="14"/>
                <w:szCs w:val="14"/>
              </w:rPr>
              <w:t>ail traffic ID</w:t>
            </w:r>
          </w:p>
        </w:tc>
        <w:tc>
          <w:tcPr>
            <w:tcW w:w="22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50196BC9" w14:textId="2A9D4F81" w:rsidR="002A3027" w:rsidRDefault="002A3027" w:rsidP="002A3027">
            <w:r>
              <w:t>The last rail traffic to pass the protection was</w:t>
            </w: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48D3A9" w14:textId="6FFFD7E2" w:rsidR="002A3027" w:rsidRPr="00482C71" w:rsidRDefault="002A3027" w:rsidP="002A3027">
            <w:pPr>
              <w:jc w:val="right"/>
              <w:rPr>
                <w:color w:val="BFBFBF"/>
                <w:sz w:val="16"/>
              </w:rPr>
            </w:pPr>
            <w:r>
              <w:rPr>
                <w:color w:val="BFBFBF"/>
                <w:sz w:val="14"/>
                <w:szCs w:val="14"/>
              </w:rPr>
              <w:t>r</w:t>
            </w:r>
            <w:r w:rsidRPr="009B0D4A">
              <w:rPr>
                <w:color w:val="BFBFBF"/>
                <w:sz w:val="14"/>
                <w:szCs w:val="14"/>
              </w:rPr>
              <w:t>ail traffic ID</w:t>
            </w:r>
          </w:p>
        </w:tc>
      </w:tr>
      <w:tr w:rsidR="002A3027" w:rsidRPr="00B61EB0" w14:paraId="6E9CF15D" w14:textId="77777777" w:rsidTr="00702927">
        <w:trPr>
          <w:trHeight w:val="342"/>
        </w:trPr>
        <w:tc>
          <w:tcPr>
            <w:tcW w:w="211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4B657F45" w14:textId="2AA2779A" w:rsidR="002A3027" w:rsidRPr="00DE4122" w:rsidRDefault="002A3027" w:rsidP="002A3027">
            <w:r>
              <w:t>The last known location of rail traffic is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D05A47" w14:textId="7E833333" w:rsidR="002A3027" w:rsidRPr="00B61EB0" w:rsidRDefault="002A3027" w:rsidP="002A3027">
            <w:pPr>
              <w:jc w:val="right"/>
              <w:rPr>
                <w:sz w:val="28"/>
              </w:rPr>
            </w:pPr>
            <w:r w:rsidRPr="009B0D4A">
              <w:rPr>
                <w:color w:val="BFBFBF"/>
                <w:sz w:val="14"/>
                <w:szCs w:val="14"/>
              </w:rPr>
              <w:t>location</w:t>
            </w:r>
          </w:p>
        </w:tc>
        <w:tc>
          <w:tcPr>
            <w:tcW w:w="220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47241D6D" w14:textId="40B8D5F6" w:rsidR="002A3027" w:rsidRPr="00DE4122" w:rsidRDefault="002A3027" w:rsidP="002A3027">
            <w:r>
              <w:t>The last known location of rail traffic is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89AAF3" w14:textId="0B86BF45" w:rsidR="002A3027" w:rsidRPr="00B61EB0" w:rsidRDefault="002A3027" w:rsidP="002A3027">
            <w:pPr>
              <w:jc w:val="right"/>
              <w:rPr>
                <w:sz w:val="28"/>
              </w:rPr>
            </w:pPr>
            <w:r w:rsidRPr="009B0D4A">
              <w:rPr>
                <w:color w:val="BFBFBF"/>
                <w:sz w:val="14"/>
                <w:szCs w:val="14"/>
              </w:rPr>
              <w:t>location</w:t>
            </w:r>
          </w:p>
        </w:tc>
        <w:tc>
          <w:tcPr>
            <w:tcW w:w="22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6F7009A3" w14:textId="67CB13A8" w:rsidR="002A3027" w:rsidRPr="00DE4122" w:rsidRDefault="002A3027" w:rsidP="002A3027">
            <w:r>
              <w:t>The last known location of rail traffic is</w:t>
            </w: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2E987E" w14:textId="37D0D95D" w:rsidR="002A3027" w:rsidRPr="00B61EB0" w:rsidRDefault="002A3027" w:rsidP="002A3027">
            <w:pPr>
              <w:jc w:val="right"/>
              <w:rPr>
                <w:sz w:val="28"/>
              </w:rPr>
            </w:pPr>
            <w:r w:rsidRPr="009B0D4A">
              <w:rPr>
                <w:color w:val="BFBFBF"/>
                <w:sz w:val="14"/>
                <w:szCs w:val="14"/>
              </w:rPr>
              <w:t>location</w:t>
            </w:r>
          </w:p>
        </w:tc>
      </w:tr>
      <w:tr w:rsidR="003D7B8D" w:rsidRPr="00482C71" w14:paraId="77EA9F8E" w14:textId="77777777" w:rsidTr="00702927">
        <w:trPr>
          <w:trHeight w:val="409"/>
        </w:trPr>
        <w:tc>
          <w:tcPr>
            <w:tcW w:w="266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15E46397" w14:textId="77777777" w:rsidR="003D7B8D" w:rsidRPr="00482C71" w:rsidRDefault="003D7B8D" w:rsidP="00702927">
            <w:pPr>
              <w:rPr>
                <w:color w:val="000000"/>
              </w:rPr>
            </w:pPr>
            <w:r>
              <w:rPr>
                <w:szCs w:val="18"/>
              </w:rPr>
              <w:t>There is no approaching rail traffic between the protection and the worksite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CD536C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61063F95" w14:textId="77777777" w:rsidR="003D7B8D" w:rsidRPr="00482C71" w:rsidRDefault="003D7B8D" w:rsidP="00702927">
            <w:pPr>
              <w:jc w:val="right"/>
              <w:rPr>
                <w:color w:val="BFBFBF"/>
                <w:sz w:val="16"/>
              </w:rPr>
            </w:pPr>
          </w:p>
        </w:tc>
        <w:tc>
          <w:tcPr>
            <w:tcW w:w="268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</w:tcPr>
          <w:p w14:paraId="47C21FF4" w14:textId="77777777" w:rsidR="003D7B8D" w:rsidRPr="00482C71" w:rsidRDefault="003D7B8D" w:rsidP="00702927">
            <w:pPr>
              <w:rPr>
                <w:color w:val="000000"/>
              </w:rPr>
            </w:pPr>
            <w:r>
              <w:rPr>
                <w:szCs w:val="18"/>
              </w:rPr>
              <w:t>There is no approaching rail traffic between the protection and the worksite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D50B1E6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1BC5B1BA" w14:textId="77777777" w:rsidR="003D7B8D" w:rsidRPr="00482C71" w:rsidRDefault="003D7B8D" w:rsidP="00702927">
            <w:pPr>
              <w:jc w:val="right"/>
              <w:rPr>
                <w:color w:val="BFBFBF"/>
                <w:sz w:val="16"/>
              </w:rPr>
            </w:pPr>
          </w:p>
        </w:tc>
        <w:tc>
          <w:tcPr>
            <w:tcW w:w="288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</w:tcPr>
          <w:p w14:paraId="0A3FF913" w14:textId="77777777" w:rsidR="003D7B8D" w:rsidRPr="00482C71" w:rsidRDefault="003D7B8D" w:rsidP="00702927">
            <w:pPr>
              <w:rPr>
                <w:color w:val="000000"/>
              </w:rPr>
            </w:pPr>
            <w:r>
              <w:rPr>
                <w:szCs w:val="18"/>
              </w:rPr>
              <w:t xml:space="preserve">There is no approaching rail traffic between the protection </w:t>
            </w:r>
            <w:r>
              <w:rPr>
                <w:szCs w:val="18"/>
              </w:rPr>
              <w:br/>
              <w:t>and the worksite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34312D6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4F3679C7" w14:textId="77777777" w:rsidR="003D7B8D" w:rsidRPr="00482C71" w:rsidRDefault="003D7B8D" w:rsidP="00702927">
            <w:pPr>
              <w:jc w:val="right"/>
              <w:rPr>
                <w:color w:val="BFBFBF"/>
                <w:sz w:val="16"/>
              </w:rPr>
            </w:pPr>
          </w:p>
        </w:tc>
      </w:tr>
      <w:tr w:rsidR="003D7B8D" w:rsidRPr="00B61EB0" w14:paraId="41A6CE16" w14:textId="77777777" w:rsidTr="00702927">
        <w:trPr>
          <w:trHeight w:val="90"/>
        </w:trPr>
        <w:tc>
          <w:tcPr>
            <w:tcW w:w="211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7EF809BC" w14:textId="77777777" w:rsidR="003D7B8D" w:rsidRPr="00DE4122" w:rsidRDefault="003D7B8D" w:rsidP="00702927">
            <w:r>
              <w:t>ASB re-established at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9A7AF2" w14:textId="77777777" w:rsidR="003D7B8D" w:rsidRPr="00B61EB0" w:rsidRDefault="003D7B8D" w:rsidP="00702927">
            <w:pPr>
              <w:jc w:val="right"/>
              <w:rPr>
                <w:sz w:val="28"/>
              </w:rPr>
            </w:pPr>
            <w:r w:rsidRPr="00482C71">
              <w:rPr>
                <w:color w:val="000000"/>
                <w:sz w:val="16"/>
              </w:rPr>
              <w:t>hr</w:t>
            </w:r>
          </w:p>
        </w:tc>
        <w:tc>
          <w:tcPr>
            <w:tcW w:w="220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1D6B3CF4" w14:textId="77777777" w:rsidR="003D7B8D" w:rsidRPr="00DE4122" w:rsidRDefault="003D7B8D" w:rsidP="00702927">
            <w:r>
              <w:t>ASB re-established at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0E2878" w14:textId="77777777" w:rsidR="003D7B8D" w:rsidRPr="00B61EB0" w:rsidRDefault="003D7B8D" w:rsidP="00702927">
            <w:pPr>
              <w:jc w:val="right"/>
              <w:rPr>
                <w:sz w:val="28"/>
              </w:rPr>
            </w:pPr>
            <w:r w:rsidRPr="00482C71">
              <w:rPr>
                <w:color w:val="000000"/>
                <w:sz w:val="16"/>
              </w:rPr>
              <w:t>hr</w:t>
            </w:r>
          </w:p>
        </w:tc>
        <w:tc>
          <w:tcPr>
            <w:tcW w:w="22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5833568A" w14:textId="77777777" w:rsidR="003D7B8D" w:rsidRPr="00DE4122" w:rsidRDefault="003D7B8D" w:rsidP="00702927">
            <w:r>
              <w:t>ASB re-established at</w:t>
            </w: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8BC8E5" w14:textId="77777777" w:rsidR="003D7B8D" w:rsidRPr="00B61EB0" w:rsidRDefault="003D7B8D" w:rsidP="00702927">
            <w:pPr>
              <w:jc w:val="right"/>
              <w:rPr>
                <w:sz w:val="28"/>
              </w:rPr>
            </w:pPr>
            <w:r w:rsidRPr="00482C71">
              <w:rPr>
                <w:color w:val="000000"/>
                <w:sz w:val="16"/>
              </w:rPr>
              <w:t>hr</w:t>
            </w:r>
          </w:p>
        </w:tc>
      </w:tr>
      <w:tr w:rsidR="003D7B8D" w:rsidRPr="00B61EB0" w14:paraId="29B46037" w14:textId="77777777" w:rsidTr="00702927">
        <w:trPr>
          <w:trHeight w:val="90"/>
        </w:trPr>
        <w:tc>
          <w:tcPr>
            <w:tcW w:w="1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373CF41D" w14:textId="77777777" w:rsidR="003D7B8D" w:rsidRPr="00DE4122" w:rsidRDefault="003D7B8D" w:rsidP="00702927">
            <w:r>
              <w:t>Protection Number</w:t>
            </w:r>
          </w:p>
        </w:tc>
        <w:tc>
          <w:tcPr>
            <w:tcW w:w="2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6DD95F" w14:textId="77777777" w:rsidR="003D7B8D" w:rsidRPr="00B61EB0" w:rsidRDefault="003D7B8D" w:rsidP="00702927">
            <w:pPr>
              <w:jc w:val="right"/>
              <w:rPr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6938ED5F" w14:textId="77777777" w:rsidR="003D7B8D" w:rsidRPr="00DE4122" w:rsidRDefault="003D7B8D" w:rsidP="00702927">
            <w:r>
              <w:t>Protection Number</w:t>
            </w:r>
          </w:p>
        </w:tc>
        <w:tc>
          <w:tcPr>
            <w:tcW w:w="22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F749E0" w14:textId="77777777" w:rsidR="003D7B8D" w:rsidRPr="00B61EB0" w:rsidRDefault="003D7B8D" w:rsidP="00702927">
            <w:pPr>
              <w:jc w:val="right"/>
              <w:rPr>
                <w:sz w:val="28"/>
              </w:rPr>
            </w:pP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74D9F395" w14:textId="77777777" w:rsidR="003D7B8D" w:rsidRPr="00DE4122" w:rsidRDefault="003D7B8D" w:rsidP="00702927">
            <w:r>
              <w:t>Protection Number</w:t>
            </w:r>
          </w:p>
        </w:tc>
        <w:tc>
          <w:tcPr>
            <w:tcW w:w="25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6299D5" w14:textId="77777777" w:rsidR="003D7B8D" w:rsidRPr="00B61EB0" w:rsidRDefault="003D7B8D" w:rsidP="00702927">
            <w:pPr>
              <w:jc w:val="right"/>
              <w:rPr>
                <w:sz w:val="28"/>
              </w:rPr>
            </w:pPr>
          </w:p>
        </w:tc>
      </w:tr>
    </w:tbl>
    <w:p w14:paraId="07DBDDAC" w14:textId="77777777" w:rsidR="003D7B8D" w:rsidRDefault="003D7B8D" w:rsidP="003D7B8D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9"/>
        <w:gridCol w:w="9460"/>
      </w:tblGrid>
      <w:tr w:rsidR="003D7B8D" w:rsidRPr="00997E12" w14:paraId="7221CBEF" w14:textId="77777777" w:rsidTr="00702927">
        <w:trPr>
          <w:trHeight w:val="774"/>
        </w:trPr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8D3D219" w14:textId="77777777" w:rsidR="003D7B8D" w:rsidRPr="00997E12" w:rsidRDefault="003D7B8D" w:rsidP="00702927">
            <w:pPr>
              <w:rPr>
                <w:sz w:val="16"/>
              </w:rPr>
            </w:pPr>
            <w:r w:rsidRPr="00997E12">
              <w:rPr>
                <w:sz w:val="20"/>
                <w:szCs w:val="24"/>
              </w:rPr>
              <w:t>Notes</w:t>
            </w:r>
          </w:p>
        </w:tc>
        <w:tc>
          <w:tcPr>
            <w:tcW w:w="9575" w:type="dxa"/>
            <w:tcBorders>
              <w:left w:val="single" w:sz="4" w:space="0" w:color="auto"/>
            </w:tcBorders>
            <w:shd w:val="clear" w:color="auto" w:fill="auto"/>
          </w:tcPr>
          <w:p w14:paraId="112FCEEB" w14:textId="77777777" w:rsidR="003D7B8D" w:rsidRPr="00997E12" w:rsidRDefault="003D7B8D" w:rsidP="00702927">
            <w:pPr>
              <w:rPr>
                <w:sz w:val="16"/>
              </w:rPr>
            </w:pPr>
          </w:p>
        </w:tc>
      </w:tr>
    </w:tbl>
    <w:p w14:paraId="1599835E" w14:textId="77777777" w:rsidR="003D7B8D" w:rsidRDefault="003D7B8D" w:rsidP="003D7B8D">
      <w:pPr>
        <w:rPr>
          <w:sz w:val="16"/>
        </w:rPr>
      </w:pPr>
    </w:p>
    <w:tbl>
      <w:tblPr>
        <w:tblW w:w="10225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71"/>
        <w:gridCol w:w="659"/>
        <w:gridCol w:w="386"/>
        <w:gridCol w:w="545"/>
        <w:gridCol w:w="544"/>
        <w:gridCol w:w="1077"/>
        <w:gridCol w:w="708"/>
        <w:gridCol w:w="416"/>
        <w:gridCol w:w="487"/>
        <w:gridCol w:w="687"/>
        <w:gridCol w:w="1053"/>
        <w:gridCol w:w="759"/>
        <w:gridCol w:w="434"/>
        <w:gridCol w:w="635"/>
        <w:gridCol w:w="764"/>
      </w:tblGrid>
      <w:tr w:rsidR="003D7B8D" w14:paraId="767EA596" w14:textId="77777777" w:rsidTr="00702927">
        <w:trPr>
          <w:trHeight w:val="221"/>
        </w:trPr>
        <w:tc>
          <w:tcPr>
            <w:tcW w:w="1022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3D516439" w14:textId="77777777" w:rsidR="003D7B8D" w:rsidRDefault="003D7B8D" w:rsidP="00702927">
            <w:pPr>
              <w:rPr>
                <w:b/>
              </w:rPr>
            </w:pPr>
            <w:r>
              <w:rPr>
                <w:b/>
              </w:rPr>
              <w:t>6</w:t>
            </w:r>
            <w:r w:rsidRPr="00A60625">
              <w:rPr>
                <w:b/>
              </w:rPr>
              <w:t xml:space="preserve">. </w:t>
            </w:r>
            <w:r>
              <w:rPr>
                <w:b/>
              </w:rPr>
              <w:t>Temporarily Suspending ASB</w:t>
            </w:r>
            <w:r w:rsidRPr="00A60625">
              <w:rPr>
                <w:b/>
              </w:rPr>
              <w:t xml:space="preserve"> </w:t>
            </w:r>
          </w:p>
        </w:tc>
      </w:tr>
      <w:tr w:rsidR="003D7B8D" w:rsidRPr="00B61EB0" w14:paraId="571F36D1" w14:textId="77777777" w:rsidTr="00702927">
        <w:trPr>
          <w:trHeight w:val="1121"/>
        </w:trPr>
        <w:tc>
          <w:tcPr>
            <w:tcW w:w="266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  <w:vAlign w:val="center"/>
          </w:tcPr>
          <w:p w14:paraId="73A3653F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Provide the name and worksite location </w:t>
            </w:r>
          </w:p>
          <w:p w14:paraId="5E702888" w14:textId="77777777" w:rsidR="003D7B8D" w:rsidRPr="004626DA" w:rsidRDefault="003D7B8D" w:rsidP="00702927">
            <w:pPr>
              <w:rPr>
                <w:sz w:val="6"/>
                <w:szCs w:val="2"/>
              </w:rPr>
            </w:pPr>
          </w:p>
          <w:p w14:paraId="0FCFD2FC" w14:textId="77777777" w:rsidR="003D7B8D" w:rsidRDefault="003D7B8D" w:rsidP="00702927">
            <w:r>
              <w:t>Workers and equipment are clear of the Danger Zone</w:t>
            </w:r>
          </w:p>
          <w:p w14:paraId="32DDBE67" w14:textId="77777777" w:rsidR="003D7B8D" w:rsidRPr="004626DA" w:rsidRDefault="003D7B8D" w:rsidP="00702927">
            <w:pPr>
              <w:rPr>
                <w:sz w:val="6"/>
                <w:szCs w:val="2"/>
              </w:rPr>
            </w:pPr>
          </w:p>
          <w:p w14:paraId="7FDE3960" w14:textId="77777777" w:rsidR="003D7B8D" w:rsidRPr="00C420D3" w:rsidRDefault="003D7B8D" w:rsidP="00702927">
            <w:pPr>
              <w:rPr>
                <w:szCs w:val="18"/>
              </w:rPr>
            </w:pPr>
            <w:r w:rsidRPr="00C420D3">
              <w:rPr>
                <w:szCs w:val="18"/>
              </w:rPr>
              <w:t>Provide protection number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B4C0E6A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7FD1B9C4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2BD09C6D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7D0DBDC3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1335DC93" w14:textId="77777777" w:rsidR="003D7B8D" w:rsidRPr="0060719F" w:rsidRDefault="003D7B8D" w:rsidP="00702927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B61EB0">
              <w:rPr>
                <w:sz w:val="28"/>
              </w:rPr>
              <w:sym w:font="Wingdings" w:char="F0A8"/>
            </w:r>
          </w:p>
        </w:tc>
        <w:tc>
          <w:tcPr>
            <w:tcW w:w="26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45BBB43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Provide the name and </w:t>
            </w:r>
            <w:r>
              <w:rPr>
                <w:rFonts w:cs="Arial"/>
                <w:szCs w:val="14"/>
              </w:rPr>
              <w:br/>
              <w:t xml:space="preserve">worksite location </w:t>
            </w:r>
          </w:p>
          <w:p w14:paraId="1E2BB43C" w14:textId="77777777" w:rsidR="003D7B8D" w:rsidRPr="004626DA" w:rsidRDefault="003D7B8D" w:rsidP="00702927">
            <w:pPr>
              <w:rPr>
                <w:sz w:val="6"/>
                <w:szCs w:val="2"/>
              </w:rPr>
            </w:pPr>
          </w:p>
          <w:p w14:paraId="0DAE32CC" w14:textId="77777777" w:rsidR="003D7B8D" w:rsidRDefault="003D7B8D" w:rsidP="00702927">
            <w:r>
              <w:t>Workers and equipment are clear of the Danger Zone</w:t>
            </w:r>
          </w:p>
          <w:p w14:paraId="6EDF7D25" w14:textId="77777777" w:rsidR="003D7B8D" w:rsidRPr="004626DA" w:rsidRDefault="003D7B8D" w:rsidP="00702927">
            <w:pPr>
              <w:rPr>
                <w:sz w:val="6"/>
                <w:szCs w:val="2"/>
              </w:rPr>
            </w:pPr>
          </w:p>
          <w:p w14:paraId="0ED0E7C2" w14:textId="77777777" w:rsidR="003D7B8D" w:rsidRPr="00B61EB0" w:rsidRDefault="003D7B8D" w:rsidP="00702927">
            <w:pPr>
              <w:rPr>
                <w:sz w:val="28"/>
              </w:rPr>
            </w:pPr>
            <w:r w:rsidRPr="00C420D3">
              <w:rPr>
                <w:szCs w:val="18"/>
              </w:rPr>
              <w:t>Provide protection number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57C5EE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65512E19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766271FC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39BBC8E2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74165526" w14:textId="77777777" w:rsidR="003D7B8D" w:rsidRPr="00B61EB0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</w:tc>
        <w:tc>
          <w:tcPr>
            <w:tcW w:w="28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7CD84D9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Provide the name and </w:t>
            </w:r>
            <w:r>
              <w:rPr>
                <w:rFonts w:cs="Arial"/>
                <w:szCs w:val="14"/>
              </w:rPr>
              <w:br/>
              <w:t xml:space="preserve">worksite location </w:t>
            </w:r>
          </w:p>
          <w:p w14:paraId="426E3DFE" w14:textId="77777777" w:rsidR="003D7B8D" w:rsidRPr="004626DA" w:rsidRDefault="003D7B8D" w:rsidP="00702927">
            <w:pPr>
              <w:rPr>
                <w:sz w:val="6"/>
                <w:szCs w:val="2"/>
              </w:rPr>
            </w:pPr>
          </w:p>
          <w:p w14:paraId="1A4D05DA" w14:textId="77777777" w:rsidR="003D7B8D" w:rsidRDefault="003D7B8D" w:rsidP="00702927">
            <w:r>
              <w:t xml:space="preserve">Workers and equipment are </w:t>
            </w:r>
            <w:r>
              <w:br/>
              <w:t>clear of the Danger Zone</w:t>
            </w:r>
          </w:p>
          <w:p w14:paraId="17E6481A" w14:textId="77777777" w:rsidR="003D7B8D" w:rsidRPr="004626DA" w:rsidRDefault="003D7B8D" w:rsidP="00702927">
            <w:pPr>
              <w:rPr>
                <w:sz w:val="6"/>
                <w:szCs w:val="2"/>
              </w:rPr>
            </w:pPr>
          </w:p>
          <w:p w14:paraId="7868C0FE" w14:textId="77777777" w:rsidR="003D7B8D" w:rsidRPr="00B61EB0" w:rsidRDefault="003D7B8D" w:rsidP="00702927">
            <w:pPr>
              <w:rPr>
                <w:sz w:val="28"/>
              </w:rPr>
            </w:pPr>
            <w:r w:rsidRPr="00C420D3">
              <w:rPr>
                <w:szCs w:val="18"/>
              </w:rPr>
              <w:t>Provide protection number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5C0CF46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30DCAC23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1CC49049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3BE004A1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1C1E729A" w14:textId="77777777" w:rsidR="003D7B8D" w:rsidRPr="00B61EB0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</w:tc>
      </w:tr>
      <w:tr w:rsidR="003D7B8D" w:rsidRPr="00B5417B" w14:paraId="3E2831BB" w14:textId="77777777" w:rsidTr="00702927">
        <w:trPr>
          <w:trHeight w:val="261"/>
        </w:trPr>
        <w:tc>
          <w:tcPr>
            <w:tcW w:w="17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6386C498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ASB suspended at</w:t>
            </w:r>
          </w:p>
        </w:tc>
        <w:tc>
          <w:tcPr>
            <w:tcW w:w="1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0DECC" w14:textId="77777777" w:rsidR="003D7B8D" w:rsidRPr="00B61EB0" w:rsidRDefault="003D7B8D" w:rsidP="00702927">
            <w:pPr>
              <w:jc w:val="right"/>
              <w:rPr>
                <w:sz w:val="28"/>
              </w:rPr>
            </w:pPr>
            <w:r>
              <w:rPr>
                <w:szCs w:val="18"/>
              </w:rPr>
              <w:t>hr</w:t>
            </w:r>
          </w:p>
        </w:tc>
        <w:tc>
          <w:tcPr>
            <w:tcW w:w="17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</w:tcPr>
          <w:p w14:paraId="21E02150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ASB suspended at</w:t>
            </w:r>
          </w:p>
        </w:tc>
        <w:tc>
          <w:tcPr>
            <w:tcW w:w="1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AAE70" w14:textId="77777777" w:rsidR="003D7B8D" w:rsidRPr="00B61EB0" w:rsidRDefault="003D7B8D" w:rsidP="00702927">
            <w:pPr>
              <w:jc w:val="right"/>
              <w:rPr>
                <w:sz w:val="28"/>
              </w:rPr>
            </w:pPr>
            <w:r>
              <w:rPr>
                <w:szCs w:val="18"/>
              </w:rPr>
              <w:t>hr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</w:tcPr>
          <w:p w14:paraId="4DB2D741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ASB suspended at</w:t>
            </w:r>
          </w:p>
        </w:tc>
        <w:tc>
          <w:tcPr>
            <w:tcW w:w="1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8A6E9" w14:textId="77777777" w:rsidR="003D7B8D" w:rsidRPr="00B5417B" w:rsidRDefault="003D7B8D" w:rsidP="00702927">
            <w:pPr>
              <w:jc w:val="right"/>
              <w:rPr>
                <w:szCs w:val="18"/>
              </w:rPr>
            </w:pPr>
            <w:r>
              <w:rPr>
                <w:szCs w:val="18"/>
              </w:rPr>
              <w:t>hr</w:t>
            </w:r>
          </w:p>
        </w:tc>
      </w:tr>
      <w:tr w:rsidR="003D7B8D" w:rsidRPr="00B61EB0" w14:paraId="102718A5" w14:textId="77777777" w:rsidTr="00702927">
        <w:trPr>
          <w:trHeight w:val="28"/>
        </w:trPr>
        <w:tc>
          <w:tcPr>
            <w:tcW w:w="1022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27089ACB" w14:textId="77777777" w:rsidR="003D7B8D" w:rsidRPr="00B61EB0" w:rsidRDefault="003D7B8D" w:rsidP="00702927">
            <w:pPr>
              <w:rPr>
                <w:sz w:val="28"/>
              </w:rPr>
            </w:pPr>
            <w:r>
              <w:rPr>
                <w:b/>
              </w:rPr>
              <w:t>7</w:t>
            </w:r>
            <w:r w:rsidRPr="00A60625">
              <w:rPr>
                <w:b/>
              </w:rPr>
              <w:t xml:space="preserve">. </w:t>
            </w:r>
            <w:r>
              <w:rPr>
                <w:b/>
              </w:rPr>
              <w:t>Re-establish ASB assurances</w:t>
            </w:r>
          </w:p>
        </w:tc>
      </w:tr>
      <w:tr w:rsidR="003D7B8D" w:rsidRPr="00B61EB0" w14:paraId="4A0084E0" w14:textId="77777777" w:rsidTr="00702927">
        <w:trPr>
          <w:trHeight w:val="1121"/>
        </w:trPr>
        <w:tc>
          <w:tcPr>
            <w:tcW w:w="266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46E91C93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The worksite location is identical</w:t>
            </w:r>
          </w:p>
          <w:p w14:paraId="77FA1ACD" w14:textId="77777777" w:rsidR="003D7B8D" w:rsidRPr="00770517" w:rsidRDefault="003D7B8D" w:rsidP="00702927">
            <w:pPr>
              <w:rPr>
                <w:rFonts w:cs="Arial"/>
                <w:sz w:val="6"/>
                <w:szCs w:val="14"/>
              </w:rPr>
            </w:pPr>
          </w:p>
          <w:p w14:paraId="50E31DC9" w14:textId="77777777" w:rsidR="003D7B8D" w:rsidRPr="00770517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All points of entry into the affected portion of track are protected and blocking facilities applied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3FA96D7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2F798262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638BBFFE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03515DAD" w14:textId="77777777" w:rsidR="003D7B8D" w:rsidRPr="00B61EB0" w:rsidRDefault="003D7B8D" w:rsidP="00702927">
            <w:pPr>
              <w:jc w:val="center"/>
              <w:rPr>
                <w:sz w:val="28"/>
              </w:rPr>
            </w:pPr>
          </w:p>
        </w:tc>
        <w:tc>
          <w:tcPr>
            <w:tcW w:w="26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38366A0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The worksite location is identical</w:t>
            </w:r>
          </w:p>
          <w:p w14:paraId="4304EB7B" w14:textId="77777777" w:rsidR="003D7B8D" w:rsidRPr="00770517" w:rsidRDefault="003D7B8D" w:rsidP="00702927">
            <w:pPr>
              <w:rPr>
                <w:rFonts w:cs="Arial"/>
                <w:sz w:val="6"/>
                <w:szCs w:val="14"/>
              </w:rPr>
            </w:pPr>
          </w:p>
          <w:p w14:paraId="2ECAB8FB" w14:textId="77777777" w:rsidR="003D7B8D" w:rsidRPr="00770517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All points of entry into the affected portion of track are protected and blocking facilities applied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14:paraId="32275338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29B0639C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6EEA3076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29520213" w14:textId="77777777" w:rsidR="003D7B8D" w:rsidRPr="00B61EB0" w:rsidRDefault="003D7B8D" w:rsidP="00702927">
            <w:pPr>
              <w:jc w:val="center"/>
              <w:rPr>
                <w:sz w:val="28"/>
              </w:rPr>
            </w:pPr>
          </w:p>
        </w:tc>
        <w:tc>
          <w:tcPr>
            <w:tcW w:w="28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A265942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The worksite location is </w:t>
            </w:r>
            <w:r>
              <w:rPr>
                <w:rFonts w:cs="Arial"/>
                <w:szCs w:val="14"/>
              </w:rPr>
              <w:br/>
              <w:t>identical</w:t>
            </w:r>
          </w:p>
          <w:p w14:paraId="3C3B2852" w14:textId="77777777" w:rsidR="003D7B8D" w:rsidRPr="00770517" w:rsidRDefault="003D7B8D" w:rsidP="00702927">
            <w:pPr>
              <w:rPr>
                <w:rFonts w:cs="Arial"/>
                <w:sz w:val="6"/>
                <w:szCs w:val="14"/>
              </w:rPr>
            </w:pPr>
          </w:p>
          <w:p w14:paraId="4486A87B" w14:textId="77777777" w:rsidR="003D7B8D" w:rsidRPr="00770517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All points of entry into the affected portion of track are protected and blocking </w:t>
            </w:r>
            <w:r>
              <w:rPr>
                <w:rFonts w:cs="Arial"/>
                <w:szCs w:val="14"/>
              </w:rPr>
              <w:br/>
              <w:t>facilities applied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14:paraId="7CFA5697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2AD8CBE1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5A12354D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0793BE84" w14:textId="77777777" w:rsidR="003D7B8D" w:rsidRPr="00B61EB0" w:rsidRDefault="003D7B8D" w:rsidP="00702927">
            <w:pPr>
              <w:jc w:val="center"/>
              <w:rPr>
                <w:sz w:val="28"/>
              </w:rPr>
            </w:pPr>
          </w:p>
        </w:tc>
      </w:tr>
      <w:tr w:rsidR="002A3027" w:rsidRPr="00B61EB0" w14:paraId="48CE8252" w14:textId="77777777" w:rsidTr="00702927">
        <w:trPr>
          <w:trHeight w:val="342"/>
        </w:trPr>
        <w:tc>
          <w:tcPr>
            <w:tcW w:w="211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3E9F7505" w14:textId="7FEFEB19" w:rsidR="002A3027" w:rsidRDefault="002A3027" w:rsidP="002A3027">
            <w:r>
              <w:t>The last rail traffic to pass the protection was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591D22" w14:textId="321B0E07" w:rsidR="002A3027" w:rsidRPr="00482C71" w:rsidRDefault="002A3027" w:rsidP="002A3027">
            <w:pPr>
              <w:jc w:val="right"/>
              <w:rPr>
                <w:color w:val="BFBFBF"/>
                <w:sz w:val="16"/>
              </w:rPr>
            </w:pPr>
            <w:r>
              <w:rPr>
                <w:color w:val="BFBFBF"/>
                <w:sz w:val="14"/>
                <w:szCs w:val="14"/>
              </w:rPr>
              <w:t>r</w:t>
            </w:r>
            <w:r w:rsidRPr="009B0D4A">
              <w:rPr>
                <w:color w:val="BFBFBF"/>
                <w:sz w:val="14"/>
                <w:szCs w:val="14"/>
              </w:rPr>
              <w:t>ail traffic ID</w:t>
            </w:r>
          </w:p>
        </w:tc>
        <w:tc>
          <w:tcPr>
            <w:tcW w:w="220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23BF4C70" w14:textId="52F5E467" w:rsidR="002A3027" w:rsidRDefault="002A3027" w:rsidP="002A3027">
            <w:r>
              <w:t>The last rail traffic to pass the protection was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E4292B" w14:textId="3E4836A8" w:rsidR="002A3027" w:rsidRPr="00482C71" w:rsidRDefault="002A3027" w:rsidP="002A3027">
            <w:pPr>
              <w:jc w:val="right"/>
              <w:rPr>
                <w:color w:val="BFBFBF"/>
                <w:sz w:val="16"/>
              </w:rPr>
            </w:pPr>
            <w:r>
              <w:rPr>
                <w:color w:val="BFBFBF"/>
                <w:sz w:val="14"/>
                <w:szCs w:val="14"/>
              </w:rPr>
              <w:t>r</w:t>
            </w:r>
            <w:r w:rsidRPr="009B0D4A">
              <w:rPr>
                <w:color w:val="BFBFBF"/>
                <w:sz w:val="14"/>
                <w:szCs w:val="14"/>
              </w:rPr>
              <w:t>ail traffic ID</w:t>
            </w:r>
          </w:p>
        </w:tc>
        <w:tc>
          <w:tcPr>
            <w:tcW w:w="22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580C5792" w14:textId="7365B2CE" w:rsidR="002A3027" w:rsidRDefault="002A3027" w:rsidP="002A3027">
            <w:r>
              <w:t>The last rail traffic to pass the protection was</w:t>
            </w: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886D1A" w14:textId="1F8978A2" w:rsidR="002A3027" w:rsidRPr="00482C71" w:rsidRDefault="002A3027" w:rsidP="002A3027">
            <w:pPr>
              <w:jc w:val="right"/>
              <w:rPr>
                <w:color w:val="BFBFBF"/>
                <w:sz w:val="16"/>
              </w:rPr>
            </w:pPr>
            <w:r>
              <w:rPr>
                <w:color w:val="BFBFBF"/>
                <w:sz w:val="14"/>
                <w:szCs w:val="14"/>
              </w:rPr>
              <w:t>r</w:t>
            </w:r>
            <w:r w:rsidRPr="009B0D4A">
              <w:rPr>
                <w:color w:val="BFBFBF"/>
                <w:sz w:val="14"/>
                <w:szCs w:val="14"/>
              </w:rPr>
              <w:t>ail traffic ID</w:t>
            </w:r>
          </w:p>
        </w:tc>
      </w:tr>
      <w:tr w:rsidR="002A3027" w:rsidRPr="00B61EB0" w14:paraId="65BCCFE4" w14:textId="77777777" w:rsidTr="00702927">
        <w:trPr>
          <w:trHeight w:val="342"/>
        </w:trPr>
        <w:tc>
          <w:tcPr>
            <w:tcW w:w="211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10F664B0" w14:textId="3D36F1AC" w:rsidR="002A3027" w:rsidRPr="00DE4122" w:rsidRDefault="002A3027" w:rsidP="002A3027">
            <w:r>
              <w:t>The last known location of rail traffic is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816936" w14:textId="206DB7CC" w:rsidR="002A3027" w:rsidRPr="00B61EB0" w:rsidRDefault="002A3027" w:rsidP="002A3027">
            <w:pPr>
              <w:jc w:val="right"/>
              <w:rPr>
                <w:sz w:val="28"/>
              </w:rPr>
            </w:pPr>
            <w:r w:rsidRPr="009B0D4A">
              <w:rPr>
                <w:color w:val="BFBFBF"/>
                <w:sz w:val="14"/>
                <w:szCs w:val="14"/>
              </w:rPr>
              <w:t>location</w:t>
            </w:r>
          </w:p>
        </w:tc>
        <w:tc>
          <w:tcPr>
            <w:tcW w:w="220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1AAE1C14" w14:textId="65A9888A" w:rsidR="002A3027" w:rsidRPr="00DE4122" w:rsidRDefault="002A3027" w:rsidP="002A3027">
            <w:r>
              <w:t>The last known location of rail traffic is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77EE7A" w14:textId="6990F434" w:rsidR="002A3027" w:rsidRPr="00B61EB0" w:rsidRDefault="002A3027" w:rsidP="002A3027">
            <w:pPr>
              <w:jc w:val="right"/>
              <w:rPr>
                <w:sz w:val="28"/>
              </w:rPr>
            </w:pPr>
            <w:r w:rsidRPr="009B0D4A">
              <w:rPr>
                <w:color w:val="BFBFBF"/>
                <w:sz w:val="14"/>
                <w:szCs w:val="14"/>
              </w:rPr>
              <w:t>location</w:t>
            </w:r>
          </w:p>
        </w:tc>
        <w:tc>
          <w:tcPr>
            <w:tcW w:w="22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2804958A" w14:textId="7B0FB940" w:rsidR="002A3027" w:rsidRPr="00DE4122" w:rsidRDefault="002A3027" w:rsidP="002A3027">
            <w:r>
              <w:t>The last known location of rail traffic is</w:t>
            </w: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E99318" w14:textId="0C1AED61" w:rsidR="002A3027" w:rsidRPr="00B61EB0" w:rsidRDefault="002A3027" w:rsidP="002A3027">
            <w:pPr>
              <w:jc w:val="right"/>
              <w:rPr>
                <w:sz w:val="28"/>
              </w:rPr>
            </w:pPr>
            <w:r w:rsidRPr="009B0D4A">
              <w:rPr>
                <w:color w:val="BFBFBF"/>
                <w:sz w:val="14"/>
                <w:szCs w:val="14"/>
              </w:rPr>
              <w:t>location</w:t>
            </w:r>
          </w:p>
        </w:tc>
      </w:tr>
      <w:tr w:rsidR="003D7B8D" w:rsidRPr="00482C71" w14:paraId="0215E1FF" w14:textId="77777777" w:rsidTr="00702927">
        <w:trPr>
          <w:trHeight w:val="409"/>
        </w:trPr>
        <w:tc>
          <w:tcPr>
            <w:tcW w:w="266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1780454F" w14:textId="77777777" w:rsidR="003D7B8D" w:rsidRPr="00482C71" w:rsidRDefault="003D7B8D" w:rsidP="00702927">
            <w:pPr>
              <w:rPr>
                <w:color w:val="000000"/>
              </w:rPr>
            </w:pPr>
            <w:r>
              <w:rPr>
                <w:szCs w:val="18"/>
              </w:rPr>
              <w:t>There is no approaching rail traffic between the protection and the worksite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EEF9542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383DC93D" w14:textId="77777777" w:rsidR="003D7B8D" w:rsidRPr="00482C71" w:rsidRDefault="003D7B8D" w:rsidP="00702927">
            <w:pPr>
              <w:jc w:val="right"/>
              <w:rPr>
                <w:color w:val="BFBFBF"/>
                <w:sz w:val="16"/>
              </w:rPr>
            </w:pPr>
          </w:p>
        </w:tc>
        <w:tc>
          <w:tcPr>
            <w:tcW w:w="268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</w:tcPr>
          <w:p w14:paraId="355DEED8" w14:textId="77777777" w:rsidR="003D7B8D" w:rsidRPr="00482C71" w:rsidRDefault="003D7B8D" w:rsidP="00702927">
            <w:pPr>
              <w:rPr>
                <w:color w:val="000000"/>
              </w:rPr>
            </w:pPr>
            <w:r>
              <w:rPr>
                <w:szCs w:val="18"/>
              </w:rPr>
              <w:t>There is no approaching rail traffic between the protection and the worksite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FA0AB75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01DEA34A" w14:textId="77777777" w:rsidR="003D7B8D" w:rsidRPr="00482C71" w:rsidRDefault="003D7B8D" w:rsidP="00702927">
            <w:pPr>
              <w:jc w:val="right"/>
              <w:rPr>
                <w:color w:val="BFBFBF"/>
                <w:sz w:val="16"/>
              </w:rPr>
            </w:pPr>
          </w:p>
        </w:tc>
        <w:tc>
          <w:tcPr>
            <w:tcW w:w="288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</w:tcPr>
          <w:p w14:paraId="552B040E" w14:textId="77777777" w:rsidR="003D7B8D" w:rsidRPr="00482C71" w:rsidRDefault="003D7B8D" w:rsidP="00702927">
            <w:pPr>
              <w:rPr>
                <w:color w:val="000000"/>
              </w:rPr>
            </w:pPr>
            <w:r>
              <w:rPr>
                <w:szCs w:val="18"/>
              </w:rPr>
              <w:t xml:space="preserve">There is no approaching rail traffic between the protection </w:t>
            </w:r>
            <w:r>
              <w:rPr>
                <w:szCs w:val="18"/>
              </w:rPr>
              <w:br/>
              <w:t>and the worksite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E477370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4624852D" w14:textId="77777777" w:rsidR="003D7B8D" w:rsidRPr="00482C71" w:rsidRDefault="003D7B8D" w:rsidP="00702927">
            <w:pPr>
              <w:jc w:val="right"/>
              <w:rPr>
                <w:color w:val="BFBFBF"/>
                <w:sz w:val="16"/>
              </w:rPr>
            </w:pPr>
          </w:p>
        </w:tc>
      </w:tr>
      <w:tr w:rsidR="003D7B8D" w:rsidRPr="00B61EB0" w14:paraId="5DB38C01" w14:textId="77777777" w:rsidTr="00702927">
        <w:trPr>
          <w:trHeight w:val="90"/>
        </w:trPr>
        <w:tc>
          <w:tcPr>
            <w:tcW w:w="211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1C8BB487" w14:textId="77777777" w:rsidR="003D7B8D" w:rsidRPr="00DE4122" w:rsidRDefault="003D7B8D" w:rsidP="00702927">
            <w:r>
              <w:t>ASB re-established at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995E10" w14:textId="77777777" w:rsidR="003D7B8D" w:rsidRPr="00B61EB0" w:rsidRDefault="003D7B8D" w:rsidP="00702927">
            <w:pPr>
              <w:jc w:val="right"/>
              <w:rPr>
                <w:sz w:val="28"/>
              </w:rPr>
            </w:pPr>
            <w:r w:rsidRPr="00482C71">
              <w:rPr>
                <w:color w:val="000000"/>
                <w:sz w:val="16"/>
              </w:rPr>
              <w:t>hr</w:t>
            </w:r>
          </w:p>
        </w:tc>
        <w:tc>
          <w:tcPr>
            <w:tcW w:w="220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34BA4D13" w14:textId="77777777" w:rsidR="003D7B8D" w:rsidRPr="00DE4122" w:rsidRDefault="003D7B8D" w:rsidP="00702927">
            <w:r>
              <w:t>ASB re-established at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2BB3C2" w14:textId="77777777" w:rsidR="003D7B8D" w:rsidRPr="00B61EB0" w:rsidRDefault="003D7B8D" w:rsidP="00702927">
            <w:pPr>
              <w:jc w:val="right"/>
              <w:rPr>
                <w:sz w:val="28"/>
              </w:rPr>
            </w:pPr>
            <w:r w:rsidRPr="00482C71">
              <w:rPr>
                <w:color w:val="000000"/>
                <w:sz w:val="16"/>
              </w:rPr>
              <w:t>hr</w:t>
            </w:r>
          </w:p>
        </w:tc>
        <w:tc>
          <w:tcPr>
            <w:tcW w:w="22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299BFBDC" w14:textId="77777777" w:rsidR="003D7B8D" w:rsidRPr="00DE4122" w:rsidRDefault="003D7B8D" w:rsidP="00702927">
            <w:r>
              <w:t>ASB re-established at</w:t>
            </w: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19ED5A" w14:textId="77777777" w:rsidR="003D7B8D" w:rsidRPr="00B61EB0" w:rsidRDefault="003D7B8D" w:rsidP="00702927">
            <w:pPr>
              <w:jc w:val="right"/>
              <w:rPr>
                <w:sz w:val="28"/>
              </w:rPr>
            </w:pPr>
            <w:r w:rsidRPr="00482C71">
              <w:rPr>
                <w:color w:val="000000"/>
                <w:sz w:val="16"/>
              </w:rPr>
              <w:t>hr</w:t>
            </w:r>
          </w:p>
        </w:tc>
      </w:tr>
      <w:tr w:rsidR="003D7B8D" w:rsidRPr="00B61EB0" w14:paraId="09D84980" w14:textId="77777777" w:rsidTr="00702927">
        <w:trPr>
          <w:trHeight w:val="90"/>
        </w:trPr>
        <w:tc>
          <w:tcPr>
            <w:tcW w:w="1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4C0EFB4C" w14:textId="77777777" w:rsidR="003D7B8D" w:rsidRPr="00DE4122" w:rsidRDefault="003D7B8D" w:rsidP="00702927">
            <w:r>
              <w:t>Protection Number</w:t>
            </w:r>
          </w:p>
        </w:tc>
        <w:tc>
          <w:tcPr>
            <w:tcW w:w="2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CB72E4" w14:textId="77777777" w:rsidR="003D7B8D" w:rsidRPr="00B61EB0" w:rsidRDefault="003D7B8D" w:rsidP="00702927">
            <w:pPr>
              <w:jc w:val="right"/>
              <w:rPr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19037E54" w14:textId="77777777" w:rsidR="003D7B8D" w:rsidRPr="00DE4122" w:rsidRDefault="003D7B8D" w:rsidP="00702927">
            <w:r>
              <w:t>Protection Number</w:t>
            </w:r>
          </w:p>
        </w:tc>
        <w:tc>
          <w:tcPr>
            <w:tcW w:w="22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122CC4" w14:textId="77777777" w:rsidR="003D7B8D" w:rsidRPr="00B61EB0" w:rsidRDefault="003D7B8D" w:rsidP="00702927">
            <w:pPr>
              <w:jc w:val="right"/>
              <w:rPr>
                <w:sz w:val="28"/>
              </w:rPr>
            </w:pP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724C2348" w14:textId="77777777" w:rsidR="003D7B8D" w:rsidRPr="00DE4122" w:rsidRDefault="003D7B8D" w:rsidP="00702927">
            <w:r>
              <w:t>Protection Number</w:t>
            </w:r>
          </w:p>
        </w:tc>
        <w:tc>
          <w:tcPr>
            <w:tcW w:w="25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F27751" w14:textId="77777777" w:rsidR="003D7B8D" w:rsidRPr="00B61EB0" w:rsidRDefault="003D7B8D" w:rsidP="00702927">
            <w:pPr>
              <w:jc w:val="right"/>
              <w:rPr>
                <w:sz w:val="28"/>
              </w:rPr>
            </w:pPr>
          </w:p>
        </w:tc>
      </w:tr>
    </w:tbl>
    <w:p w14:paraId="49887CB4" w14:textId="77777777" w:rsidR="003D7B8D" w:rsidRDefault="003D7B8D" w:rsidP="003D7B8D">
      <w:pPr>
        <w:rPr>
          <w:sz w:val="16"/>
        </w:rPr>
      </w:pPr>
    </w:p>
    <w:tbl>
      <w:tblPr>
        <w:tblW w:w="102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3"/>
        <w:gridCol w:w="4402"/>
        <w:gridCol w:w="4392"/>
      </w:tblGrid>
      <w:tr w:rsidR="00B84E66" w:rsidRPr="0073442A" w14:paraId="0C8A36FD" w14:textId="77777777" w:rsidTr="002A3027">
        <w:trPr>
          <w:cantSplit/>
          <w:trHeight w:val="2057"/>
        </w:trPr>
        <w:tc>
          <w:tcPr>
            <w:tcW w:w="1413" w:type="dxa"/>
            <w:shd w:val="clear" w:color="auto" w:fill="F79646"/>
          </w:tcPr>
          <w:p w14:paraId="48C5A391" w14:textId="77777777" w:rsidR="00B84E66" w:rsidRPr="00E22E02" w:rsidRDefault="00B84E66" w:rsidP="0009106B">
            <w:pPr>
              <w:pStyle w:val="Textbold"/>
              <w:rPr>
                <w:rFonts w:ascii="Calibri" w:hAnsi="Calibri" w:cs="Calibri"/>
              </w:rPr>
            </w:pPr>
            <w:r w:rsidRPr="00E22E02">
              <w:rPr>
                <w:rFonts w:ascii="Calibri" w:hAnsi="Calibri" w:cs="Calibri"/>
              </w:rPr>
              <w:lastRenderedPageBreak/>
              <w:t>INSTRUCTIONS:</w:t>
            </w:r>
          </w:p>
        </w:tc>
        <w:tc>
          <w:tcPr>
            <w:tcW w:w="8794" w:type="dxa"/>
            <w:gridSpan w:val="2"/>
            <w:shd w:val="clear" w:color="auto" w:fill="auto"/>
          </w:tcPr>
          <w:p w14:paraId="238EE66A" w14:textId="11635698" w:rsidR="002B01AE" w:rsidRPr="006C30AA" w:rsidRDefault="002B01AE" w:rsidP="0046278A">
            <w:pPr>
              <w:pStyle w:val="TableParagraph"/>
              <w:numPr>
                <w:ilvl w:val="0"/>
                <w:numId w:val="25"/>
              </w:numPr>
              <w:tabs>
                <w:tab w:val="left" w:pos="828"/>
                <w:tab w:val="left" w:pos="829"/>
              </w:tabs>
              <w:spacing w:before="60"/>
              <w:ind w:hanging="361"/>
              <w:rPr>
                <w:rFonts w:asciiTheme="minorHAnsi" w:hAnsiTheme="minorHAnsi" w:cstheme="minorHAnsi"/>
                <w:sz w:val="18"/>
              </w:rPr>
            </w:pPr>
            <w:r w:rsidRPr="00EF3989">
              <w:rPr>
                <w:rFonts w:asciiTheme="minorHAnsi" w:hAnsiTheme="minorHAnsi" w:cstheme="minorHAnsi"/>
                <w:sz w:val="18"/>
              </w:rPr>
              <w:t>Workers</w:t>
            </w:r>
            <w:r w:rsidRPr="00EF3989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Pr="00EF3989">
              <w:rPr>
                <w:rFonts w:asciiTheme="minorHAnsi" w:hAnsiTheme="minorHAnsi" w:cstheme="minorHAnsi"/>
                <w:sz w:val="18"/>
              </w:rPr>
              <w:t>enter</w:t>
            </w:r>
            <w:r w:rsidRPr="00EF3989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="000C340B">
              <w:rPr>
                <w:rFonts w:asciiTheme="minorHAnsi" w:hAnsiTheme="minorHAnsi" w:cstheme="minorHAnsi"/>
                <w:spacing w:val="-3"/>
                <w:sz w:val="18"/>
              </w:rPr>
              <w:t xml:space="preserve">the rail </w:t>
            </w:r>
            <w:r w:rsidRPr="00EF3989">
              <w:rPr>
                <w:rFonts w:asciiTheme="minorHAnsi" w:hAnsiTheme="minorHAnsi" w:cstheme="minorHAnsi"/>
                <w:sz w:val="18"/>
              </w:rPr>
              <w:t>corridor</w:t>
            </w:r>
            <w:r w:rsidRPr="00EF3989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Pr="00EF3989">
              <w:rPr>
                <w:rFonts w:asciiTheme="minorHAnsi" w:hAnsiTheme="minorHAnsi" w:cstheme="minorHAnsi"/>
                <w:sz w:val="18"/>
              </w:rPr>
              <w:t>via</w:t>
            </w:r>
            <w:r w:rsidRPr="00EF3989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="0046278A">
              <w:rPr>
                <w:rFonts w:asciiTheme="minorHAnsi" w:hAnsiTheme="minorHAnsi" w:cstheme="minorHAnsi"/>
                <w:spacing w:val="-2"/>
                <w:sz w:val="18"/>
              </w:rPr>
              <w:t>………….</w:t>
            </w:r>
          </w:p>
          <w:p w14:paraId="3C2A385D" w14:textId="71584F00" w:rsidR="002B01AE" w:rsidRPr="006C30AA" w:rsidRDefault="002B01AE" w:rsidP="0046278A">
            <w:pPr>
              <w:pStyle w:val="TableParagraph"/>
              <w:numPr>
                <w:ilvl w:val="0"/>
                <w:numId w:val="25"/>
              </w:numPr>
              <w:tabs>
                <w:tab w:val="left" w:pos="828"/>
                <w:tab w:val="left" w:pos="829"/>
              </w:tabs>
              <w:spacing w:before="60"/>
              <w:ind w:hanging="361"/>
              <w:rPr>
                <w:rFonts w:asciiTheme="minorHAnsi" w:hAnsiTheme="minorHAnsi" w:cstheme="minorHAnsi"/>
                <w:sz w:val="18"/>
              </w:rPr>
            </w:pPr>
            <w:r w:rsidRPr="006C30AA">
              <w:rPr>
                <w:rFonts w:asciiTheme="minorHAnsi" w:hAnsiTheme="minorHAnsi" w:cstheme="minorHAnsi"/>
                <w:sz w:val="18"/>
              </w:rPr>
              <w:t>Protection</w:t>
            </w:r>
            <w:r w:rsidRPr="006C30AA">
              <w:rPr>
                <w:rFonts w:asciiTheme="minorHAnsi" w:hAnsiTheme="minorHAnsi" w:cstheme="minorHAnsi"/>
                <w:spacing w:val="-7"/>
                <w:sz w:val="18"/>
              </w:rPr>
              <w:t xml:space="preserve"> </w:t>
            </w:r>
            <w:r w:rsidRPr="006C30AA">
              <w:rPr>
                <w:rFonts w:asciiTheme="minorHAnsi" w:hAnsiTheme="minorHAnsi" w:cstheme="minorHAnsi"/>
                <w:sz w:val="18"/>
              </w:rPr>
              <w:t>Officer</w:t>
            </w:r>
            <w:r w:rsidRPr="006C30AA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Pr="006C30AA">
              <w:rPr>
                <w:rFonts w:asciiTheme="minorHAnsi" w:hAnsiTheme="minorHAnsi" w:cstheme="minorHAnsi"/>
                <w:sz w:val="18"/>
              </w:rPr>
              <w:t>briefs</w:t>
            </w:r>
            <w:r w:rsidRPr="006C30AA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Pr="006C30AA">
              <w:rPr>
                <w:rFonts w:asciiTheme="minorHAnsi" w:hAnsiTheme="minorHAnsi" w:cstheme="minorHAnsi"/>
                <w:sz w:val="18"/>
              </w:rPr>
              <w:t>workers</w:t>
            </w:r>
            <w:r w:rsidRPr="006C30AA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Pr="006C30AA">
              <w:rPr>
                <w:rFonts w:asciiTheme="minorHAnsi" w:hAnsiTheme="minorHAnsi" w:cstheme="minorHAnsi"/>
                <w:sz w:val="18"/>
              </w:rPr>
              <w:t>about</w:t>
            </w:r>
            <w:r w:rsidRPr="006C30AA">
              <w:rPr>
                <w:rFonts w:asciiTheme="minorHAnsi" w:hAnsiTheme="minorHAnsi" w:cstheme="minorHAnsi"/>
                <w:spacing w:val="-5"/>
                <w:sz w:val="18"/>
              </w:rPr>
              <w:t xml:space="preserve"> </w:t>
            </w:r>
            <w:r w:rsidRPr="006C30AA">
              <w:rPr>
                <w:rFonts w:asciiTheme="minorHAnsi" w:hAnsiTheme="minorHAnsi" w:cstheme="minorHAnsi"/>
                <w:sz w:val="18"/>
              </w:rPr>
              <w:t>the</w:t>
            </w:r>
            <w:r w:rsidRPr="006C30AA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Pr="006C30AA">
              <w:rPr>
                <w:rFonts w:asciiTheme="minorHAnsi" w:hAnsiTheme="minorHAnsi" w:cstheme="minorHAnsi"/>
                <w:sz w:val="18"/>
              </w:rPr>
              <w:t>worksite</w:t>
            </w:r>
            <w:r w:rsidRPr="006C30AA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Pr="006C30AA">
              <w:rPr>
                <w:rFonts w:asciiTheme="minorHAnsi" w:hAnsiTheme="minorHAnsi" w:cstheme="minorHAnsi"/>
                <w:sz w:val="18"/>
              </w:rPr>
              <w:t>protection</w:t>
            </w:r>
            <w:r w:rsidRPr="006C30AA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="0046278A">
              <w:rPr>
                <w:rFonts w:asciiTheme="minorHAnsi" w:hAnsiTheme="minorHAnsi" w:cstheme="minorHAnsi"/>
                <w:spacing w:val="-2"/>
                <w:sz w:val="18"/>
              </w:rPr>
              <w:t>arrangements.</w:t>
            </w:r>
          </w:p>
          <w:p w14:paraId="1F505BFF" w14:textId="5F2FC185" w:rsidR="002B01AE" w:rsidRPr="006C30AA" w:rsidRDefault="002B01AE" w:rsidP="0046278A">
            <w:pPr>
              <w:pStyle w:val="TableParagraph"/>
              <w:numPr>
                <w:ilvl w:val="0"/>
                <w:numId w:val="25"/>
              </w:numPr>
              <w:tabs>
                <w:tab w:val="left" w:pos="828"/>
                <w:tab w:val="left" w:pos="829"/>
              </w:tabs>
              <w:spacing w:before="60"/>
              <w:ind w:hanging="361"/>
              <w:rPr>
                <w:rFonts w:asciiTheme="minorHAnsi" w:hAnsiTheme="minorHAnsi" w:cstheme="minorHAnsi"/>
                <w:sz w:val="18"/>
              </w:rPr>
            </w:pPr>
            <w:r w:rsidRPr="006C30AA">
              <w:rPr>
                <w:rFonts w:asciiTheme="minorHAnsi" w:hAnsiTheme="minorHAnsi" w:cstheme="minorHAnsi"/>
                <w:spacing w:val="-2"/>
                <w:sz w:val="18"/>
              </w:rPr>
              <w:t xml:space="preserve">Protection Officer contacts </w:t>
            </w:r>
            <w:r w:rsidR="0046278A">
              <w:rPr>
                <w:rFonts w:asciiTheme="minorHAnsi" w:hAnsiTheme="minorHAnsi" w:cstheme="minorHAnsi"/>
                <w:spacing w:val="-2"/>
                <w:sz w:val="18"/>
              </w:rPr>
              <w:t xml:space="preserve">the Signaller at </w:t>
            </w:r>
            <w:r w:rsidR="0046278A" w:rsidRPr="0046278A">
              <w:rPr>
                <w:rFonts w:asciiTheme="minorHAnsi" w:hAnsiTheme="minorHAnsi" w:cstheme="minorHAnsi"/>
                <w:spacing w:val="-2"/>
                <w:sz w:val="18"/>
                <w:highlight w:val="yellow"/>
              </w:rPr>
              <w:t>………..</w:t>
            </w:r>
            <w:r w:rsidRPr="006C30AA">
              <w:rPr>
                <w:rFonts w:asciiTheme="minorHAnsi" w:hAnsiTheme="minorHAnsi" w:cstheme="minorHAnsi"/>
                <w:spacing w:val="-2"/>
                <w:sz w:val="18"/>
              </w:rPr>
              <w:t xml:space="preserve"> to request ASB</w:t>
            </w:r>
            <w:r w:rsidR="0046278A">
              <w:rPr>
                <w:rFonts w:asciiTheme="minorHAnsi" w:hAnsiTheme="minorHAnsi" w:cstheme="minorHAnsi"/>
                <w:spacing w:val="-2"/>
                <w:sz w:val="18"/>
              </w:rPr>
              <w:t>.</w:t>
            </w:r>
          </w:p>
          <w:p w14:paraId="68E606AC" w14:textId="639043F1" w:rsidR="002B01AE" w:rsidRPr="007E0C3B" w:rsidRDefault="002B01AE" w:rsidP="0046278A">
            <w:pPr>
              <w:pStyle w:val="TableParagraph"/>
              <w:numPr>
                <w:ilvl w:val="0"/>
                <w:numId w:val="25"/>
              </w:numPr>
              <w:tabs>
                <w:tab w:val="left" w:pos="828"/>
                <w:tab w:val="left" w:pos="829"/>
              </w:tabs>
              <w:spacing w:before="60"/>
              <w:ind w:hanging="361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pacing w:val="-2"/>
                <w:sz w:val="18"/>
              </w:rPr>
              <w:t>After</w:t>
            </w:r>
            <w:r w:rsidRPr="007E0C3B">
              <w:rPr>
                <w:rFonts w:asciiTheme="minorHAnsi" w:hAnsiTheme="minorHAnsi" w:cstheme="minorHAnsi"/>
                <w:spacing w:val="-2"/>
                <w:sz w:val="18"/>
              </w:rPr>
              <w:t xml:space="preserve"> ASB has been authori</w:t>
            </w:r>
            <w:r>
              <w:rPr>
                <w:rFonts w:asciiTheme="minorHAnsi" w:hAnsiTheme="minorHAnsi" w:cstheme="minorHAnsi"/>
                <w:spacing w:val="-2"/>
                <w:sz w:val="18"/>
              </w:rPr>
              <w:t>s</w:t>
            </w:r>
            <w:r w:rsidRPr="007E0C3B">
              <w:rPr>
                <w:rFonts w:asciiTheme="minorHAnsi" w:hAnsiTheme="minorHAnsi" w:cstheme="minorHAnsi"/>
                <w:spacing w:val="-2"/>
                <w:sz w:val="18"/>
              </w:rPr>
              <w:t>ed</w:t>
            </w:r>
            <w:r w:rsidRPr="007E0C3B">
              <w:rPr>
                <w:rFonts w:asciiTheme="minorHAnsi" w:hAnsiTheme="minorHAnsi" w:cstheme="minorHAnsi"/>
                <w:sz w:val="18"/>
              </w:rPr>
              <w:t xml:space="preserve">. </w:t>
            </w:r>
            <w:r w:rsidR="0046278A">
              <w:rPr>
                <w:rFonts w:asciiTheme="minorHAnsi" w:hAnsiTheme="minorHAnsi" w:cstheme="minorHAnsi"/>
                <w:sz w:val="18"/>
              </w:rPr>
              <w:t>s</w:t>
            </w:r>
            <w:r w:rsidRPr="007E0C3B">
              <w:rPr>
                <w:rFonts w:asciiTheme="minorHAnsi" w:hAnsiTheme="minorHAnsi" w:cstheme="minorHAnsi"/>
                <w:sz w:val="18"/>
              </w:rPr>
              <w:t xml:space="preserve">tart work </w:t>
            </w:r>
            <w:r w:rsidR="0046278A">
              <w:rPr>
                <w:rFonts w:asciiTheme="minorHAnsi" w:hAnsiTheme="minorHAnsi" w:cstheme="minorHAnsi"/>
                <w:sz w:val="18"/>
              </w:rPr>
              <w:t xml:space="preserve">within the </w:t>
            </w:r>
            <w:r>
              <w:rPr>
                <w:rFonts w:asciiTheme="minorHAnsi" w:hAnsiTheme="minorHAnsi" w:cstheme="minorHAnsi"/>
                <w:sz w:val="18"/>
              </w:rPr>
              <w:t>l</w:t>
            </w:r>
            <w:r w:rsidRPr="007E0C3B">
              <w:rPr>
                <w:rFonts w:asciiTheme="minorHAnsi" w:hAnsiTheme="minorHAnsi" w:cstheme="minorHAnsi"/>
                <w:sz w:val="18"/>
              </w:rPr>
              <w:t>imits</w:t>
            </w:r>
            <w:r>
              <w:rPr>
                <w:rFonts w:asciiTheme="minorHAnsi" w:hAnsiTheme="minorHAnsi" w:cstheme="minorHAnsi"/>
                <w:sz w:val="18"/>
              </w:rPr>
              <w:t xml:space="preserve"> of the nominated worksite location.</w:t>
            </w:r>
          </w:p>
          <w:p w14:paraId="5B9AE7CC" w14:textId="23A1ACBB" w:rsidR="002B01AE" w:rsidRDefault="002B01AE" w:rsidP="0046278A">
            <w:pPr>
              <w:pStyle w:val="TableParagraph"/>
              <w:numPr>
                <w:ilvl w:val="0"/>
                <w:numId w:val="25"/>
              </w:numPr>
              <w:tabs>
                <w:tab w:val="left" w:pos="828"/>
                <w:tab w:val="left" w:pos="829"/>
              </w:tabs>
              <w:spacing w:before="60"/>
              <w:ind w:hanging="361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 xml:space="preserve">After work is complete, workers move to </w:t>
            </w:r>
            <w:r w:rsidR="0046278A">
              <w:rPr>
                <w:rFonts w:asciiTheme="minorHAnsi" w:hAnsiTheme="minorHAnsi" w:cstheme="minorHAnsi"/>
                <w:sz w:val="18"/>
              </w:rPr>
              <w:t>a</w:t>
            </w:r>
            <w:r>
              <w:rPr>
                <w:rFonts w:asciiTheme="minorHAnsi" w:hAnsiTheme="minorHAnsi" w:cstheme="minorHAnsi"/>
                <w:sz w:val="18"/>
              </w:rPr>
              <w:t xml:space="preserve"> safe place.</w:t>
            </w:r>
          </w:p>
          <w:p w14:paraId="54CE849B" w14:textId="4BB4B3FE" w:rsidR="0046278A" w:rsidRPr="006C30AA" w:rsidRDefault="0046278A" w:rsidP="0046278A">
            <w:pPr>
              <w:pStyle w:val="TableParagraph"/>
              <w:numPr>
                <w:ilvl w:val="0"/>
                <w:numId w:val="25"/>
              </w:numPr>
              <w:tabs>
                <w:tab w:val="left" w:pos="828"/>
                <w:tab w:val="left" w:pos="829"/>
              </w:tabs>
              <w:spacing w:before="60"/>
              <w:ind w:hanging="361"/>
              <w:rPr>
                <w:rFonts w:asciiTheme="minorHAnsi" w:hAnsiTheme="minorHAnsi" w:cstheme="minorHAnsi"/>
                <w:sz w:val="18"/>
              </w:rPr>
            </w:pPr>
            <w:r w:rsidRPr="006C30AA">
              <w:rPr>
                <w:rFonts w:asciiTheme="minorHAnsi" w:hAnsiTheme="minorHAnsi" w:cstheme="minorHAnsi"/>
                <w:spacing w:val="-2"/>
                <w:sz w:val="18"/>
              </w:rPr>
              <w:t xml:space="preserve">Protection Officer contacts </w:t>
            </w:r>
            <w:r>
              <w:rPr>
                <w:rFonts w:asciiTheme="minorHAnsi" w:hAnsiTheme="minorHAnsi" w:cstheme="minorHAnsi"/>
                <w:spacing w:val="-2"/>
                <w:sz w:val="18"/>
              </w:rPr>
              <w:t xml:space="preserve">the Signaller at </w:t>
            </w:r>
            <w:r w:rsidRPr="0046278A">
              <w:rPr>
                <w:rFonts w:asciiTheme="minorHAnsi" w:hAnsiTheme="minorHAnsi" w:cstheme="minorHAnsi"/>
                <w:spacing w:val="-2"/>
                <w:sz w:val="18"/>
                <w:highlight w:val="yellow"/>
              </w:rPr>
              <w:t>………..</w:t>
            </w:r>
            <w:r w:rsidRPr="006C30AA">
              <w:rPr>
                <w:rFonts w:asciiTheme="minorHAnsi" w:hAnsiTheme="minorHAnsi" w:cstheme="minorHAnsi"/>
                <w:spacing w:val="-2"/>
                <w:sz w:val="18"/>
              </w:rPr>
              <w:t xml:space="preserve"> to </w:t>
            </w:r>
            <w:r>
              <w:rPr>
                <w:rFonts w:asciiTheme="minorHAnsi" w:hAnsiTheme="minorHAnsi" w:cstheme="minorHAnsi"/>
                <w:spacing w:val="-2"/>
                <w:sz w:val="18"/>
              </w:rPr>
              <w:t>end</w:t>
            </w:r>
            <w:r w:rsidRPr="006C30AA">
              <w:rPr>
                <w:rFonts w:asciiTheme="minorHAnsi" w:hAnsiTheme="minorHAnsi" w:cstheme="minorHAnsi"/>
                <w:spacing w:val="-2"/>
                <w:sz w:val="18"/>
              </w:rPr>
              <w:t xml:space="preserve"> ASB</w:t>
            </w:r>
            <w:r>
              <w:rPr>
                <w:rFonts w:asciiTheme="minorHAnsi" w:hAnsiTheme="minorHAnsi" w:cstheme="minorHAnsi"/>
                <w:spacing w:val="-2"/>
                <w:sz w:val="18"/>
              </w:rPr>
              <w:t>.</w:t>
            </w:r>
          </w:p>
          <w:p w14:paraId="1F048C61" w14:textId="4C96AACA" w:rsidR="00B73E6D" w:rsidRPr="003E2349" w:rsidRDefault="003E2349" w:rsidP="0046278A">
            <w:pPr>
              <w:pStyle w:val="TableParagraph"/>
              <w:numPr>
                <w:ilvl w:val="0"/>
                <w:numId w:val="25"/>
              </w:numPr>
              <w:tabs>
                <w:tab w:val="left" w:pos="828"/>
                <w:tab w:val="left" w:pos="829"/>
              </w:tabs>
              <w:spacing w:before="60" w:after="60"/>
              <w:ind w:hanging="363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pacing w:val="-2"/>
                <w:sz w:val="18"/>
              </w:rPr>
              <w:t>All workers egress the</w:t>
            </w:r>
            <w:r w:rsidR="000C340B">
              <w:rPr>
                <w:rFonts w:asciiTheme="minorHAnsi" w:hAnsiTheme="minorHAnsi" w:cstheme="minorHAnsi"/>
                <w:spacing w:val="-2"/>
                <w:sz w:val="18"/>
              </w:rPr>
              <w:t xml:space="preserve"> rail</w:t>
            </w:r>
            <w:r>
              <w:rPr>
                <w:rFonts w:asciiTheme="minorHAnsi" w:hAnsiTheme="minorHAnsi" w:cstheme="minorHAnsi"/>
                <w:spacing w:val="-2"/>
                <w:sz w:val="18"/>
              </w:rPr>
              <w:t xml:space="preserve"> corridor via </w:t>
            </w:r>
            <w:r w:rsidR="0046278A" w:rsidRPr="0046278A">
              <w:rPr>
                <w:rFonts w:asciiTheme="minorHAnsi" w:hAnsiTheme="minorHAnsi" w:cstheme="minorHAnsi"/>
                <w:spacing w:val="-2"/>
                <w:sz w:val="18"/>
                <w:highlight w:val="yellow"/>
              </w:rPr>
              <w:t>…………</w:t>
            </w:r>
          </w:p>
        </w:tc>
      </w:tr>
      <w:tr w:rsidR="00B84E66" w:rsidRPr="0073442A" w14:paraId="44A57312" w14:textId="77777777" w:rsidTr="002A3027">
        <w:trPr>
          <w:cantSplit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14:paraId="2D6C41E8" w14:textId="372D241B" w:rsidR="00B84E66" w:rsidRPr="00E22E02" w:rsidRDefault="00EA78C4" w:rsidP="0009106B">
            <w:pPr>
              <w:pStyle w:val="Textbol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ADDITIONAL DETAILS</w:t>
            </w:r>
          </w:p>
        </w:tc>
        <w:tc>
          <w:tcPr>
            <w:tcW w:w="8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86937" w14:textId="692A849A" w:rsidR="00FE0357" w:rsidRPr="00FE0357" w:rsidRDefault="00B73E6D" w:rsidP="004668FF">
            <w:pPr>
              <w:pStyle w:val="Text"/>
              <w:rPr>
                <w:rFonts w:ascii="Calibri" w:hAnsi="Calibri" w:cs="Calibri"/>
                <w:u w:val="single"/>
              </w:rPr>
            </w:pPr>
            <w:r>
              <w:rPr>
                <w:rFonts w:ascii="Calibri" w:hAnsi="Calibri" w:cs="Calibri"/>
                <w:u w:val="single"/>
              </w:rPr>
              <w:t>Suspending ASB</w:t>
            </w:r>
            <w:r w:rsidR="0046278A">
              <w:rPr>
                <w:rFonts w:ascii="Calibri" w:hAnsi="Calibri" w:cs="Calibri"/>
                <w:u w:val="single"/>
              </w:rPr>
              <w:t xml:space="preserve"> </w:t>
            </w:r>
            <w:r w:rsidR="0046278A" w:rsidRPr="0046278A">
              <w:rPr>
                <w:rFonts w:ascii="Calibri" w:hAnsi="Calibri" w:cs="Calibri"/>
                <w:highlight w:val="yellow"/>
                <w:u w:val="single"/>
              </w:rPr>
              <w:t>(</w:t>
            </w:r>
            <w:r w:rsidR="0046278A">
              <w:rPr>
                <w:rFonts w:ascii="Calibri" w:hAnsi="Calibri" w:cs="Calibri"/>
                <w:highlight w:val="yellow"/>
                <w:u w:val="single"/>
              </w:rPr>
              <w:t>Ex</w:t>
            </w:r>
            <w:r w:rsidR="0046278A" w:rsidRPr="0046278A">
              <w:rPr>
                <w:rFonts w:ascii="Calibri" w:hAnsi="Calibri" w:cs="Calibri"/>
                <w:i/>
                <w:iCs/>
                <w:highlight w:val="yellow"/>
                <w:u w:val="single"/>
              </w:rPr>
              <w:t>ample only)</w:t>
            </w:r>
          </w:p>
          <w:p w14:paraId="0068843B" w14:textId="03ADB5F7" w:rsidR="00E042AE" w:rsidRPr="00B73E6D" w:rsidRDefault="00B73E6D" w:rsidP="0071043E">
            <w:pPr>
              <w:pStyle w:val="Text"/>
              <w:spacing w:after="120"/>
              <w:rPr>
                <w:rFonts w:ascii="Calibri" w:hAnsi="Calibri" w:cs="Calibri"/>
              </w:rPr>
            </w:pPr>
            <w:r w:rsidRPr="006C30AA">
              <w:rPr>
                <w:rFonts w:ascii="Calibri" w:hAnsi="Calibri" w:cs="Calibri"/>
              </w:rPr>
              <w:t xml:space="preserve">If the ASB is required to be suspended, the Protection Officer must make sure all workers </w:t>
            </w:r>
            <w:r w:rsidR="00752147" w:rsidRPr="006C30AA">
              <w:rPr>
                <w:rFonts w:ascii="Calibri" w:hAnsi="Calibri" w:cs="Calibri"/>
              </w:rPr>
              <w:t xml:space="preserve">and equipment are clear of the </w:t>
            </w:r>
            <w:r w:rsidR="006C30AA">
              <w:rPr>
                <w:rFonts w:ascii="Calibri" w:hAnsi="Calibri" w:cs="Calibri"/>
              </w:rPr>
              <w:t>D</w:t>
            </w:r>
            <w:r w:rsidR="00752147" w:rsidRPr="006C30AA">
              <w:rPr>
                <w:rFonts w:ascii="Calibri" w:hAnsi="Calibri" w:cs="Calibri"/>
              </w:rPr>
              <w:t xml:space="preserve">anger </w:t>
            </w:r>
            <w:r w:rsidR="006C30AA">
              <w:rPr>
                <w:rFonts w:ascii="Calibri" w:hAnsi="Calibri" w:cs="Calibri"/>
              </w:rPr>
              <w:t>Z</w:t>
            </w:r>
            <w:r w:rsidR="00752147" w:rsidRPr="006C30AA">
              <w:rPr>
                <w:rFonts w:ascii="Calibri" w:hAnsi="Calibri" w:cs="Calibri"/>
              </w:rPr>
              <w:t xml:space="preserve">one and </w:t>
            </w:r>
            <w:r w:rsidRPr="006C30AA">
              <w:rPr>
                <w:rFonts w:ascii="Calibri" w:hAnsi="Calibri" w:cs="Calibri"/>
              </w:rPr>
              <w:t>are in a safe place before suspending the ASB.</w:t>
            </w:r>
          </w:p>
        </w:tc>
      </w:tr>
      <w:tr w:rsidR="003E2349" w:rsidRPr="0073442A" w14:paraId="73FC8B4F" w14:textId="77777777" w:rsidTr="002A3027">
        <w:trPr>
          <w:cantSplit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9646"/>
          </w:tcPr>
          <w:p w14:paraId="3CAFA357" w14:textId="77777777" w:rsidR="003E2349" w:rsidRPr="0046278A" w:rsidRDefault="003E2349" w:rsidP="003E2349">
            <w:pPr>
              <w:pStyle w:val="Textbold"/>
              <w:rPr>
                <w:rFonts w:ascii="Calibri" w:hAnsi="Calibri" w:cs="Calibri"/>
                <w:highlight w:val="yellow"/>
              </w:rPr>
            </w:pPr>
            <w:r w:rsidRPr="0046278A">
              <w:rPr>
                <w:rFonts w:ascii="Calibri" w:hAnsi="Calibri" w:cs="Calibri"/>
                <w:highlight w:val="yellow"/>
              </w:rPr>
              <w:t>IMAGES:</w:t>
            </w:r>
          </w:p>
          <w:p w14:paraId="368FBA74" w14:textId="77777777" w:rsidR="0046278A" w:rsidRPr="0046278A" w:rsidRDefault="0046278A" w:rsidP="003E2349">
            <w:pPr>
              <w:pStyle w:val="Textbold"/>
              <w:rPr>
                <w:rFonts w:ascii="Calibri" w:hAnsi="Calibri" w:cs="Calibri"/>
                <w:highlight w:val="yellow"/>
              </w:rPr>
            </w:pPr>
          </w:p>
          <w:p w14:paraId="1A3C56C1" w14:textId="2D179E96" w:rsidR="0046278A" w:rsidRPr="0046278A" w:rsidRDefault="0046278A" w:rsidP="003E2349">
            <w:pPr>
              <w:pStyle w:val="Textbold"/>
              <w:rPr>
                <w:rFonts w:ascii="Calibri" w:hAnsi="Calibri" w:cs="Calibri"/>
                <w:highlight w:val="yellow"/>
              </w:rPr>
            </w:pPr>
            <w:r w:rsidRPr="0046278A">
              <w:rPr>
                <w:rFonts w:ascii="Calibri" w:hAnsi="Calibri" w:cs="Calibri"/>
                <w:highlight w:val="yellow"/>
              </w:rPr>
              <w:t>EXMAPLE ONLY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F84C9B" w14:textId="77777777" w:rsidR="003E2349" w:rsidRPr="0046278A" w:rsidRDefault="003E2349" w:rsidP="003E2349">
            <w:pPr>
              <w:pStyle w:val="TableParagraph"/>
              <w:spacing w:before="120" w:after="120"/>
              <w:ind w:left="113" w:right="113"/>
              <w:rPr>
                <w:rFonts w:asciiTheme="minorHAnsi" w:hAnsiTheme="minorHAnsi" w:cstheme="minorHAnsi"/>
                <w:b/>
                <w:sz w:val="5"/>
                <w:highlight w:val="yellow"/>
              </w:rPr>
            </w:pPr>
          </w:p>
          <w:p w14:paraId="3E9FC13B" w14:textId="77777777" w:rsidR="003E2349" w:rsidRPr="0046278A" w:rsidRDefault="003E2349" w:rsidP="00691FD6">
            <w:pPr>
              <w:pStyle w:val="TableParagraph"/>
              <w:spacing w:before="120" w:after="120"/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sz w:val="20"/>
                <w:highlight w:val="yellow"/>
              </w:rPr>
            </w:pPr>
            <w:r w:rsidRPr="0046278A">
              <w:rPr>
                <w:rFonts w:asciiTheme="minorHAnsi" w:hAnsiTheme="minorHAnsi" w:cstheme="minorHAnsi"/>
                <w:b/>
                <w:bCs/>
                <w:noProof/>
                <w:sz w:val="20"/>
                <w:highlight w:val="yellow"/>
              </w:rPr>
              <w:drawing>
                <wp:inline distT="0" distB="0" distL="0" distR="0" wp14:anchorId="475237C8" wp14:editId="2357AD66">
                  <wp:extent cx="2477124" cy="204787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847" cy="2050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A82548" w14:textId="24E07EB6" w:rsidR="003E2349" w:rsidRPr="0046278A" w:rsidRDefault="003E2349" w:rsidP="003E2349">
            <w:pPr>
              <w:pStyle w:val="Text"/>
              <w:jc w:val="center"/>
              <w:rPr>
                <w:rFonts w:ascii="Calibri" w:hAnsi="Calibri" w:cs="Calibri"/>
                <w:highlight w:val="yellow"/>
              </w:rPr>
            </w:pPr>
            <w:r w:rsidRPr="0046278A">
              <w:rPr>
                <w:rFonts w:asciiTheme="minorHAnsi" w:hAnsiTheme="minorHAnsi" w:cstheme="minorHAnsi"/>
                <w:b/>
                <w:sz w:val="16"/>
                <w:highlight w:val="yellow"/>
              </w:rPr>
              <w:t>Image</w:t>
            </w:r>
            <w:r w:rsidRPr="0046278A">
              <w:rPr>
                <w:rFonts w:asciiTheme="minorHAnsi" w:hAnsiTheme="minorHAnsi" w:cstheme="minorHAnsi"/>
                <w:b/>
                <w:spacing w:val="-4"/>
                <w:sz w:val="16"/>
                <w:highlight w:val="yellow"/>
              </w:rPr>
              <w:t xml:space="preserve"> </w:t>
            </w:r>
            <w:r w:rsidRPr="0046278A">
              <w:rPr>
                <w:rFonts w:asciiTheme="minorHAnsi" w:hAnsiTheme="minorHAnsi" w:cstheme="minorHAnsi"/>
                <w:b/>
                <w:sz w:val="16"/>
                <w:highlight w:val="yellow"/>
              </w:rPr>
              <w:t>1:</w:t>
            </w:r>
            <w:r w:rsidRPr="0046278A">
              <w:rPr>
                <w:rFonts w:asciiTheme="minorHAnsi" w:hAnsiTheme="minorHAnsi" w:cstheme="minorHAnsi"/>
                <w:b/>
                <w:spacing w:val="-5"/>
                <w:sz w:val="16"/>
                <w:highlight w:val="yellow"/>
              </w:rPr>
              <w:t xml:space="preserve"> </w:t>
            </w:r>
            <w:r w:rsidRPr="0046278A">
              <w:rPr>
                <w:rFonts w:asciiTheme="minorHAnsi" w:hAnsiTheme="minorHAnsi" w:cstheme="minorHAnsi"/>
                <w:sz w:val="16"/>
                <w:highlight w:val="yellow"/>
              </w:rPr>
              <w:t xml:space="preserve">Access gate </w:t>
            </w:r>
            <w:r w:rsidRPr="0046278A">
              <w:rPr>
                <w:rFonts w:asciiTheme="minorHAnsi" w:hAnsiTheme="minorHAnsi" w:cstheme="minorHAnsi"/>
                <w:b/>
                <w:bCs/>
                <w:sz w:val="16"/>
                <w:highlight w:val="yellow"/>
              </w:rPr>
              <w:t xml:space="preserve">100 17.158 D </w:t>
            </w:r>
            <w:r w:rsidRPr="0046278A">
              <w:rPr>
                <w:rFonts w:asciiTheme="minorHAnsi" w:hAnsiTheme="minorHAnsi" w:cstheme="minorHAnsi"/>
                <w:sz w:val="16"/>
                <w:highlight w:val="yellow"/>
              </w:rPr>
              <w:t xml:space="preserve">at the end of </w:t>
            </w:r>
            <w:r w:rsidRPr="0046278A">
              <w:rPr>
                <w:rFonts w:asciiTheme="minorHAnsi" w:hAnsiTheme="minorHAnsi" w:cstheme="minorHAnsi"/>
                <w:b/>
                <w:bCs/>
                <w:sz w:val="16"/>
                <w:highlight w:val="yellow"/>
              </w:rPr>
              <w:t>Coleborne Avenue</w:t>
            </w:r>
            <w:r w:rsidRPr="0046278A">
              <w:rPr>
                <w:rFonts w:asciiTheme="minorHAnsi" w:hAnsiTheme="minorHAnsi" w:cstheme="minorHAnsi"/>
                <w:sz w:val="16"/>
                <w:highlight w:val="yellow"/>
              </w:rPr>
              <w:t>. (Train Crewing gate)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7586DA" w14:textId="77777777" w:rsidR="003E2349" w:rsidRPr="0046278A" w:rsidRDefault="003E2349" w:rsidP="003E2349">
            <w:pPr>
              <w:pStyle w:val="TableParagraph"/>
              <w:spacing w:before="120" w:after="120"/>
              <w:ind w:left="113" w:right="113"/>
              <w:rPr>
                <w:rFonts w:asciiTheme="minorHAnsi" w:hAnsiTheme="minorHAnsi" w:cstheme="minorHAnsi"/>
                <w:b/>
                <w:sz w:val="5"/>
                <w:highlight w:val="yellow"/>
              </w:rPr>
            </w:pPr>
          </w:p>
          <w:p w14:paraId="72C33F2C" w14:textId="77777777" w:rsidR="003E2349" w:rsidRPr="0046278A" w:rsidRDefault="003E2349" w:rsidP="003E2349">
            <w:pPr>
              <w:pStyle w:val="TableParagraph"/>
              <w:spacing w:before="120" w:after="120"/>
              <w:ind w:left="113" w:right="113"/>
              <w:rPr>
                <w:rFonts w:asciiTheme="minorHAnsi" w:hAnsiTheme="minorHAnsi" w:cstheme="minorHAnsi"/>
                <w:sz w:val="20"/>
                <w:highlight w:val="yellow"/>
              </w:rPr>
            </w:pPr>
            <w:r w:rsidRPr="0046278A">
              <w:rPr>
                <w:noProof/>
                <w:highlight w:val="yellow"/>
              </w:rPr>
              <w:drawing>
                <wp:inline distT="0" distB="0" distL="0" distR="0" wp14:anchorId="170E262D" wp14:editId="0A8D5FD7">
                  <wp:extent cx="2486536" cy="2047875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538" cy="2052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426A80" w14:textId="78C68CF9" w:rsidR="003E2349" w:rsidRPr="0046278A" w:rsidRDefault="003E2349" w:rsidP="003E2349">
            <w:pPr>
              <w:pStyle w:val="Text"/>
              <w:jc w:val="center"/>
              <w:rPr>
                <w:rFonts w:ascii="Calibri" w:hAnsi="Calibri" w:cs="Calibri"/>
                <w:b/>
                <w:bCs/>
                <w:highlight w:val="yellow"/>
              </w:rPr>
            </w:pPr>
            <w:r w:rsidRPr="0046278A">
              <w:rPr>
                <w:rFonts w:asciiTheme="minorHAnsi" w:hAnsiTheme="minorHAnsi" w:cstheme="minorHAnsi"/>
                <w:b/>
                <w:sz w:val="16"/>
                <w:highlight w:val="yellow"/>
              </w:rPr>
              <w:t>Image</w:t>
            </w:r>
            <w:r w:rsidRPr="0046278A">
              <w:rPr>
                <w:rFonts w:asciiTheme="minorHAnsi" w:hAnsiTheme="minorHAnsi" w:cstheme="minorHAnsi"/>
                <w:b/>
                <w:spacing w:val="-3"/>
                <w:sz w:val="16"/>
                <w:highlight w:val="yellow"/>
              </w:rPr>
              <w:t xml:space="preserve"> </w:t>
            </w:r>
            <w:r w:rsidRPr="0046278A">
              <w:rPr>
                <w:rFonts w:asciiTheme="minorHAnsi" w:hAnsiTheme="minorHAnsi" w:cstheme="minorHAnsi"/>
                <w:b/>
                <w:sz w:val="16"/>
                <w:highlight w:val="yellow"/>
              </w:rPr>
              <w:t>2:</w:t>
            </w:r>
            <w:r w:rsidRPr="0046278A">
              <w:rPr>
                <w:rFonts w:asciiTheme="minorHAnsi" w:hAnsiTheme="minorHAnsi" w:cstheme="minorHAnsi"/>
                <w:b/>
                <w:spacing w:val="-5"/>
                <w:sz w:val="16"/>
                <w:highlight w:val="yellow"/>
              </w:rPr>
              <w:t xml:space="preserve"> </w:t>
            </w:r>
            <w:r w:rsidRPr="0046278A">
              <w:rPr>
                <w:rFonts w:asciiTheme="minorHAnsi" w:hAnsiTheme="minorHAnsi" w:cstheme="minorHAnsi"/>
                <w:sz w:val="16"/>
                <w:highlight w:val="yellow"/>
              </w:rPr>
              <w:t xml:space="preserve">Access gate </w:t>
            </w:r>
            <w:r w:rsidRPr="0046278A">
              <w:rPr>
                <w:rFonts w:asciiTheme="minorHAnsi" w:hAnsiTheme="minorHAnsi" w:cstheme="minorHAnsi"/>
                <w:b/>
                <w:bCs/>
                <w:sz w:val="16"/>
                <w:highlight w:val="yellow"/>
              </w:rPr>
              <w:t>100 16.607 D</w:t>
            </w:r>
            <w:r w:rsidRPr="0046278A">
              <w:rPr>
                <w:rFonts w:asciiTheme="minorHAnsi" w:hAnsiTheme="minorHAnsi" w:cstheme="minorHAnsi"/>
                <w:sz w:val="16"/>
                <w:highlight w:val="yellow"/>
              </w:rPr>
              <w:t xml:space="preserve"> at end of </w:t>
            </w:r>
            <w:r w:rsidRPr="0046278A">
              <w:rPr>
                <w:rFonts w:asciiTheme="minorHAnsi" w:hAnsiTheme="minorHAnsi" w:cstheme="minorHAnsi"/>
                <w:b/>
                <w:bCs/>
                <w:sz w:val="16"/>
                <w:highlight w:val="yellow"/>
              </w:rPr>
              <w:t>Hunter Street</w:t>
            </w:r>
            <w:r w:rsidRPr="0046278A">
              <w:rPr>
                <w:rFonts w:asciiTheme="minorHAnsi" w:hAnsiTheme="minorHAnsi" w:cstheme="minorHAnsi"/>
                <w:sz w:val="16"/>
                <w:highlight w:val="yellow"/>
              </w:rPr>
              <w:t>.</w:t>
            </w:r>
          </w:p>
        </w:tc>
      </w:tr>
      <w:tr w:rsidR="003E2349" w:rsidRPr="0073442A" w14:paraId="0882EEFA" w14:textId="77777777" w:rsidTr="002A3027">
        <w:trPr>
          <w:cantSplit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14:paraId="175E521E" w14:textId="77777777" w:rsidR="003E2349" w:rsidRPr="0046278A" w:rsidRDefault="003E2349" w:rsidP="003E2349">
            <w:pPr>
              <w:pStyle w:val="Textbold"/>
              <w:rPr>
                <w:rFonts w:ascii="Calibri" w:hAnsi="Calibri" w:cs="Calibri"/>
                <w:highlight w:val="yellow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49BEB" w14:textId="77777777" w:rsidR="003E2349" w:rsidRPr="0046278A" w:rsidRDefault="003E2349" w:rsidP="003E2349">
            <w:pPr>
              <w:pStyle w:val="TableParagraph"/>
              <w:spacing w:before="120" w:after="120"/>
              <w:ind w:left="113" w:right="113"/>
              <w:rPr>
                <w:rFonts w:asciiTheme="minorHAnsi" w:hAnsiTheme="minorHAnsi" w:cstheme="minorHAnsi"/>
                <w:b/>
                <w:sz w:val="16"/>
                <w:szCs w:val="16"/>
                <w:highlight w:val="yellow"/>
              </w:rPr>
            </w:pPr>
            <w:r w:rsidRPr="0046278A">
              <w:rPr>
                <w:rFonts w:asciiTheme="minorHAnsi" w:hAnsiTheme="minorHAnsi" w:cstheme="minorHAnsi"/>
                <w:b/>
                <w:noProof/>
                <w:sz w:val="16"/>
                <w:szCs w:val="16"/>
                <w:highlight w:val="yellow"/>
              </w:rPr>
              <w:drawing>
                <wp:inline distT="0" distB="0" distL="0" distR="0" wp14:anchorId="5C30076C" wp14:editId="753272C7">
                  <wp:extent cx="2514865" cy="1919287"/>
                  <wp:effectExtent l="0" t="0" r="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394" cy="192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810837" w14:textId="7367D454" w:rsidR="003E2349" w:rsidRPr="0046278A" w:rsidRDefault="003E2349" w:rsidP="003E2349">
            <w:pPr>
              <w:pStyle w:val="TableParagraph"/>
              <w:spacing w:before="2"/>
              <w:jc w:val="center"/>
              <w:rPr>
                <w:rFonts w:asciiTheme="minorHAnsi" w:hAnsiTheme="minorHAnsi" w:cstheme="minorHAnsi"/>
                <w:b/>
                <w:sz w:val="5"/>
                <w:highlight w:val="yellow"/>
              </w:rPr>
            </w:pPr>
            <w:r w:rsidRPr="0046278A">
              <w:rPr>
                <w:rFonts w:asciiTheme="minorHAnsi" w:hAnsiTheme="minorHAnsi" w:cstheme="minorHAnsi"/>
                <w:b/>
                <w:sz w:val="16"/>
                <w:szCs w:val="16"/>
                <w:highlight w:val="yellow"/>
              </w:rPr>
              <w:t xml:space="preserve">Image 3: </w:t>
            </w:r>
            <w:r w:rsidRPr="0046278A">
              <w:rPr>
                <w:rFonts w:asciiTheme="minorHAnsi" w:hAnsiTheme="minorHAnsi" w:cstheme="minorHAnsi"/>
                <w:bCs/>
                <w:sz w:val="16"/>
                <w:szCs w:val="16"/>
                <w:highlight w:val="yellow"/>
              </w:rPr>
              <w:t xml:space="preserve">Access gate </w:t>
            </w:r>
            <w:r w:rsidRPr="0046278A">
              <w:rPr>
                <w:rFonts w:asciiTheme="minorHAnsi" w:hAnsiTheme="minorHAnsi" w:cstheme="minorHAnsi"/>
                <w:b/>
                <w:sz w:val="16"/>
                <w:szCs w:val="16"/>
                <w:highlight w:val="yellow"/>
              </w:rPr>
              <w:t xml:space="preserve">100 17.698 U </w:t>
            </w:r>
            <w:r w:rsidRPr="0046278A">
              <w:rPr>
                <w:rFonts w:asciiTheme="minorHAnsi" w:hAnsiTheme="minorHAnsi" w:cstheme="minorHAnsi"/>
                <w:bCs/>
                <w:sz w:val="16"/>
                <w:szCs w:val="16"/>
                <w:highlight w:val="yellow"/>
              </w:rPr>
              <w:t xml:space="preserve">on </w:t>
            </w:r>
            <w:r w:rsidRPr="0046278A">
              <w:rPr>
                <w:rFonts w:asciiTheme="minorHAnsi" w:hAnsiTheme="minorHAnsi" w:cstheme="minorHAnsi"/>
                <w:b/>
                <w:sz w:val="16"/>
                <w:szCs w:val="16"/>
                <w:highlight w:val="yellow"/>
              </w:rPr>
              <w:t>Hurstville Road</w:t>
            </w:r>
            <w:r w:rsidRPr="0046278A">
              <w:rPr>
                <w:rFonts w:asciiTheme="minorHAnsi" w:hAnsiTheme="minorHAnsi" w:cstheme="minorHAnsi"/>
                <w:bCs/>
                <w:sz w:val="16"/>
                <w:szCs w:val="16"/>
                <w:highlight w:val="yellow"/>
              </w:rPr>
              <w:t>.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C4D69" w14:textId="77777777" w:rsidR="003E2349" w:rsidRPr="0046278A" w:rsidRDefault="003E2349" w:rsidP="003E2349">
            <w:pPr>
              <w:pStyle w:val="TableParagraph"/>
              <w:spacing w:before="120" w:after="120"/>
              <w:ind w:left="113" w:right="113"/>
              <w:rPr>
                <w:rFonts w:asciiTheme="minorHAnsi" w:hAnsiTheme="minorHAnsi" w:cstheme="minorHAnsi"/>
                <w:b/>
                <w:sz w:val="16"/>
                <w:szCs w:val="16"/>
                <w:highlight w:val="yellow"/>
              </w:rPr>
            </w:pPr>
            <w:r w:rsidRPr="0046278A">
              <w:rPr>
                <w:rFonts w:asciiTheme="minorHAnsi" w:hAnsiTheme="minorHAnsi" w:cstheme="minorHAnsi"/>
                <w:b/>
                <w:noProof/>
                <w:sz w:val="16"/>
                <w:szCs w:val="16"/>
                <w:highlight w:val="yellow"/>
              </w:rPr>
              <w:drawing>
                <wp:inline distT="0" distB="0" distL="0" distR="0" wp14:anchorId="7F33C9CB" wp14:editId="7E8CB7B6">
                  <wp:extent cx="2497696" cy="189071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760" cy="1894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24EC1D" w14:textId="2D31F414" w:rsidR="003E2349" w:rsidRPr="0046278A" w:rsidRDefault="003E2349" w:rsidP="003E2349">
            <w:pPr>
              <w:pStyle w:val="TableParagraph"/>
              <w:spacing w:before="2"/>
              <w:jc w:val="center"/>
              <w:rPr>
                <w:rFonts w:asciiTheme="minorHAnsi" w:hAnsiTheme="minorHAnsi" w:cstheme="minorHAnsi"/>
                <w:b/>
                <w:sz w:val="5"/>
                <w:highlight w:val="yellow"/>
              </w:rPr>
            </w:pPr>
            <w:r w:rsidRPr="0046278A">
              <w:rPr>
                <w:rFonts w:asciiTheme="minorHAnsi" w:hAnsiTheme="minorHAnsi" w:cstheme="minorHAnsi"/>
                <w:b/>
                <w:sz w:val="16"/>
                <w:szCs w:val="16"/>
                <w:highlight w:val="yellow"/>
              </w:rPr>
              <w:t xml:space="preserve">Image 4: </w:t>
            </w:r>
            <w:r w:rsidRPr="0046278A">
              <w:rPr>
                <w:rFonts w:asciiTheme="minorHAnsi" w:hAnsiTheme="minorHAnsi" w:cstheme="minorHAnsi"/>
                <w:bCs/>
                <w:sz w:val="16"/>
                <w:szCs w:val="16"/>
                <w:highlight w:val="yellow"/>
              </w:rPr>
              <w:t xml:space="preserve">Access gate </w:t>
            </w:r>
            <w:r w:rsidRPr="0046278A">
              <w:rPr>
                <w:rFonts w:asciiTheme="minorHAnsi" w:hAnsiTheme="minorHAnsi" w:cstheme="minorHAnsi"/>
                <w:b/>
                <w:sz w:val="16"/>
                <w:szCs w:val="16"/>
                <w:highlight w:val="yellow"/>
              </w:rPr>
              <w:t xml:space="preserve">100 18.048 U </w:t>
            </w:r>
            <w:r w:rsidRPr="0046278A">
              <w:rPr>
                <w:rFonts w:asciiTheme="minorHAnsi" w:hAnsiTheme="minorHAnsi" w:cstheme="minorHAnsi"/>
                <w:bCs/>
                <w:sz w:val="16"/>
                <w:szCs w:val="16"/>
                <w:highlight w:val="yellow"/>
              </w:rPr>
              <w:t xml:space="preserve">off </w:t>
            </w:r>
            <w:r w:rsidRPr="0046278A">
              <w:rPr>
                <w:rFonts w:asciiTheme="minorHAnsi" w:hAnsiTheme="minorHAnsi" w:cstheme="minorHAnsi"/>
                <w:b/>
                <w:sz w:val="16"/>
                <w:szCs w:val="16"/>
                <w:highlight w:val="yellow"/>
              </w:rPr>
              <w:t>River Road</w:t>
            </w:r>
            <w:r w:rsidRPr="0046278A">
              <w:rPr>
                <w:rFonts w:asciiTheme="minorHAnsi" w:hAnsiTheme="minorHAnsi" w:cstheme="minorHAnsi"/>
                <w:bCs/>
                <w:sz w:val="16"/>
                <w:szCs w:val="16"/>
                <w:highlight w:val="yellow"/>
              </w:rPr>
              <w:t>.</w:t>
            </w:r>
          </w:p>
        </w:tc>
      </w:tr>
    </w:tbl>
    <w:p w14:paraId="7F0A6A73" w14:textId="77777777" w:rsidR="005A7AF9" w:rsidRDefault="005A7AF9" w:rsidP="007F27E1">
      <w:pPr>
        <w:rPr>
          <w:rFonts w:ascii="Calibri" w:hAnsi="Calibri" w:cs="Calibri"/>
          <w:b/>
          <w:sz w:val="20"/>
        </w:rPr>
      </w:pPr>
    </w:p>
    <w:p w14:paraId="753A108E" w14:textId="354D166E" w:rsidR="00AB3813" w:rsidRDefault="005A7AF9" w:rsidP="00723E0A">
      <w:pPr>
        <w:ind w:firstLine="142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br w:type="page"/>
      </w:r>
      <w:r w:rsidR="00AB3813">
        <w:rPr>
          <w:rFonts w:ascii="Calibri" w:hAnsi="Calibri" w:cs="Calibri"/>
          <w:b/>
          <w:sz w:val="20"/>
        </w:rPr>
        <w:lastRenderedPageBreak/>
        <w:t>Diagram</w:t>
      </w:r>
    </w:p>
    <w:tbl>
      <w:tblPr>
        <w:tblW w:w="102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35"/>
      </w:tblGrid>
      <w:tr w:rsidR="00025A44" w:rsidRPr="0007144C" w14:paraId="62B832EC" w14:textId="77777777" w:rsidTr="008835D8">
        <w:tc>
          <w:tcPr>
            <w:tcW w:w="10235" w:type="dxa"/>
            <w:shd w:val="clear" w:color="auto" w:fill="auto"/>
          </w:tcPr>
          <w:p w14:paraId="4F9A04D5" w14:textId="1723618D" w:rsidR="0000022A" w:rsidRPr="0093594E" w:rsidRDefault="0093594E" w:rsidP="0093594E">
            <w:pPr>
              <w:jc w:val="center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Cs/>
                <w:i/>
                <w:iCs/>
                <w:sz w:val="20"/>
                <w:highlight w:val="yellow"/>
              </w:rPr>
              <w:t>Insert diagram</w:t>
            </w:r>
          </w:p>
        </w:tc>
      </w:tr>
    </w:tbl>
    <w:p w14:paraId="74651306" w14:textId="6F6438E4" w:rsidR="00662C5D" w:rsidRPr="00E22E02" w:rsidRDefault="00662C5D" w:rsidP="00662C5D">
      <w:pPr>
        <w:rPr>
          <w:rFonts w:ascii="Calibri" w:hAnsi="Calibri" w:cs="Calibri"/>
          <w:b/>
          <w:sz w:val="20"/>
        </w:rPr>
      </w:pPr>
      <w:r w:rsidRPr="00E22E02">
        <w:rPr>
          <w:rFonts w:ascii="Calibri" w:hAnsi="Calibri" w:cs="Calibri"/>
          <w:b/>
          <w:sz w:val="20"/>
        </w:rPr>
        <w:t>Protection Officer’s diary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3"/>
        <w:gridCol w:w="980"/>
        <w:gridCol w:w="8263"/>
      </w:tblGrid>
      <w:tr w:rsidR="00662C5D" w:rsidRPr="00E22E02" w14:paraId="759711BD" w14:textId="77777777" w:rsidTr="00EA78C4">
        <w:trPr>
          <w:trHeight w:val="193"/>
        </w:trPr>
        <w:tc>
          <w:tcPr>
            <w:tcW w:w="843" w:type="dxa"/>
            <w:shd w:val="clear" w:color="auto" w:fill="D9D9D9"/>
          </w:tcPr>
          <w:p w14:paraId="6497C8A9" w14:textId="77777777" w:rsidR="00662C5D" w:rsidRPr="00E22E02" w:rsidRDefault="00662C5D" w:rsidP="00E22E0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E22E02">
              <w:rPr>
                <w:rFonts w:ascii="Calibri" w:hAnsi="Calibri" w:cs="Calibri"/>
                <w:b/>
                <w:sz w:val="16"/>
                <w:szCs w:val="16"/>
              </w:rPr>
              <w:t>Date</w:t>
            </w:r>
          </w:p>
        </w:tc>
        <w:tc>
          <w:tcPr>
            <w:tcW w:w="980" w:type="dxa"/>
            <w:shd w:val="clear" w:color="auto" w:fill="D9D9D9"/>
          </w:tcPr>
          <w:p w14:paraId="2DF9E26C" w14:textId="77777777" w:rsidR="00662C5D" w:rsidRPr="00E22E02" w:rsidRDefault="00662C5D" w:rsidP="00E22E0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E22E02">
              <w:rPr>
                <w:rFonts w:ascii="Calibri" w:hAnsi="Calibri" w:cs="Calibri"/>
                <w:b/>
                <w:sz w:val="16"/>
                <w:szCs w:val="16"/>
              </w:rPr>
              <w:t>Time</w:t>
            </w:r>
          </w:p>
        </w:tc>
        <w:tc>
          <w:tcPr>
            <w:tcW w:w="8263" w:type="dxa"/>
            <w:shd w:val="clear" w:color="auto" w:fill="D9D9D9"/>
          </w:tcPr>
          <w:p w14:paraId="667019B5" w14:textId="77777777" w:rsidR="00662C5D" w:rsidRPr="00E22E02" w:rsidRDefault="00662C5D" w:rsidP="00E22E0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E22E02">
              <w:rPr>
                <w:rFonts w:ascii="Calibri" w:hAnsi="Calibri" w:cs="Calibri"/>
                <w:b/>
                <w:sz w:val="16"/>
                <w:szCs w:val="16"/>
              </w:rPr>
              <w:t>Notes</w:t>
            </w:r>
          </w:p>
        </w:tc>
      </w:tr>
      <w:tr w:rsidR="00662C5D" w:rsidRPr="00E22E02" w14:paraId="5CE9B64A" w14:textId="77777777" w:rsidTr="00EA78C4">
        <w:tc>
          <w:tcPr>
            <w:tcW w:w="843" w:type="dxa"/>
            <w:shd w:val="clear" w:color="auto" w:fill="auto"/>
          </w:tcPr>
          <w:p w14:paraId="3F906976" w14:textId="77777777" w:rsidR="00662C5D" w:rsidRPr="00E22E02" w:rsidRDefault="00662C5D" w:rsidP="00E22E02">
            <w:pPr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222A99A1" w14:textId="77777777" w:rsidR="00662C5D" w:rsidRPr="00E22E02" w:rsidRDefault="00662C5D" w:rsidP="00E22E02">
            <w:pPr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57546D15" w14:textId="77777777" w:rsidR="00662C5D" w:rsidRPr="00E22E02" w:rsidRDefault="00662C5D" w:rsidP="00E22E02">
            <w:pPr>
              <w:rPr>
                <w:rFonts w:ascii="Calibri" w:hAnsi="Calibri" w:cs="Calibri"/>
                <w:b/>
                <w:sz w:val="20"/>
              </w:rPr>
            </w:pPr>
          </w:p>
        </w:tc>
      </w:tr>
      <w:tr w:rsidR="00662C5D" w:rsidRPr="003C5BAD" w14:paraId="5070E587" w14:textId="77777777" w:rsidTr="00EA78C4">
        <w:tc>
          <w:tcPr>
            <w:tcW w:w="843" w:type="dxa"/>
            <w:shd w:val="clear" w:color="auto" w:fill="auto"/>
          </w:tcPr>
          <w:p w14:paraId="0D0311CC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49CE7B9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1167A6A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5FBE2B6D" w14:textId="77777777" w:rsidTr="00EA78C4">
        <w:tc>
          <w:tcPr>
            <w:tcW w:w="843" w:type="dxa"/>
            <w:shd w:val="clear" w:color="auto" w:fill="auto"/>
          </w:tcPr>
          <w:p w14:paraId="162240DD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3B1F2970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35858EA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3C36653F" w14:textId="77777777" w:rsidTr="00EA78C4">
        <w:tc>
          <w:tcPr>
            <w:tcW w:w="843" w:type="dxa"/>
            <w:shd w:val="clear" w:color="auto" w:fill="auto"/>
          </w:tcPr>
          <w:p w14:paraId="1D94EC7C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75411C7F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5DEF30F7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7BA9397E" w14:textId="77777777" w:rsidTr="00EA78C4">
        <w:tc>
          <w:tcPr>
            <w:tcW w:w="843" w:type="dxa"/>
            <w:shd w:val="clear" w:color="auto" w:fill="auto"/>
          </w:tcPr>
          <w:p w14:paraId="0DD702D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0C94F3F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495FCF87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329F3924" w14:textId="77777777" w:rsidTr="00EA78C4">
        <w:tc>
          <w:tcPr>
            <w:tcW w:w="843" w:type="dxa"/>
            <w:shd w:val="clear" w:color="auto" w:fill="auto"/>
          </w:tcPr>
          <w:p w14:paraId="260F939B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3E9E6C7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5EB3CBD3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1436D0D6" w14:textId="77777777" w:rsidTr="00EA78C4">
        <w:tc>
          <w:tcPr>
            <w:tcW w:w="843" w:type="dxa"/>
            <w:tcBorders>
              <w:bottom w:val="single" w:sz="4" w:space="0" w:color="auto"/>
            </w:tcBorders>
            <w:shd w:val="clear" w:color="auto" w:fill="auto"/>
          </w:tcPr>
          <w:p w14:paraId="215FEB9A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tcBorders>
              <w:bottom w:val="single" w:sz="4" w:space="0" w:color="auto"/>
            </w:tcBorders>
            <w:shd w:val="clear" w:color="auto" w:fill="auto"/>
          </w:tcPr>
          <w:p w14:paraId="77DE3E6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tcBorders>
              <w:bottom w:val="single" w:sz="4" w:space="0" w:color="auto"/>
            </w:tcBorders>
            <w:shd w:val="clear" w:color="auto" w:fill="auto"/>
          </w:tcPr>
          <w:p w14:paraId="240CA58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4D0A68F5" w14:textId="77777777" w:rsidTr="00EA78C4">
        <w:tc>
          <w:tcPr>
            <w:tcW w:w="843" w:type="dxa"/>
            <w:shd w:val="clear" w:color="auto" w:fill="auto"/>
          </w:tcPr>
          <w:p w14:paraId="15F65C57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27412ABB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0A11197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1A429EB2" w14:textId="77777777" w:rsidTr="00EA78C4">
        <w:tc>
          <w:tcPr>
            <w:tcW w:w="843" w:type="dxa"/>
            <w:shd w:val="clear" w:color="auto" w:fill="auto"/>
          </w:tcPr>
          <w:p w14:paraId="2369557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1B00CDF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08EA296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163DB996" w14:textId="77777777" w:rsidTr="00EA78C4">
        <w:tc>
          <w:tcPr>
            <w:tcW w:w="843" w:type="dxa"/>
            <w:shd w:val="clear" w:color="auto" w:fill="auto"/>
          </w:tcPr>
          <w:p w14:paraId="08CEE371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03F81230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5EDE6E63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5CFCA74A" w14:textId="77777777" w:rsidTr="00EA78C4">
        <w:tc>
          <w:tcPr>
            <w:tcW w:w="843" w:type="dxa"/>
            <w:shd w:val="clear" w:color="auto" w:fill="auto"/>
          </w:tcPr>
          <w:p w14:paraId="59057F5D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42F404C0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26671E28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2520D59C" w14:textId="77777777" w:rsidTr="00EA78C4">
        <w:tc>
          <w:tcPr>
            <w:tcW w:w="843" w:type="dxa"/>
            <w:shd w:val="clear" w:color="auto" w:fill="auto"/>
          </w:tcPr>
          <w:p w14:paraId="63AABC0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27FBC22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0053AD0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3EB37751" w14:textId="77777777" w:rsidTr="00EA78C4">
        <w:tc>
          <w:tcPr>
            <w:tcW w:w="843" w:type="dxa"/>
            <w:shd w:val="clear" w:color="auto" w:fill="auto"/>
          </w:tcPr>
          <w:p w14:paraId="77AF77C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2192AE57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1336F721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54968865" w14:textId="77777777" w:rsidTr="00EA78C4">
        <w:tc>
          <w:tcPr>
            <w:tcW w:w="843" w:type="dxa"/>
            <w:shd w:val="clear" w:color="auto" w:fill="auto"/>
          </w:tcPr>
          <w:p w14:paraId="05F53F7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2C904DF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370BA3C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2F4B9F9A" w14:textId="77777777" w:rsidTr="00EA78C4">
        <w:tc>
          <w:tcPr>
            <w:tcW w:w="843" w:type="dxa"/>
            <w:shd w:val="clear" w:color="auto" w:fill="auto"/>
          </w:tcPr>
          <w:p w14:paraId="2DFB5DA3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1F4412FA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1198D5B8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45F356A4" w14:textId="77777777" w:rsidTr="00EA78C4">
        <w:tc>
          <w:tcPr>
            <w:tcW w:w="843" w:type="dxa"/>
            <w:shd w:val="clear" w:color="auto" w:fill="auto"/>
          </w:tcPr>
          <w:p w14:paraId="0336B3C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649BDB8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4A414B5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40D0001A" w14:textId="77777777" w:rsidTr="00EA78C4">
        <w:tc>
          <w:tcPr>
            <w:tcW w:w="843" w:type="dxa"/>
            <w:shd w:val="clear" w:color="auto" w:fill="auto"/>
          </w:tcPr>
          <w:p w14:paraId="234FA0DB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40DAABC7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1FFCD04E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563D0406" w14:textId="77777777" w:rsidTr="00EA78C4">
        <w:tc>
          <w:tcPr>
            <w:tcW w:w="843" w:type="dxa"/>
            <w:shd w:val="clear" w:color="auto" w:fill="auto"/>
          </w:tcPr>
          <w:p w14:paraId="06A0AF07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5D676141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620ADFEA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3560B0F4" w14:textId="77777777" w:rsidTr="00EA78C4">
        <w:tc>
          <w:tcPr>
            <w:tcW w:w="843" w:type="dxa"/>
            <w:shd w:val="clear" w:color="auto" w:fill="auto"/>
          </w:tcPr>
          <w:p w14:paraId="7DD04938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3A95F0E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254724EF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7E4C68F5" w14:textId="77777777" w:rsidTr="00EA78C4">
        <w:tc>
          <w:tcPr>
            <w:tcW w:w="843" w:type="dxa"/>
            <w:shd w:val="clear" w:color="auto" w:fill="auto"/>
          </w:tcPr>
          <w:p w14:paraId="59714918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6A0E105B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38966FD1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03BA423B" w14:textId="77777777" w:rsidTr="00EA78C4">
        <w:tc>
          <w:tcPr>
            <w:tcW w:w="843" w:type="dxa"/>
            <w:shd w:val="clear" w:color="auto" w:fill="auto"/>
          </w:tcPr>
          <w:p w14:paraId="54637C8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07AC6AA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7C848A4A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0207B6E2" w14:textId="77777777" w:rsidTr="00EA78C4">
        <w:tc>
          <w:tcPr>
            <w:tcW w:w="843" w:type="dxa"/>
            <w:shd w:val="clear" w:color="auto" w:fill="auto"/>
          </w:tcPr>
          <w:p w14:paraId="1B8B82F7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522BF3AE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7B302BA8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5A5C642A" w14:textId="77777777" w:rsidTr="00EA78C4">
        <w:tc>
          <w:tcPr>
            <w:tcW w:w="843" w:type="dxa"/>
            <w:shd w:val="clear" w:color="auto" w:fill="auto"/>
          </w:tcPr>
          <w:p w14:paraId="7CFFB07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782210E3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4DEEB9D8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267DB22E" w14:textId="77777777" w:rsidTr="00EA78C4">
        <w:tc>
          <w:tcPr>
            <w:tcW w:w="843" w:type="dxa"/>
            <w:shd w:val="clear" w:color="auto" w:fill="auto"/>
          </w:tcPr>
          <w:p w14:paraId="257B9127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107C3C3E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091FDD6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3397A7C6" w14:textId="77777777" w:rsidTr="00EA78C4">
        <w:tc>
          <w:tcPr>
            <w:tcW w:w="843" w:type="dxa"/>
            <w:shd w:val="clear" w:color="auto" w:fill="auto"/>
          </w:tcPr>
          <w:p w14:paraId="3F29488E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2DD1521E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52481D4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77F3D5CE" w14:textId="77777777" w:rsidTr="00EA78C4">
        <w:tc>
          <w:tcPr>
            <w:tcW w:w="843" w:type="dxa"/>
            <w:shd w:val="clear" w:color="auto" w:fill="auto"/>
          </w:tcPr>
          <w:p w14:paraId="5C0C2A40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59BDB27D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5D754C0F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17293442" w14:textId="77777777" w:rsidTr="00EA78C4">
        <w:tc>
          <w:tcPr>
            <w:tcW w:w="843" w:type="dxa"/>
            <w:shd w:val="clear" w:color="auto" w:fill="auto"/>
          </w:tcPr>
          <w:p w14:paraId="605E316D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189B0A87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0EEF8E0D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497DCC39" w14:textId="77777777" w:rsidTr="00EA78C4">
        <w:tc>
          <w:tcPr>
            <w:tcW w:w="843" w:type="dxa"/>
            <w:shd w:val="clear" w:color="auto" w:fill="auto"/>
          </w:tcPr>
          <w:p w14:paraId="22C68FE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368B9F8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25730B1B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4E0B61CC" w14:textId="77777777" w:rsidTr="00EA78C4">
        <w:tc>
          <w:tcPr>
            <w:tcW w:w="843" w:type="dxa"/>
            <w:shd w:val="clear" w:color="auto" w:fill="auto"/>
          </w:tcPr>
          <w:p w14:paraId="7A10702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63AAC8DA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29E840D1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38F341B6" w14:textId="77777777" w:rsidTr="00EA78C4">
        <w:tc>
          <w:tcPr>
            <w:tcW w:w="843" w:type="dxa"/>
            <w:shd w:val="clear" w:color="auto" w:fill="auto"/>
          </w:tcPr>
          <w:p w14:paraId="25B3C11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7C02DA4E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147DCB77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37A85EF3" w14:textId="77777777" w:rsidTr="00EA78C4">
        <w:tc>
          <w:tcPr>
            <w:tcW w:w="843" w:type="dxa"/>
            <w:shd w:val="clear" w:color="auto" w:fill="auto"/>
          </w:tcPr>
          <w:p w14:paraId="672CC6C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3BD263BC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1148F9EB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3F70C56E" w14:textId="77777777" w:rsidTr="00EA78C4">
        <w:tc>
          <w:tcPr>
            <w:tcW w:w="843" w:type="dxa"/>
            <w:shd w:val="clear" w:color="auto" w:fill="auto"/>
          </w:tcPr>
          <w:p w14:paraId="514F5B0E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6C650C90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7B9FE067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7830AE86" w14:textId="77777777" w:rsidTr="00EA78C4">
        <w:tc>
          <w:tcPr>
            <w:tcW w:w="843" w:type="dxa"/>
            <w:shd w:val="clear" w:color="auto" w:fill="auto"/>
          </w:tcPr>
          <w:p w14:paraId="6452EA18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5BEB927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775E500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3A7161AD" w14:textId="77777777" w:rsidTr="00EA78C4">
        <w:tc>
          <w:tcPr>
            <w:tcW w:w="843" w:type="dxa"/>
            <w:shd w:val="clear" w:color="auto" w:fill="auto"/>
          </w:tcPr>
          <w:p w14:paraId="7EA43B4B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7D83ACBF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3F87090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60E56A5E" w14:textId="77777777" w:rsidTr="00EA78C4">
        <w:tc>
          <w:tcPr>
            <w:tcW w:w="843" w:type="dxa"/>
            <w:shd w:val="clear" w:color="auto" w:fill="auto"/>
          </w:tcPr>
          <w:p w14:paraId="2ABCFC6C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2F2C7528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579742AA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46A4454D" w14:textId="77777777" w:rsidTr="00EA78C4">
        <w:tc>
          <w:tcPr>
            <w:tcW w:w="843" w:type="dxa"/>
            <w:shd w:val="clear" w:color="auto" w:fill="auto"/>
          </w:tcPr>
          <w:p w14:paraId="5C2E8697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7FEE450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72DA9573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678FAC37" w14:textId="77777777" w:rsidTr="00EA78C4">
        <w:tc>
          <w:tcPr>
            <w:tcW w:w="843" w:type="dxa"/>
            <w:shd w:val="clear" w:color="auto" w:fill="auto"/>
          </w:tcPr>
          <w:p w14:paraId="270383CD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4CE4075E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62FB8E51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7A840B16" w14:textId="77777777" w:rsidTr="00EA78C4">
        <w:tc>
          <w:tcPr>
            <w:tcW w:w="843" w:type="dxa"/>
            <w:shd w:val="clear" w:color="auto" w:fill="auto"/>
          </w:tcPr>
          <w:p w14:paraId="0DCE9E50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4A9C1EDB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62588F73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415916C2" w14:textId="77777777" w:rsidTr="00EA78C4">
        <w:tc>
          <w:tcPr>
            <w:tcW w:w="843" w:type="dxa"/>
            <w:shd w:val="clear" w:color="auto" w:fill="auto"/>
          </w:tcPr>
          <w:p w14:paraId="36AA42CE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3CD19D6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50900D3F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2255DF47" w14:textId="77777777" w:rsidTr="00EA78C4">
        <w:tc>
          <w:tcPr>
            <w:tcW w:w="843" w:type="dxa"/>
            <w:shd w:val="clear" w:color="auto" w:fill="auto"/>
          </w:tcPr>
          <w:p w14:paraId="11CAE76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301BDC2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37D931BD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20010D0D" w14:textId="77777777" w:rsidTr="00EA78C4">
        <w:tc>
          <w:tcPr>
            <w:tcW w:w="843" w:type="dxa"/>
            <w:shd w:val="clear" w:color="auto" w:fill="auto"/>
          </w:tcPr>
          <w:p w14:paraId="5363626F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26C42CA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4EF1742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7F1E80AE" w14:textId="77777777" w:rsidTr="00EA78C4">
        <w:tc>
          <w:tcPr>
            <w:tcW w:w="843" w:type="dxa"/>
            <w:shd w:val="clear" w:color="auto" w:fill="auto"/>
          </w:tcPr>
          <w:p w14:paraId="635E7740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3A11AFB0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538DB9D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03368DE9" w14:textId="77777777" w:rsidTr="00EA78C4">
        <w:tc>
          <w:tcPr>
            <w:tcW w:w="843" w:type="dxa"/>
            <w:shd w:val="clear" w:color="auto" w:fill="auto"/>
          </w:tcPr>
          <w:p w14:paraId="503B99C8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19877031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7BE7B5CE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73442E10" w14:textId="77777777" w:rsidTr="00EA78C4">
        <w:tc>
          <w:tcPr>
            <w:tcW w:w="843" w:type="dxa"/>
            <w:shd w:val="clear" w:color="auto" w:fill="auto"/>
          </w:tcPr>
          <w:p w14:paraId="5EEED0AD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0AC85D10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43A6DB9F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79C888D6" w14:textId="77777777" w:rsidTr="00EA78C4">
        <w:tc>
          <w:tcPr>
            <w:tcW w:w="843" w:type="dxa"/>
            <w:shd w:val="clear" w:color="auto" w:fill="auto"/>
          </w:tcPr>
          <w:p w14:paraId="19A80AB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5EAF94FF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10F3F34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403AAC7F" w14:textId="77777777" w:rsidTr="00EA78C4">
        <w:tc>
          <w:tcPr>
            <w:tcW w:w="843" w:type="dxa"/>
            <w:shd w:val="clear" w:color="auto" w:fill="auto"/>
          </w:tcPr>
          <w:p w14:paraId="1D3673BA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4D02755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725BA0F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77411BD7" w14:textId="77777777" w:rsidTr="00EA78C4">
        <w:tc>
          <w:tcPr>
            <w:tcW w:w="843" w:type="dxa"/>
            <w:shd w:val="clear" w:color="auto" w:fill="auto"/>
          </w:tcPr>
          <w:p w14:paraId="25F867B8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45AFC0AE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027FADF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7FB6D559" w14:textId="77777777" w:rsidTr="00EA78C4">
        <w:tc>
          <w:tcPr>
            <w:tcW w:w="843" w:type="dxa"/>
            <w:shd w:val="clear" w:color="auto" w:fill="auto"/>
          </w:tcPr>
          <w:p w14:paraId="17D5FBC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07289E4B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3C4D620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1BB49126" w14:textId="77777777" w:rsidTr="00EA78C4">
        <w:tc>
          <w:tcPr>
            <w:tcW w:w="843" w:type="dxa"/>
            <w:shd w:val="clear" w:color="auto" w:fill="auto"/>
          </w:tcPr>
          <w:p w14:paraId="2423AE9F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07EEC3D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6DDB9373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2B047113" w14:textId="77777777" w:rsidTr="00EA78C4">
        <w:tc>
          <w:tcPr>
            <w:tcW w:w="843" w:type="dxa"/>
            <w:shd w:val="clear" w:color="auto" w:fill="auto"/>
          </w:tcPr>
          <w:p w14:paraId="793127B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6DCD40D7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763D5C2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010B3CE5" w14:textId="77777777" w:rsidTr="00EA78C4">
        <w:tc>
          <w:tcPr>
            <w:tcW w:w="843" w:type="dxa"/>
            <w:shd w:val="clear" w:color="auto" w:fill="auto"/>
          </w:tcPr>
          <w:p w14:paraId="6472AEF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1EAECAAB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32A1B78C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21877768" w14:textId="77777777" w:rsidTr="00EA78C4">
        <w:tc>
          <w:tcPr>
            <w:tcW w:w="843" w:type="dxa"/>
            <w:shd w:val="clear" w:color="auto" w:fill="auto"/>
          </w:tcPr>
          <w:p w14:paraId="272BD82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581074DC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0A600AB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0D2E2692" w14:textId="77777777" w:rsidTr="00EA78C4">
        <w:tc>
          <w:tcPr>
            <w:tcW w:w="843" w:type="dxa"/>
            <w:shd w:val="clear" w:color="auto" w:fill="auto"/>
          </w:tcPr>
          <w:p w14:paraId="64FC865A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46BB2607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14AEB3A3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782E4EAA" w14:textId="77777777" w:rsidTr="00EA78C4">
        <w:tc>
          <w:tcPr>
            <w:tcW w:w="843" w:type="dxa"/>
            <w:tcBorders>
              <w:bottom w:val="single" w:sz="4" w:space="0" w:color="auto"/>
            </w:tcBorders>
            <w:shd w:val="clear" w:color="auto" w:fill="auto"/>
          </w:tcPr>
          <w:p w14:paraId="3E8A64EA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tcBorders>
              <w:bottom w:val="single" w:sz="4" w:space="0" w:color="auto"/>
            </w:tcBorders>
            <w:shd w:val="clear" w:color="auto" w:fill="auto"/>
          </w:tcPr>
          <w:p w14:paraId="5E4E2F7C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tcBorders>
              <w:bottom w:val="single" w:sz="4" w:space="0" w:color="auto"/>
            </w:tcBorders>
            <w:shd w:val="clear" w:color="auto" w:fill="auto"/>
          </w:tcPr>
          <w:p w14:paraId="78809703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</w:tbl>
    <w:p w14:paraId="66F81594" w14:textId="77777777" w:rsidR="003D66A9" w:rsidRDefault="003D66A9" w:rsidP="0073676C"/>
    <w:sectPr w:rsidR="003D66A9" w:rsidSect="00D1683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851" w:right="851" w:bottom="851" w:left="851" w:header="567" w:footer="2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5658CB" w14:textId="77777777" w:rsidR="001420B3" w:rsidRDefault="001420B3">
      <w:r>
        <w:separator/>
      </w:r>
    </w:p>
  </w:endnote>
  <w:endnote w:type="continuationSeparator" w:id="0">
    <w:p w14:paraId="1B3E0542" w14:textId="77777777" w:rsidR="001420B3" w:rsidRDefault="001420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FFAD9" w14:textId="1A2360A8" w:rsidR="00EA78C4" w:rsidRDefault="00EA78C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5A3FDE8D" wp14:editId="0DBBB20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3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812F73" w14:textId="580621CC" w:rsidR="00EA78C4" w:rsidRPr="00EA78C4" w:rsidRDefault="00EA78C4" w:rsidP="00EA78C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EA78C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3FDE8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OFFICIAL" style="position:absolute;margin-left:0;margin-top:0;width:34.95pt;height:34.9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fill o:detectmouseclick="t"/>
              <v:textbox style="mso-fit-shape-to-text:t" inset="0,0,0,15pt">
                <w:txbxContent>
                  <w:p w14:paraId="55812F73" w14:textId="580621CC" w:rsidR="00EA78C4" w:rsidRPr="00EA78C4" w:rsidRDefault="00EA78C4" w:rsidP="00EA78C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EA78C4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1225D" w14:textId="24E47601" w:rsidR="00EE39CC" w:rsidRPr="003D66A9" w:rsidRDefault="00EA78C4" w:rsidP="00E63573">
    <w:pPr>
      <w:pStyle w:val="Footer"/>
      <w:pBdr>
        <w:top w:val="single" w:sz="4" w:space="1" w:color="auto"/>
      </w:pBdr>
      <w:tabs>
        <w:tab w:val="clear" w:pos="4153"/>
        <w:tab w:val="clear" w:pos="8306"/>
        <w:tab w:val="center" w:pos="5103"/>
        <w:tab w:val="right" w:pos="10206"/>
        <w:tab w:val="right" w:pos="10800"/>
      </w:tabs>
      <w:jc w:val="both"/>
      <w:rPr>
        <w:sz w:val="14"/>
      </w:rPr>
    </w:pPr>
    <w:r>
      <w:rPr>
        <w:noProof/>
        <w:sz w:val="14"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6B8FCB05" wp14:editId="146459C9">
              <wp:simplePos x="542925" y="99917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4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26BE74" w14:textId="4F651878" w:rsidR="00EA78C4" w:rsidRPr="00EA78C4" w:rsidRDefault="00EA78C4" w:rsidP="00EA78C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EA78C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8FCB0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OFFICIAL" style="position:absolute;left:0;text-align:left;margin-left:0;margin-top:0;width:34.95pt;height:34.9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1E26BE74" w14:textId="4F651878" w:rsidR="00EA78C4" w:rsidRPr="00EA78C4" w:rsidRDefault="00EA78C4" w:rsidP="00EA78C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EA78C4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E39CC" w:rsidRPr="003D66A9">
      <w:rPr>
        <w:sz w:val="14"/>
      </w:rPr>
      <w:t>SWI Custodian</w:t>
    </w:r>
    <w:r w:rsidR="00EE39CC" w:rsidRPr="00D1683A">
      <w:rPr>
        <w:color w:val="000080"/>
        <w:sz w:val="14"/>
      </w:rPr>
      <w:t>:</w:t>
    </w:r>
    <w:r w:rsidR="00EE39CC" w:rsidRPr="0073676C">
      <w:rPr>
        <w:sz w:val="14"/>
      </w:rPr>
      <w:tab/>
    </w:r>
    <w:r w:rsidR="00EE39CC">
      <w:rPr>
        <w:color w:val="000080"/>
        <w:sz w:val="14"/>
      </w:rPr>
      <w:tab/>
    </w:r>
    <w:r w:rsidR="00EE39CC" w:rsidRPr="003D66A9">
      <w:rPr>
        <w:sz w:val="14"/>
      </w:rPr>
      <w:t>Issue Date:</w:t>
    </w:r>
  </w:p>
  <w:p w14:paraId="5A80245F" w14:textId="387FC1D3" w:rsidR="00EE39CC" w:rsidRDefault="00EE39CC" w:rsidP="00E63573">
    <w:pPr>
      <w:pStyle w:val="Footer"/>
      <w:tabs>
        <w:tab w:val="clear" w:pos="4153"/>
        <w:tab w:val="clear" w:pos="8306"/>
        <w:tab w:val="center" w:pos="5103"/>
        <w:tab w:val="right" w:pos="10206"/>
        <w:tab w:val="right" w:pos="10800"/>
      </w:tabs>
      <w:jc w:val="both"/>
      <w:rPr>
        <w:color w:val="000080"/>
        <w:sz w:val="14"/>
      </w:rPr>
    </w:pPr>
    <w:r w:rsidRPr="003D66A9">
      <w:rPr>
        <w:sz w:val="14"/>
      </w:rPr>
      <w:t>SWI Approver:</w:t>
    </w:r>
    <w:r>
      <w:rPr>
        <w:sz w:val="14"/>
      </w:rPr>
      <w:t xml:space="preserve"> </w:t>
    </w:r>
    <w:r w:rsidR="00EA78C4">
      <w:rPr>
        <w:sz w:val="14"/>
      </w:rPr>
      <w:t>Associated Director Network Operation</w:t>
    </w:r>
    <w:r w:rsidR="001176C5">
      <w:rPr>
        <w:sz w:val="14"/>
      </w:rPr>
      <w:t xml:space="preserve"> </w:t>
    </w:r>
    <w:r>
      <w:rPr>
        <w:color w:val="FF0000"/>
        <w:sz w:val="14"/>
      </w:rPr>
      <w:tab/>
    </w:r>
    <w:r w:rsidRPr="005239AB">
      <w:rPr>
        <w:color w:val="FF0000"/>
        <w:sz w:val="14"/>
      </w:rPr>
      <w:t>UNCONTROLLED COPY WHEN PRINTED</w:t>
    </w:r>
    <w:r w:rsidRPr="007A0617">
      <w:rPr>
        <w:color w:val="000080"/>
        <w:sz w:val="14"/>
      </w:rPr>
      <w:t xml:space="preserve"> </w:t>
    </w:r>
    <w:r>
      <w:rPr>
        <w:color w:val="000080"/>
        <w:sz w:val="14"/>
      </w:rPr>
      <w:tab/>
    </w:r>
    <w:r w:rsidRPr="003D66A9">
      <w:rPr>
        <w:sz w:val="14"/>
      </w:rPr>
      <w:t xml:space="preserve">Version: </w:t>
    </w:r>
    <w:r w:rsidR="00A24EBA">
      <w:rPr>
        <w:sz w:val="14"/>
      </w:rPr>
      <w:t>1.0</w:t>
    </w:r>
  </w:p>
  <w:p w14:paraId="01004182" w14:textId="77777777" w:rsidR="00EE39CC" w:rsidRPr="003D66A9" w:rsidRDefault="00EE39CC" w:rsidP="00E440A9">
    <w:pPr>
      <w:pStyle w:val="Footer"/>
      <w:tabs>
        <w:tab w:val="clear" w:pos="4153"/>
        <w:tab w:val="clear" w:pos="8306"/>
        <w:tab w:val="center" w:pos="5245"/>
        <w:tab w:val="right" w:pos="10206"/>
        <w:tab w:val="right" w:pos="10800"/>
      </w:tabs>
      <w:rPr>
        <w:sz w:val="14"/>
      </w:rPr>
    </w:pPr>
    <w:r>
      <w:rPr>
        <w:color w:val="000080"/>
        <w:sz w:val="14"/>
      </w:rPr>
      <w:tab/>
    </w:r>
    <w:r>
      <w:rPr>
        <w:color w:val="000080"/>
        <w:sz w:val="14"/>
      </w:rPr>
      <w:tab/>
    </w:r>
    <w:r w:rsidRPr="003D66A9">
      <w:rPr>
        <w:snapToGrid w:val="0"/>
        <w:sz w:val="14"/>
        <w:lang w:eastAsia="en-US"/>
      </w:rPr>
      <w:t xml:space="preserve">Page </w:t>
    </w:r>
    <w:r w:rsidRPr="003D66A9">
      <w:rPr>
        <w:snapToGrid w:val="0"/>
        <w:sz w:val="14"/>
        <w:lang w:eastAsia="en-US"/>
      </w:rPr>
      <w:fldChar w:fldCharType="begin"/>
    </w:r>
    <w:r w:rsidRPr="003D66A9">
      <w:rPr>
        <w:snapToGrid w:val="0"/>
        <w:sz w:val="14"/>
        <w:lang w:eastAsia="en-US"/>
      </w:rPr>
      <w:instrText xml:space="preserve"> PAGE </w:instrText>
    </w:r>
    <w:r w:rsidRPr="003D66A9">
      <w:rPr>
        <w:snapToGrid w:val="0"/>
        <w:sz w:val="14"/>
        <w:lang w:eastAsia="en-US"/>
      </w:rPr>
      <w:fldChar w:fldCharType="separate"/>
    </w:r>
    <w:r w:rsidR="003E280F">
      <w:rPr>
        <w:noProof/>
        <w:snapToGrid w:val="0"/>
        <w:sz w:val="14"/>
        <w:lang w:eastAsia="en-US"/>
      </w:rPr>
      <w:t>11</w:t>
    </w:r>
    <w:r w:rsidRPr="003D66A9">
      <w:rPr>
        <w:snapToGrid w:val="0"/>
        <w:sz w:val="14"/>
        <w:lang w:eastAsia="en-US"/>
      </w:rPr>
      <w:fldChar w:fldCharType="end"/>
    </w:r>
    <w:r w:rsidRPr="003D66A9">
      <w:rPr>
        <w:snapToGrid w:val="0"/>
        <w:sz w:val="14"/>
        <w:lang w:eastAsia="en-US"/>
      </w:rPr>
      <w:t xml:space="preserve"> of </w:t>
    </w:r>
    <w:r w:rsidRPr="003D66A9">
      <w:rPr>
        <w:snapToGrid w:val="0"/>
        <w:sz w:val="14"/>
        <w:lang w:eastAsia="en-US"/>
      </w:rPr>
      <w:fldChar w:fldCharType="begin"/>
    </w:r>
    <w:r w:rsidRPr="003D66A9">
      <w:rPr>
        <w:snapToGrid w:val="0"/>
        <w:sz w:val="14"/>
        <w:lang w:eastAsia="en-US"/>
      </w:rPr>
      <w:instrText xml:space="preserve"> NUMPAGES </w:instrText>
    </w:r>
    <w:r w:rsidRPr="003D66A9">
      <w:rPr>
        <w:snapToGrid w:val="0"/>
        <w:sz w:val="14"/>
        <w:lang w:eastAsia="en-US"/>
      </w:rPr>
      <w:fldChar w:fldCharType="separate"/>
    </w:r>
    <w:r w:rsidR="003E280F">
      <w:rPr>
        <w:noProof/>
        <w:snapToGrid w:val="0"/>
        <w:sz w:val="14"/>
        <w:lang w:eastAsia="en-US"/>
      </w:rPr>
      <w:t>11</w:t>
    </w:r>
    <w:r w:rsidRPr="003D66A9">
      <w:rPr>
        <w:snapToGrid w:val="0"/>
        <w:sz w:val="14"/>
        <w:lang w:eastAsia="en-US"/>
      </w:rPr>
      <w:fldChar w:fldCharType="end"/>
    </w:r>
  </w:p>
  <w:p w14:paraId="01DDC869" w14:textId="77777777" w:rsidR="00EE39CC" w:rsidRDefault="00EE39CC" w:rsidP="00E440A9">
    <w:pPr>
      <w:pStyle w:val="Footer"/>
      <w:tabs>
        <w:tab w:val="clear" w:pos="8306"/>
        <w:tab w:val="right" w:pos="10206"/>
        <w:tab w:val="right" w:pos="10800"/>
      </w:tabs>
      <w:rPr>
        <w:snapToGrid w:val="0"/>
        <w:color w:val="000080"/>
        <w:sz w:val="14"/>
        <w:lang w:eastAsia="en-US"/>
      </w:rPr>
    </w:pPr>
    <w:r>
      <w:rPr>
        <w:color w:val="000080"/>
        <w:sz w:val="14"/>
      </w:rPr>
      <w:tab/>
    </w:r>
    <w:r>
      <w:rPr>
        <w:color w:val="000080"/>
        <w:sz w:val="14"/>
      </w:rPr>
      <w:tab/>
    </w:r>
  </w:p>
  <w:p w14:paraId="345E0FC1" w14:textId="40342DD8" w:rsidR="00EE39CC" w:rsidRPr="003D66A9" w:rsidRDefault="00EE39CC" w:rsidP="00E440A9">
    <w:pPr>
      <w:pStyle w:val="Footer"/>
      <w:tabs>
        <w:tab w:val="clear" w:pos="4153"/>
        <w:tab w:val="clear" w:pos="8306"/>
        <w:tab w:val="center" w:pos="7380"/>
        <w:tab w:val="right" w:pos="14940"/>
      </w:tabs>
      <w:rPr>
        <w:sz w:val="12"/>
        <w:szCs w:val="12"/>
      </w:rPr>
    </w:pPr>
    <w:r w:rsidRPr="003D66A9">
      <w:rPr>
        <w:sz w:val="12"/>
        <w:szCs w:val="12"/>
      </w:rPr>
      <w:t>Prepared using SMS-06-TP-4317 v1.</w:t>
    </w:r>
    <w:r w:rsidR="001176C5">
      <w:rPr>
        <w:sz w:val="12"/>
        <w:szCs w:val="12"/>
      </w:rPr>
      <w:t>5</w:t>
    </w:r>
    <w:r w:rsidRPr="003D66A9">
      <w:rPr>
        <w:sz w:val="12"/>
        <w:szCs w:val="12"/>
      </w:rPr>
      <w:t xml:space="preserve">, Custodian: Senior Safety Specialist Safety Systems; Approver: Director Safety and Standards; Issue date: </w:t>
    </w:r>
    <w:r>
      <w:rPr>
        <w:sz w:val="12"/>
        <w:szCs w:val="12"/>
      </w:rPr>
      <w:t>1</w:t>
    </w:r>
    <w:r w:rsidR="001176C5">
      <w:rPr>
        <w:sz w:val="12"/>
        <w:szCs w:val="12"/>
      </w:rPr>
      <w:t>9</w:t>
    </w:r>
    <w:r>
      <w:rPr>
        <w:sz w:val="12"/>
        <w:szCs w:val="12"/>
      </w:rPr>
      <w:t>/0</w:t>
    </w:r>
    <w:r w:rsidR="001176C5">
      <w:rPr>
        <w:sz w:val="12"/>
        <w:szCs w:val="12"/>
      </w:rPr>
      <w:t>8</w:t>
    </w:r>
    <w:r>
      <w:rPr>
        <w:sz w:val="12"/>
        <w:szCs w:val="12"/>
      </w:rPr>
      <w:t>/202</w:t>
    </w:r>
    <w:r w:rsidR="001176C5">
      <w:rPr>
        <w:sz w:val="12"/>
        <w:szCs w:val="12"/>
      </w:rP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48645" w14:textId="40CCF448" w:rsidR="00EA78C4" w:rsidRDefault="00EA78C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11C44201" wp14:editId="7CC0D8E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95CB5C" w14:textId="6FA7615C" w:rsidR="00EA78C4" w:rsidRPr="00EA78C4" w:rsidRDefault="00EA78C4" w:rsidP="00EA78C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EA78C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C4420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OFFICIAL" style="position:absolute;margin-left:0;margin-top:0;width:34.95pt;height:34.9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fill o:detectmouseclick="t"/>
              <v:textbox style="mso-fit-shape-to-text:t" inset="0,0,0,15pt">
                <w:txbxContent>
                  <w:p w14:paraId="4A95CB5C" w14:textId="6FA7615C" w:rsidR="00EA78C4" w:rsidRPr="00EA78C4" w:rsidRDefault="00EA78C4" w:rsidP="00EA78C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EA78C4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79856F" w14:textId="77777777" w:rsidR="001420B3" w:rsidRDefault="001420B3">
      <w:r>
        <w:separator/>
      </w:r>
    </w:p>
  </w:footnote>
  <w:footnote w:type="continuationSeparator" w:id="0">
    <w:p w14:paraId="574FA478" w14:textId="77777777" w:rsidR="001420B3" w:rsidRDefault="001420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55C9B" w14:textId="1A95799A" w:rsidR="00EE39CC" w:rsidRDefault="00000000">
    <w:pPr>
      <w:pStyle w:val="Header"/>
    </w:pPr>
    <w:r>
      <w:rPr>
        <w:noProof/>
      </w:rPr>
      <w:pict w14:anchorId="7366B63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aWatermark 3" o:spid="_x0000_s1030" type="#_x0000_t136" style="position:absolute;margin-left:10pt;margin-top:300pt;width:453.55pt;height:181.4pt;rotation:315;z-index:251660288;mso-position-horizontal:absolute;mso-position-horizontal-relative:margin;mso-position-vertical:absolute;mso-position-vertical-relative:margin" fillcolor="#f93" stroked="f">
          <v:fill opacity="26214f"/>
          <v:stroke r:id="rId1" o:title=""/>
          <v:shadow color="#868686"/>
          <v:textpath style="font-family:&quot;Arial&quot;;font-size:1pt;font-weight:bold;font-style:italic;v-text-kern:t" trim="t" fitpath="t" string="DRAFT"/>
          <o:lock v:ext="edit" aspectratio="t"/>
          <w10:wrap side="largest"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6" w:space="0" w:color="C0C0C0"/>
        <w:insideV w:val="single" w:sz="6" w:space="0" w:color="C0C0C0"/>
      </w:tblBorders>
      <w:tblLayout w:type="fixed"/>
      <w:tblLook w:val="0000" w:firstRow="0" w:lastRow="0" w:firstColumn="0" w:lastColumn="0" w:noHBand="0" w:noVBand="0"/>
    </w:tblPr>
    <w:tblGrid>
      <w:gridCol w:w="7938"/>
      <w:gridCol w:w="2268"/>
    </w:tblGrid>
    <w:tr w:rsidR="00EE39CC" w14:paraId="07E97D53" w14:textId="77777777" w:rsidTr="00022277">
      <w:trPr>
        <w:cantSplit/>
        <w:trHeight w:val="375"/>
      </w:trPr>
      <w:tc>
        <w:tcPr>
          <w:tcW w:w="7938" w:type="dxa"/>
          <w:shd w:val="clear" w:color="auto" w:fill="auto"/>
        </w:tcPr>
        <w:p w14:paraId="0F3F3744" w14:textId="29038451" w:rsidR="00EE39CC" w:rsidRPr="00E96EEF" w:rsidRDefault="00000000" w:rsidP="00413FA7">
          <w:pPr>
            <w:pStyle w:val="Header"/>
            <w:rPr>
              <w:rFonts w:ascii="Calibri" w:hAnsi="Calibri" w:cs="Calibri"/>
              <w:b/>
              <w:sz w:val="24"/>
              <w:szCs w:val="24"/>
            </w:rPr>
          </w:pPr>
          <w:r>
            <w:rPr>
              <w:rFonts w:ascii="Calibri" w:hAnsi="Calibri" w:cs="Calibri"/>
              <w:b/>
              <w:noProof/>
              <w:sz w:val="24"/>
              <w:szCs w:val="24"/>
            </w:rPr>
            <w:pict w14:anchorId="06F7D09A"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aWatermark 1" o:spid="_x0000_s1028" type="#_x0000_t136" style="position:absolute;margin-left:10pt;margin-top:300pt;width:453.55pt;height:181.4pt;rotation:315;z-index:251658240;mso-position-horizontal:absolute;mso-position-horizontal-relative:margin;mso-position-vertical:absolute;mso-position-vertical-relative:margin" fillcolor="#f93" stroked="f">
                <v:fill opacity="26214f"/>
                <v:stroke r:id="rId1" o:title=""/>
                <v:shadow color="#868686"/>
                <v:textpath style="font-family:&quot;Arial&quot;;font-size:1pt;font-weight:bold;font-style:italic;v-text-kern:t" trim="t" fitpath="t" string="DRAFT"/>
                <o:lock v:ext="edit" aspectratio="t"/>
                <w10:wrap side="largest" anchorx="margin" anchory="margin"/>
              </v:shape>
            </w:pict>
          </w:r>
          <w:r w:rsidR="00EE39CC" w:rsidRPr="00E96EEF">
            <w:rPr>
              <w:rFonts w:ascii="Calibri" w:hAnsi="Calibri" w:cs="Calibri"/>
              <w:b/>
              <w:sz w:val="24"/>
              <w:szCs w:val="24"/>
            </w:rPr>
            <w:t>Safe Work Instruction</w:t>
          </w:r>
        </w:p>
      </w:tc>
      <w:tc>
        <w:tcPr>
          <w:tcW w:w="2268" w:type="dxa"/>
          <w:vMerge w:val="restart"/>
          <w:vAlign w:val="center"/>
        </w:tcPr>
        <w:p w14:paraId="0737EF71" w14:textId="77777777" w:rsidR="00EE39CC" w:rsidRDefault="00EE39CC" w:rsidP="00413FA7">
          <w:pPr>
            <w:pStyle w:val="Header"/>
            <w:rPr>
              <w:color w:val="000080"/>
              <w:sz w:val="16"/>
            </w:rPr>
          </w:pPr>
          <w:r>
            <w:object w:dxaOrig="12283" w:dyaOrig="3900" w14:anchorId="5F64FD1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02.55pt;height:32.2pt">
                <v:imagedata r:id="rId2" o:title=""/>
              </v:shape>
              <o:OLEObject Type="Embed" ProgID="PBrush" ShapeID="_x0000_i1025" DrawAspect="Content" ObjectID="_1773052768" r:id="rId3"/>
            </w:object>
          </w:r>
        </w:p>
      </w:tc>
    </w:tr>
    <w:tr w:rsidR="00EE39CC" w14:paraId="6AD39453" w14:textId="77777777" w:rsidTr="00022277">
      <w:trPr>
        <w:cantSplit/>
        <w:trHeight w:val="374"/>
      </w:trPr>
      <w:tc>
        <w:tcPr>
          <w:tcW w:w="7938" w:type="dxa"/>
          <w:shd w:val="clear" w:color="auto" w:fill="auto"/>
        </w:tcPr>
        <w:p w14:paraId="23798044" w14:textId="7327FD4F" w:rsidR="00EE39CC" w:rsidRPr="00E96EEF" w:rsidRDefault="002D592B" w:rsidP="005D01EA">
          <w:pPr>
            <w:pStyle w:val="Header"/>
            <w:rPr>
              <w:rFonts w:ascii="Calibri" w:hAnsi="Calibri" w:cs="Calibri"/>
              <w:b/>
              <w:sz w:val="32"/>
            </w:rPr>
          </w:pPr>
          <w:r w:rsidRPr="0093594E">
            <w:rPr>
              <w:rFonts w:ascii="Calibri" w:hAnsi="Calibri" w:cs="Calibri"/>
              <w:b/>
              <w:sz w:val="32"/>
              <w:szCs w:val="24"/>
            </w:rPr>
            <w:t xml:space="preserve">ASB </w:t>
          </w:r>
          <w:r w:rsidR="00EE39CC" w:rsidRPr="0093594E">
            <w:rPr>
              <w:rFonts w:ascii="Calibri" w:hAnsi="Calibri" w:cs="Calibri"/>
              <w:b/>
              <w:sz w:val="32"/>
              <w:szCs w:val="24"/>
            </w:rPr>
            <w:t>Worksite Protection for</w:t>
          </w:r>
          <w:r w:rsidR="0043093C" w:rsidRPr="0093594E">
            <w:rPr>
              <w:rFonts w:ascii="Calibri" w:hAnsi="Calibri" w:cs="Calibri"/>
              <w:b/>
              <w:sz w:val="32"/>
              <w:szCs w:val="24"/>
            </w:rPr>
            <w:t xml:space="preserve"> </w:t>
          </w:r>
          <w:r w:rsidR="0093594E" w:rsidRPr="0093594E">
            <w:rPr>
              <w:rFonts w:ascii="Calibri" w:hAnsi="Calibri" w:cs="Calibri"/>
              <w:b/>
              <w:sz w:val="32"/>
              <w:szCs w:val="24"/>
              <w:highlight w:val="yellow"/>
            </w:rPr>
            <w:t>…………………..</w:t>
          </w:r>
        </w:p>
      </w:tc>
      <w:tc>
        <w:tcPr>
          <w:tcW w:w="2268" w:type="dxa"/>
          <w:vMerge/>
          <w:vAlign w:val="center"/>
        </w:tcPr>
        <w:p w14:paraId="073A8381" w14:textId="77777777" w:rsidR="00EE39CC" w:rsidRDefault="00EE39CC" w:rsidP="005F2957">
          <w:pPr>
            <w:pStyle w:val="Header"/>
            <w:ind w:left="-50"/>
            <w:rPr>
              <w:color w:val="000080"/>
              <w:sz w:val="16"/>
            </w:rPr>
          </w:pPr>
        </w:p>
      </w:tc>
    </w:tr>
  </w:tbl>
  <w:p w14:paraId="51EE114A" w14:textId="77777777" w:rsidR="00EE39CC" w:rsidRDefault="00EE39CC">
    <w:pPr>
      <w:pStyle w:val="Header"/>
      <w:rPr>
        <w:sz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E3256" w14:textId="6C0A47C2" w:rsidR="00EE39CC" w:rsidRDefault="00000000">
    <w:pPr>
      <w:pStyle w:val="Header"/>
    </w:pPr>
    <w:r>
      <w:rPr>
        <w:noProof/>
      </w:rPr>
      <w:pict w14:anchorId="616FD6E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aWatermark 2" o:spid="_x0000_s1029" type="#_x0000_t136" style="position:absolute;margin-left:10pt;margin-top:300pt;width:453.55pt;height:181.4pt;rotation:315;z-index:251659264;mso-position-horizontal:absolute;mso-position-horizontal-relative:margin;mso-position-vertical:absolute;mso-position-vertical-relative:margin" fillcolor="#f93" stroked="f">
          <v:fill opacity="26214f"/>
          <v:stroke r:id="rId1" o:title=""/>
          <v:shadow color="#868686"/>
          <v:textpath style="font-family:&quot;Arial&quot;;font-size:1pt;font-weight:bold;font-style:italic;v-text-kern:t" trim="t" fitpath="t" string="DRAFT"/>
          <o:lock v:ext="edit" aspectratio="t"/>
          <w10:wrap side="largest"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1F4FDE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B2D67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5C6888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494EF02"/>
    <w:lvl w:ilvl="0">
      <w:start w:val="1"/>
      <w:numFmt w:val="lowerLetter"/>
      <w:pStyle w:val="ListNumber2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89B438A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678C60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E69E4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CF4C19E"/>
    <w:lvl w:ilvl="0">
      <w:start w:val="1"/>
      <w:numFmt w:val="bullet"/>
      <w:pStyle w:val="ListBullet2"/>
      <w:lvlText w:val="-"/>
      <w:lvlJc w:val="left"/>
      <w:pPr>
        <w:tabs>
          <w:tab w:val="num" w:pos="643"/>
        </w:tabs>
        <w:ind w:left="643" w:hanging="360"/>
      </w:pPr>
      <w:rPr>
        <w:rFonts w:ascii="Arial" w:hAnsi="Arial" w:hint="default"/>
      </w:rPr>
    </w:lvl>
  </w:abstractNum>
  <w:abstractNum w:abstractNumId="8" w15:restartNumberingAfterBreak="0">
    <w:nsid w:val="FFFFFF88"/>
    <w:multiLevelType w:val="singleLevel"/>
    <w:tmpl w:val="E8AEDEF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7C5E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D93AE1"/>
    <w:multiLevelType w:val="singleLevel"/>
    <w:tmpl w:val="19C26C44"/>
    <w:lvl w:ilvl="0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094128BD"/>
    <w:multiLevelType w:val="hybridMultilevel"/>
    <w:tmpl w:val="19BECD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1710C6"/>
    <w:multiLevelType w:val="multilevel"/>
    <w:tmpl w:val="096E1440"/>
    <w:lvl w:ilvl="0">
      <w:start w:val="1"/>
      <w:numFmt w:val="lowerLetter"/>
      <w:pStyle w:val="Point1"/>
      <w:lvlText w:val="(%1)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sz w:val="18"/>
        <w:szCs w:val="18"/>
      </w:rPr>
    </w:lvl>
    <w:lvl w:ilvl="1">
      <w:start w:val="1"/>
      <w:numFmt w:val="decimal"/>
      <w:lvlRestart w:val="0"/>
      <w:lvlText w:val="%1.%2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180E7A22"/>
    <w:multiLevelType w:val="hybridMultilevel"/>
    <w:tmpl w:val="16EE25CC"/>
    <w:lvl w:ilvl="0" w:tplc="F618A610">
      <w:start w:val="1"/>
      <w:numFmt w:val="decimal"/>
      <w:pStyle w:val="FigureTitle"/>
      <w:lvlText w:val="Figure %1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26EC934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4465B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B3683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00BE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342E89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C1614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06CC8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362D7A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9835C72"/>
    <w:multiLevelType w:val="hybridMultilevel"/>
    <w:tmpl w:val="5CC08A82"/>
    <w:lvl w:ilvl="0" w:tplc="9BF476E4">
      <w:start w:val="1"/>
      <w:numFmt w:val="bullet"/>
      <w:pStyle w:val="Tabletext2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12B4C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1243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20E8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7EC95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286F3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F06D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141D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BA0FA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5E1889"/>
    <w:multiLevelType w:val="hybridMultilevel"/>
    <w:tmpl w:val="5CD835AA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 w15:restartNumberingAfterBreak="0">
    <w:nsid w:val="49C00A04"/>
    <w:multiLevelType w:val="hybridMultilevel"/>
    <w:tmpl w:val="EA64A02A"/>
    <w:lvl w:ilvl="0" w:tplc="F1746EFC">
      <w:start w:val="1"/>
      <w:numFmt w:val="decimal"/>
      <w:lvlText w:val="%1."/>
      <w:lvlJc w:val="left"/>
      <w:pPr>
        <w:ind w:left="828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19D8B2BA">
      <w:numFmt w:val="bullet"/>
      <w:lvlText w:val="•"/>
      <w:lvlJc w:val="left"/>
      <w:pPr>
        <w:ind w:left="1615" w:hanging="360"/>
      </w:pPr>
      <w:rPr>
        <w:rFonts w:hint="default"/>
        <w:lang w:val="en-US" w:eastAsia="en-US" w:bidi="ar-SA"/>
      </w:rPr>
    </w:lvl>
    <w:lvl w:ilvl="2" w:tplc="23DE8778">
      <w:numFmt w:val="bullet"/>
      <w:lvlText w:val="•"/>
      <w:lvlJc w:val="left"/>
      <w:pPr>
        <w:ind w:left="2411" w:hanging="360"/>
      </w:pPr>
      <w:rPr>
        <w:rFonts w:hint="default"/>
        <w:lang w:val="en-US" w:eastAsia="en-US" w:bidi="ar-SA"/>
      </w:rPr>
    </w:lvl>
    <w:lvl w:ilvl="3" w:tplc="667AAD34">
      <w:numFmt w:val="bullet"/>
      <w:lvlText w:val="•"/>
      <w:lvlJc w:val="left"/>
      <w:pPr>
        <w:ind w:left="3207" w:hanging="360"/>
      </w:pPr>
      <w:rPr>
        <w:rFonts w:hint="default"/>
        <w:lang w:val="en-US" w:eastAsia="en-US" w:bidi="ar-SA"/>
      </w:rPr>
    </w:lvl>
    <w:lvl w:ilvl="4" w:tplc="13B8BC70">
      <w:numFmt w:val="bullet"/>
      <w:lvlText w:val="•"/>
      <w:lvlJc w:val="left"/>
      <w:pPr>
        <w:ind w:left="4003" w:hanging="360"/>
      </w:pPr>
      <w:rPr>
        <w:rFonts w:hint="default"/>
        <w:lang w:val="en-US" w:eastAsia="en-US" w:bidi="ar-SA"/>
      </w:rPr>
    </w:lvl>
    <w:lvl w:ilvl="5" w:tplc="A7063DEA">
      <w:numFmt w:val="bullet"/>
      <w:lvlText w:val="•"/>
      <w:lvlJc w:val="left"/>
      <w:pPr>
        <w:ind w:left="4799" w:hanging="360"/>
      </w:pPr>
      <w:rPr>
        <w:rFonts w:hint="default"/>
        <w:lang w:val="en-US" w:eastAsia="en-US" w:bidi="ar-SA"/>
      </w:rPr>
    </w:lvl>
    <w:lvl w:ilvl="6" w:tplc="B0CE7B5A">
      <w:numFmt w:val="bullet"/>
      <w:lvlText w:val="•"/>
      <w:lvlJc w:val="left"/>
      <w:pPr>
        <w:ind w:left="5594" w:hanging="360"/>
      </w:pPr>
      <w:rPr>
        <w:rFonts w:hint="default"/>
        <w:lang w:val="en-US" w:eastAsia="en-US" w:bidi="ar-SA"/>
      </w:rPr>
    </w:lvl>
    <w:lvl w:ilvl="7" w:tplc="99F000BA">
      <w:numFmt w:val="bullet"/>
      <w:lvlText w:val="•"/>
      <w:lvlJc w:val="left"/>
      <w:pPr>
        <w:ind w:left="6390" w:hanging="360"/>
      </w:pPr>
      <w:rPr>
        <w:rFonts w:hint="default"/>
        <w:lang w:val="en-US" w:eastAsia="en-US" w:bidi="ar-SA"/>
      </w:rPr>
    </w:lvl>
    <w:lvl w:ilvl="8" w:tplc="4BD4561E">
      <w:numFmt w:val="bullet"/>
      <w:lvlText w:val="•"/>
      <w:lvlJc w:val="left"/>
      <w:pPr>
        <w:ind w:left="7186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556A179A"/>
    <w:multiLevelType w:val="hybridMultilevel"/>
    <w:tmpl w:val="7BA0381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066285"/>
    <w:multiLevelType w:val="singleLevel"/>
    <w:tmpl w:val="A9E68074"/>
    <w:lvl w:ilvl="0">
      <w:start w:val="1"/>
      <w:numFmt w:val="bullet"/>
      <w:pStyle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sz w:val="20"/>
      </w:rPr>
    </w:lvl>
  </w:abstractNum>
  <w:abstractNum w:abstractNumId="19" w15:restartNumberingAfterBreak="0">
    <w:nsid w:val="6A8E275A"/>
    <w:multiLevelType w:val="singleLevel"/>
    <w:tmpl w:val="0734B114"/>
    <w:lvl w:ilvl="0">
      <w:start w:val="1"/>
      <w:numFmt w:val="bullet"/>
      <w:pStyle w:val="NOTE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</w:abstractNum>
  <w:abstractNum w:abstractNumId="20" w15:restartNumberingAfterBreak="0">
    <w:nsid w:val="6C333B9C"/>
    <w:multiLevelType w:val="multilevel"/>
    <w:tmpl w:val="19180F5E"/>
    <w:lvl w:ilvl="0">
      <w:start w:val="1"/>
      <w:numFmt w:val="decimal"/>
      <w:pStyle w:val="InstructionHeading1"/>
      <w:lvlText w:val="%1.0"/>
      <w:lvlJc w:val="left"/>
      <w:pPr>
        <w:tabs>
          <w:tab w:val="num" w:pos="1170"/>
        </w:tabs>
        <w:ind w:left="1170" w:hanging="1170"/>
      </w:pPr>
      <w:rPr>
        <w:rFonts w:hint="default"/>
      </w:rPr>
    </w:lvl>
    <w:lvl w:ilvl="1">
      <w:start w:val="1"/>
      <w:numFmt w:val="decimal"/>
      <w:pStyle w:val="InstructionHeading2"/>
      <w:lvlText w:val="%1.%2"/>
      <w:lvlJc w:val="left"/>
      <w:pPr>
        <w:tabs>
          <w:tab w:val="num" w:pos="1168"/>
        </w:tabs>
        <w:ind w:left="1168" w:hanging="1168"/>
      </w:pPr>
      <w:rPr>
        <w:rFonts w:hint="default"/>
      </w:rPr>
    </w:lvl>
    <w:lvl w:ilvl="2">
      <w:start w:val="1"/>
      <w:numFmt w:val="decimal"/>
      <w:pStyle w:val="InstructionHeading3"/>
      <w:lvlText w:val="%1.%2.%3"/>
      <w:lvlJc w:val="left"/>
      <w:pPr>
        <w:tabs>
          <w:tab w:val="num" w:pos="1168"/>
        </w:tabs>
        <w:ind w:left="1168" w:hanging="1168"/>
      </w:pPr>
      <w:rPr>
        <w:rFonts w:hint="default"/>
      </w:rPr>
    </w:lvl>
    <w:lvl w:ilvl="3">
      <w:start w:val="1"/>
      <w:numFmt w:val="decimal"/>
      <w:pStyle w:val="InstructionHeading4"/>
      <w:lvlText w:val="%1.%2.%3.%4"/>
      <w:lvlJc w:val="left"/>
      <w:pPr>
        <w:tabs>
          <w:tab w:val="num" w:pos="1168"/>
        </w:tabs>
        <w:ind w:left="1168" w:hanging="116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1" w15:restartNumberingAfterBreak="0">
    <w:nsid w:val="767943E9"/>
    <w:multiLevelType w:val="multilevel"/>
    <w:tmpl w:val="67A0DD24"/>
    <w:lvl w:ilvl="0">
      <w:start w:val="1"/>
      <w:numFmt w:val="lowerRoman"/>
      <w:pStyle w:val="Point2"/>
      <w:lvlText w:val="(%1)"/>
      <w:lvlJc w:val="left"/>
      <w:pPr>
        <w:tabs>
          <w:tab w:val="num" w:pos="1145"/>
        </w:tabs>
        <w:ind w:left="907" w:hanging="482"/>
      </w:pPr>
      <w:rPr>
        <w:rFonts w:ascii="Arial" w:hAnsi="Arial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 w:val="0"/>
        <w:i/>
        <w:sz w:val="24"/>
      </w:rPr>
    </w:lvl>
    <w:lvl w:ilvl="4">
      <w:numFmt w:val="none"/>
      <w:lvlText w:val=""/>
      <w:lvlJc w:val="left"/>
      <w:pPr>
        <w:tabs>
          <w:tab w:val="num" w:pos="2720"/>
        </w:tabs>
        <w:ind w:left="2720" w:firstLine="0"/>
      </w:pPr>
      <w:rPr>
        <w:rFonts w:hint="default"/>
      </w:rPr>
    </w:lvl>
    <w:lvl w:ilvl="5">
      <w:numFmt w:val="none"/>
      <w:lvlText w:val=""/>
      <w:lvlJc w:val="left"/>
      <w:pPr>
        <w:tabs>
          <w:tab w:val="num" w:pos="2720"/>
        </w:tabs>
        <w:ind w:left="2720" w:firstLine="0"/>
      </w:pPr>
      <w:rPr>
        <w:rFonts w:hint="default"/>
      </w:rPr>
    </w:lvl>
    <w:lvl w:ilvl="6">
      <w:numFmt w:val="none"/>
      <w:lvlText w:val=""/>
      <w:lvlJc w:val="left"/>
      <w:pPr>
        <w:tabs>
          <w:tab w:val="num" w:pos="2720"/>
        </w:tabs>
        <w:ind w:left="2720" w:firstLine="0"/>
      </w:pPr>
      <w:rPr>
        <w:rFonts w:hint="default"/>
      </w:rPr>
    </w:lvl>
    <w:lvl w:ilvl="7">
      <w:numFmt w:val="none"/>
      <w:lvlText w:val=""/>
      <w:lvlJc w:val="left"/>
      <w:pPr>
        <w:tabs>
          <w:tab w:val="num" w:pos="2720"/>
        </w:tabs>
        <w:ind w:left="2720" w:firstLine="0"/>
      </w:pPr>
      <w:rPr>
        <w:rFonts w:hint="default"/>
      </w:rPr>
    </w:lvl>
    <w:lvl w:ilvl="8">
      <w:numFmt w:val="none"/>
      <w:lvlText w:val=""/>
      <w:lvlJc w:val="left"/>
      <w:pPr>
        <w:tabs>
          <w:tab w:val="num" w:pos="2720"/>
        </w:tabs>
        <w:ind w:left="2720" w:firstLine="0"/>
      </w:pPr>
      <w:rPr>
        <w:rFonts w:hint="default"/>
      </w:rPr>
    </w:lvl>
  </w:abstractNum>
  <w:abstractNum w:abstractNumId="22" w15:restartNumberingAfterBreak="0">
    <w:nsid w:val="799C1C6F"/>
    <w:multiLevelType w:val="multilevel"/>
    <w:tmpl w:val="BE2A072C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ascii="Arial (W1)" w:hAnsi="Arial (W1)"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567"/>
      </w:pPr>
    </w:lvl>
    <w:lvl w:ilvl="2">
      <w:start w:val="1"/>
      <w:numFmt w:val="lowerLetter"/>
      <w:pStyle w:val="Heading3"/>
      <w:lvlText w:val="%3)"/>
      <w:lvlJc w:val="left"/>
      <w:pPr>
        <w:tabs>
          <w:tab w:val="num" w:pos="1985"/>
        </w:tabs>
        <w:ind w:left="1985" w:hanging="851"/>
      </w:pPr>
    </w:lvl>
    <w:lvl w:ilvl="3">
      <w:start w:val="1"/>
      <w:numFmt w:val="none"/>
      <w:pStyle w:val="Heading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3" w15:restartNumberingAfterBreak="0">
    <w:nsid w:val="7D1C79C4"/>
    <w:multiLevelType w:val="hybridMultilevel"/>
    <w:tmpl w:val="1E24932C"/>
    <w:lvl w:ilvl="0" w:tplc="3FEA80AE">
      <w:start w:val="1"/>
      <w:numFmt w:val="decimal"/>
      <w:pStyle w:val="TableTitle"/>
      <w:lvlText w:val="Table 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223E094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CE0E54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5BE26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A7C79F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752442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F288D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885A3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10CE9A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D5155DE"/>
    <w:multiLevelType w:val="singleLevel"/>
    <w:tmpl w:val="BB7E866A"/>
    <w:lvl w:ilvl="0">
      <w:start w:val="1"/>
      <w:numFmt w:val="bullet"/>
      <w:pStyle w:val="Bullet2"/>
      <w:lvlText w:val=""/>
      <w:lvlJc w:val="left"/>
      <w:pPr>
        <w:tabs>
          <w:tab w:val="num" w:pos="851"/>
        </w:tabs>
        <w:ind w:left="851" w:hanging="426"/>
      </w:pPr>
      <w:rPr>
        <w:rFonts w:ascii="Symbol" w:hAnsi="Symbol" w:hint="default"/>
      </w:rPr>
    </w:lvl>
  </w:abstractNum>
  <w:abstractNum w:abstractNumId="25" w15:restartNumberingAfterBreak="0">
    <w:nsid w:val="7DE80C12"/>
    <w:multiLevelType w:val="hybridMultilevel"/>
    <w:tmpl w:val="9FB45E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6877830">
    <w:abstractNumId w:val="22"/>
  </w:num>
  <w:num w:numId="2" w16cid:durableId="1597520144">
    <w:abstractNumId w:val="9"/>
  </w:num>
  <w:num w:numId="3" w16cid:durableId="1310091081">
    <w:abstractNumId w:val="7"/>
  </w:num>
  <w:num w:numId="4" w16cid:durableId="268971717">
    <w:abstractNumId w:val="6"/>
  </w:num>
  <w:num w:numId="5" w16cid:durableId="813716698">
    <w:abstractNumId w:val="5"/>
  </w:num>
  <w:num w:numId="6" w16cid:durableId="555360909">
    <w:abstractNumId w:val="4"/>
  </w:num>
  <w:num w:numId="7" w16cid:durableId="2064669234">
    <w:abstractNumId w:val="8"/>
  </w:num>
  <w:num w:numId="8" w16cid:durableId="582761931">
    <w:abstractNumId w:val="3"/>
  </w:num>
  <w:num w:numId="9" w16cid:durableId="245959499">
    <w:abstractNumId w:val="2"/>
  </w:num>
  <w:num w:numId="10" w16cid:durableId="465662208">
    <w:abstractNumId w:val="1"/>
  </w:num>
  <w:num w:numId="11" w16cid:durableId="348878000">
    <w:abstractNumId w:val="0"/>
  </w:num>
  <w:num w:numId="12" w16cid:durableId="161891409">
    <w:abstractNumId w:val="14"/>
  </w:num>
  <w:num w:numId="13" w16cid:durableId="1110508011">
    <w:abstractNumId w:val="10"/>
  </w:num>
  <w:num w:numId="14" w16cid:durableId="1066296914">
    <w:abstractNumId w:val="24"/>
  </w:num>
  <w:num w:numId="15" w16cid:durableId="1784037433">
    <w:abstractNumId w:val="18"/>
  </w:num>
  <w:num w:numId="16" w16cid:durableId="1130781068">
    <w:abstractNumId w:val="20"/>
  </w:num>
  <w:num w:numId="17" w16cid:durableId="8189561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701506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19" w16cid:durableId="2043434633">
    <w:abstractNumId w:val="19"/>
  </w:num>
  <w:num w:numId="20" w16cid:durableId="1828158540">
    <w:abstractNumId w:val="13"/>
  </w:num>
  <w:num w:numId="21" w16cid:durableId="1945336261">
    <w:abstractNumId w:val="23"/>
  </w:num>
  <w:num w:numId="22" w16cid:durableId="1194615138">
    <w:abstractNumId w:val="25"/>
  </w:num>
  <w:num w:numId="23" w16cid:durableId="1594120082">
    <w:abstractNumId w:val="17"/>
  </w:num>
  <w:num w:numId="24" w16cid:durableId="1290819249">
    <w:abstractNumId w:val="15"/>
  </w:num>
  <w:num w:numId="25" w16cid:durableId="742337841">
    <w:abstractNumId w:val="16"/>
  </w:num>
  <w:num w:numId="26" w16cid:durableId="17242857">
    <w:abstractNumId w:val="11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BDB"/>
    <w:rsid w:val="0000022A"/>
    <w:rsid w:val="00014600"/>
    <w:rsid w:val="00022277"/>
    <w:rsid w:val="00024CD0"/>
    <w:rsid w:val="00025A44"/>
    <w:rsid w:val="00037A79"/>
    <w:rsid w:val="00043526"/>
    <w:rsid w:val="000645A9"/>
    <w:rsid w:val="0007144C"/>
    <w:rsid w:val="00080BB4"/>
    <w:rsid w:val="00086E0E"/>
    <w:rsid w:val="0009106B"/>
    <w:rsid w:val="00092D98"/>
    <w:rsid w:val="000966BA"/>
    <w:rsid w:val="00097BEB"/>
    <w:rsid w:val="00097CB6"/>
    <w:rsid w:val="000A2F9E"/>
    <w:rsid w:val="000B5009"/>
    <w:rsid w:val="000B5876"/>
    <w:rsid w:val="000C2331"/>
    <w:rsid w:val="000C340B"/>
    <w:rsid w:val="000D4F47"/>
    <w:rsid w:val="000F027B"/>
    <w:rsid w:val="000F31DF"/>
    <w:rsid w:val="000F3403"/>
    <w:rsid w:val="000F3863"/>
    <w:rsid w:val="000F5B97"/>
    <w:rsid w:val="000F6C38"/>
    <w:rsid w:val="00100C11"/>
    <w:rsid w:val="00104C9B"/>
    <w:rsid w:val="00110479"/>
    <w:rsid w:val="00114DF4"/>
    <w:rsid w:val="001176C5"/>
    <w:rsid w:val="00123180"/>
    <w:rsid w:val="001272DE"/>
    <w:rsid w:val="0013376C"/>
    <w:rsid w:val="001341DA"/>
    <w:rsid w:val="00134C5E"/>
    <w:rsid w:val="001420B3"/>
    <w:rsid w:val="00144B4A"/>
    <w:rsid w:val="001474C8"/>
    <w:rsid w:val="00155952"/>
    <w:rsid w:val="00156221"/>
    <w:rsid w:val="00162140"/>
    <w:rsid w:val="00162A1B"/>
    <w:rsid w:val="00165A56"/>
    <w:rsid w:val="00167904"/>
    <w:rsid w:val="00170691"/>
    <w:rsid w:val="001770AD"/>
    <w:rsid w:val="00182B6B"/>
    <w:rsid w:val="00190CCD"/>
    <w:rsid w:val="0019472C"/>
    <w:rsid w:val="001A2CA1"/>
    <w:rsid w:val="001A5281"/>
    <w:rsid w:val="001A6817"/>
    <w:rsid w:val="001B0A00"/>
    <w:rsid w:val="001B2FBE"/>
    <w:rsid w:val="001B767A"/>
    <w:rsid w:val="001C0CE7"/>
    <w:rsid w:val="001C3485"/>
    <w:rsid w:val="001D1C7F"/>
    <w:rsid w:val="001D390D"/>
    <w:rsid w:val="001D6DC6"/>
    <w:rsid w:val="001E33D0"/>
    <w:rsid w:val="001E5465"/>
    <w:rsid w:val="001E712F"/>
    <w:rsid w:val="001E75AB"/>
    <w:rsid w:val="001F15A0"/>
    <w:rsid w:val="001F2166"/>
    <w:rsid w:val="001F5CD7"/>
    <w:rsid w:val="00200FF0"/>
    <w:rsid w:val="002010D3"/>
    <w:rsid w:val="0021038A"/>
    <w:rsid w:val="002206AA"/>
    <w:rsid w:val="002206BA"/>
    <w:rsid w:val="00222B33"/>
    <w:rsid w:val="002257EA"/>
    <w:rsid w:val="00230DBD"/>
    <w:rsid w:val="00232E6F"/>
    <w:rsid w:val="00237C4A"/>
    <w:rsid w:val="002479B7"/>
    <w:rsid w:val="00247C8F"/>
    <w:rsid w:val="00251976"/>
    <w:rsid w:val="00252A5E"/>
    <w:rsid w:val="002533B2"/>
    <w:rsid w:val="002541E9"/>
    <w:rsid w:val="00254604"/>
    <w:rsid w:val="00257110"/>
    <w:rsid w:val="0026416C"/>
    <w:rsid w:val="002723F7"/>
    <w:rsid w:val="0027685C"/>
    <w:rsid w:val="00277C59"/>
    <w:rsid w:val="002825A0"/>
    <w:rsid w:val="002846CD"/>
    <w:rsid w:val="002902A0"/>
    <w:rsid w:val="0029562A"/>
    <w:rsid w:val="002A3027"/>
    <w:rsid w:val="002B01AE"/>
    <w:rsid w:val="002B12A2"/>
    <w:rsid w:val="002C6D0A"/>
    <w:rsid w:val="002D036F"/>
    <w:rsid w:val="002D37D4"/>
    <w:rsid w:val="002D592B"/>
    <w:rsid w:val="002D6D75"/>
    <w:rsid w:val="002E0871"/>
    <w:rsid w:val="002E256C"/>
    <w:rsid w:val="002E3D06"/>
    <w:rsid w:val="002E4154"/>
    <w:rsid w:val="002E51D1"/>
    <w:rsid w:val="002F47E7"/>
    <w:rsid w:val="00301955"/>
    <w:rsid w:val="00301D88"/>
    <w:rsid w:val="0030624F"/>
    <w:rsid w:val="00312717"/>
    <w:rsid w:val="00316BCB"/>
    <w:rsid w:val="003263AB"/>
    <w:rsid w:val="00330B6B"/>
    <w:rsid w:val="00346BA0"/>
    <w:rsid w:val="00351656"/>
    <w:rsid w:val="00351FB5"/>
    <w:rsid w:val="003636DE"/>
    <w:rsid w:val="003715E1"/>
    <w:rsid w:val="00371810"/>
    <w:rsid w:val="003724E3"/>
    <w:rsid w:val="003735F3"/>
    <w:rsid w:val="003742D9"/>
    <w:rsid w:val="00375CF3"/>
    <w:rsid w:val="003A3B26"/>
    <w:rsid w:val="003A522B"/>
    <w:rsid w:val="003B0BEC"/>
    <w:rsid w:val="003B0F7A"/>
    <w:rsid w:val="003B5039"/>
    <w:rsid w:val="003B7728"/>
    <w:rsid w:val="003C36C6"/>
    <w:rsid w:val="003C383B"/>
    <w:rsid w:val="003C555E"/>
    <w:rsid w:val="003D1387"/>
    <w:rsid w:val="003D304E"/>
    <w:rsid w:val="003D66A9"/>
    <w:rsid w:val="003D7B8D"/>
    <w:rsid w:val="003D7E4F"/>
    <w:rsid w:val="003E2349"/>
    <w:rsid w:val="003E280F"/>
    <w:rsid w:val="003E5EDD"/>
    <w:rsid w:val="003F1C7E"/>
    <w:rsid w:val="003F4F76"/>
    <w:rsid w:val="00401104"/>
    <w:rsid w:val="00401265"/>
    <w:rsid w:val="00402C97"/>
    <w:rsid w:val="00413262"/>
    <w:rsid w:val="004138B7"/>
    <w:rsid w:val="00413D22"/>
    <w:rsid w:val="00413FA7"/>
    <w:rsid w:val="0041424D"/>
    <w:rsid w:val="004150C9"/>
    <w:rsid w:val="0041528F"/>
    <w:rsid w:val="00420032"/>
    <w:rsid w:val="00422122"/>
    <w:rsid w:val="00426715"/>
    <w:rsid w:val="0043093C"/>
    <w:rsid w:val="00436008"/>
    <w:rsid w:val="004438BD"/>
    <w:rsid w:val="00447353"/>
    <w:rsid w:val="0046098C"/>
    <w:rsid w:val="00462017"/>
    <w:rsid w:val="0046278A"/>
    <w:rsid w:val="00462D24"/>
    <w:rsid w:val="004668FF"/>
    <w:rsid w:val="0047443A"/>
    <w:rsid w:val="004779A5"/>
    <w:rsid w:val="00482C71"/>
    <w:rsid w:val="004870F3"/>
    <w:rsid w:val="004871D5"/>
    <w:rsid w:val="004928BE"/>
    <w:rsid w:val="0049431F"/>
    <w:rsid w:val="00496931"/>
    <w:rsid w:val="004A1033"/>
    <w:rsid w:val="004A4D30"/>
    <w:rsid w:val="004A4E35"/>
    <w:rsid w:val="004B0DD1"/>
    <w:rsid w:val="004B1B2F"/>
    <w:rsid w:val="004B241F"/>
    <w:rsid w:val="004C7B00"/>
    <w:rsid w:val="004D66FC"/>
    <w:rsid w:val="004E0E59"/>
    <w:rsid w:val="004E4CB2"/>
    <w:rsid w:val="004F6EDF"/>
    <w:rsid w:val="00502B8C"/>
    <w:rsid w:val="00506798"/>
    <w:rsid w:val="005078C4"/>
    <w:rsid w:val="005103B7"/>
    <w:rsid w:val="00521E28"/>
    <w:rsid w:val="00521F8F"/>
    <w:rsid w:val="00525853"/>
    <w:rsid w:val="00540E62"/>
    <w:rsid w:val="00543425"/>
    <w:rsid w:val="00545E29"/>
    <w:rsid w:val="00554E9C"/>
    <w:rsid w:val="00566DE2"/>
    <w:rsid w:val="00571EDA"/>
    <w:rsid w:val="00576B45"/>
    <w:rsid w:val="00580318"/>
    <w:rsid w:val="005A22E8"/>
    <w:rsid w:val="005A7AF9"/>
    <w:rsid w:val="005B7104"/>
    <w:rsid w:val="005C3C80"/>
    <w:rsid w:val="005C5A7C"/>
    <w:rsid w:val="005C6302"/>
    <w:rsid w:val="005C6B69"/>
    <w:rsid w:val="005C6F87"/>
    <w:rsid w:val="005D01EA"/>
    <w:rsid w:val="005D2470"/>
    <w:rsid w:val="005D4326"/>
    <w:rsid w:val="005D4D63"/>
    <w:rsid w:val="005E7FCE"/>
    <w:rsid w:val="005F2684"/>
    <w:rsid w:val="005F2957"/>
    <w:rsid w:val="005F41A1"/>
    <w:rsid w:val="005F696F"/>
    <w:rsid w:val="005F7AC7"/>
    <w:rsid w:val="006075E0"/>
    <w:rsid w:val="00623891"/>
    <w:rsid w:val="00624759"/>
    <w:rsid w:val="00625C87"/>
    <w:rsid w:val="00626E72"/>
    <w:rsid w:val="006440C2"/>
    <w:rsid w:val="00645C8D"/>
    <w:rsid w:val="00646CDA"/>
    <w:rsid w:val="0065128B"/>
    <w:rsid w:val="00653BF7"/>
    <w:rsid w:val="00655DE5"/>
    <w:rsid w:val="006612CC"/>
    <w:rsid w:val="00662C5D"/>
    <w:rsid w:val="00663946"/>
    <w:rsid w:val="006640EE"/>
    <w:rsid w:val="0067137F"/>
    <w:rsid w:val="00674B93"/>
    <w:rsid w:val="00681D25"/>
    <w:rsid w:val="00684BDB"/>
    <w:rsid w:val="00691FD6"/>
    <w:rsid w:val="00694D3A"/>
    <w:rsid w:val="006A03E7"/>
    <w:rsid w:val="006A5E44"/>
    <w:rsid w:val="006B1018"/>
    <w:rsid w:val="006B1058"/>
    <w:rsid w:val="006B2246"/>
    <w:rsid w:val="006C2956"/>
    <w:rsid w:val="006C30AA"/>
    <w:rsid w:val="006C3D74"/>
    <w:rsid w:val="006C6B4A"/>
    <w:rsid w:val="006F2319"/>
    <w:rsid w:val="006F26B7"/>
    <w:rsid w:val="006F3CEB"/>
    <w:rsid w:val="006F4585"/>
    <w:rsid w:val="006F4AAB"/>
    <w:rsid w:val="006F5BF5"/>
    <w:rsid w:val="00701F08"/>
    <w:rsid w:val="00705CD5"/>
    <w:rsid w:val="0071043E"/>
    <w:rsid w:val="007108F9"/>
    <w:rsid w:val="00723E0A"/>
    <w:rsid w:val="007248F2"/>
    <w:rsid w:val="007279C2"/>
    <w:rsid w:val="00732F49"/>
    <w:rsid w:val="00733AE7"/>
    <w:rsid w:val="007356B7"/>
    <w:rsid w:val="0073676C"/>
    <w:rsid w:val="00736799"/>
    <w:rsid w:val="00736988"/>
    <w:rsid w:val="00741F4D"/>
    <w:rsid w:val="00742CCA"/>
    <w:rsid w:val="00752147"/>
    <w:rsid w:val="00757A23"/>
    <w:rsid w:val="00765E95"/>
    <w:rsid w:val="00766797"/>
    <w:rsid w:val="00786810"/>
    <w:rsid w:val="00790D6C"/>
    <w:rsid w:val="0079186F"/>
    <w:rsid w:val="007A3A32"/>
    <w:rsid w:val="007A5373"/>
    <w:rsid w:val="007A6A22"/>
    <w:rsid w:val="007B2D62"/>
    <w:rsid w:val="007C01E7"/>
    <w:rsid w:val="007C128D"/>
    <w:rsid w:val="007C3F85"/>
    <w:rsid w:val="007D360F"/>
    <w:rsid w:val="007D5932"/>
    <w:rsid w:val="007F27E1"/>
    <w:rsid w:val="007F4108"/>
    <w:rsid w:val="00800CDE"/>
    <w:rsid w:val="008062FA"/>
    <w:rsid w:val="0082020D"/>
    <w:rsid w:val="00821D12"/>
    <w:rsid w:val="00831FE1"/>
    <w:rsid w:val="00832A7F"/>
    <w:rsid w:val="008453E7"/>
    <w:rsid w:val="00845CEB"/>
    <w:rsid w:val="00847E14"/>
    <w:rsid w:val="008541B7"/>
    <w:rsid w:val="00857288"/>
    <w:rsid w:val="008600E6"/>
    <w:rsid w:val="0086240C"/>
    <w:rsid w:val="008631B5"/>
    <w:rsid w:val="00866102"/>
    <w:rsid w:val="00866602"/>
    <w:rsid w:val="008702DB"/>
    <w:rsid w:val="00871479"/>
    <w:rsid w:val="00875A0C"/>
    <w:rsid w:val="008835D8"/>
    <w:rsid w:val="00884F36"/>
    <w:rsid w:val="008879DE"/>
    <w:rsid w:val="0089630F"/>
    <w:rsid w:val="008A4587"/>
    <w:rsid w:val="008B7100"/>
    <w:rsid w:val="008C2DFD"/>
    <w:rsid w:val="008C4294"/>
    <w:rsid w:val="008C6770"/>
    <w:rsid w:val="008D4670"/>
    <w:rsid w:val="008E4DA9"/>
    <w:rsid w:val="008E50D6"/>
    <w:rsid w:val="009032EE"/>
    <w:rsid w:val="009123D9"/>
    <w:rsid w:val="00912639"/>
    <w:rsid w:val="009211F7"/>
    <w:rsid w:val="009225F8"/>
    <w:rsid w:val="0092669D"/>
    <w:rsid w:val="00927267"/>
    <w:rsid w:val="009328DE"/>
    <w:rsid w:val="009329ED"/>
    <w:rsid w:val="009349ED"/>
    <w:rsid w:val="0093594E"/>
    <w:rsid w:val="009359F3"/>
    <w:rsid w:val="00946026"/>
    <w:rsid w:val="00947C41"/>
    <w:rsid w:val="00951803"/>
    <w:rsid w:val="0096137C"/>
    <w:rsid w:val="00962C65"/>
    <w:rsid w:val="00963361"/>
    <w:rsid w:val="00964F00"/>
    <w:rsid w:val="00973001"/>
    <w:rsid w:val="00977CFC"/>
    <w:rsid w:val="0098534F"/>
    <w:rsid w:val="0099075B"/>
    <w:rsid w:val="009915D8"/>
    <w:rsid w:val="009A2373"/>
    <w:rsid w:val="009A69D2"/>
    <w:rsid w:val="009B0D4A"/>
    <w:rsid w:val="009B2BE0"/>
    <w:rsid w:val="009B4C87"/>
    <w:rsid w:val="009C253B"/>
    <w:rsid w:val="009C2F7D"/>
    <w:rsid w:val="009D17DE"/>
    <w:rsid w:val="009D3839"/>
    <w:rsid w:val="009D3B3A"/>
    <w:rsid w:val="009E1388"/>
    <w:rsid w:val="009E75C4"/>
    <w:rsid w:val="009F44E1"/>
    <w:rsid w:val="009F53EC"/>
    <w:rsid w:val="009F5ED7"/>
    <w:rsid w:val="009F5F14"/>
    <w:rsid w:val="00A033B8"/>
    <w:rsid w:val="00A1116C"/>
    <w:rsid w:val="00A13513"/>
    <w:rsid w:val="00A24A54"/>
    <w:rsid w:val="00A24EBA"/>
    <w:rsid w:val="00A30E13"/>
    <w:rsid w:val="00A35EDB"/>
    <w:rsid w:val="00A46816"/>
    <w:rsid w:val="00A51859"/>
    <w:rsid w:val="00A51DFF"/>
    <w:rsid w:val="00A56898"/>
    <w:rsid w:val="00A60162"/>
    <w:rsid w:val="00A71CAA"/>
    <w:rsid w:val="00A75C5F"/>
    <w:rsid w:val="00A763B1"/>
    <w:rsid w:val="00A83476"/>
    <w:rsid w:val="00A877F4"/>
    <w:rsid w:val="00AA3219"/>
    <w:rsid w:val="00AA5809"/>
    <w:rsid w:val="00AA7AE4"/>
    <w:rsid w:val="00AB02CC"/>
    <w:rsid w:val="00AB3813"/>
    <w:rsid w:val="00AB4D71"/>
    <w:rsid w:val="00AB5A36"/>
    <w:rsid w:val="00AB7622"/>
    <w:rsid w:val="00AC1798"/>
    <w:rsid w:val="00AC378B"/>
    <w:rsid w:val="00AC4A6A"/>
    <w:rsid w:val="00AD04BB"/>
    <w:rsid w:val="00AD73AF"/>
    <w:rsid w:val="00AF2D49"/>
    <w:rsid w:val="00AF3C6A"/>
    <w:rsid w:val="00AF4D0D"/>
    <w:rsid w:val="00B20DB8"/>
    <w:rsid w:val="00B2357A"/>
    <w:rsid w:val="00B35E8C"/>
    <w:rsid w:val="00B401F0"/>
    <w:rsid w:val="00B43D3C"/>
    <w:rsid w:val="00B53B56"/>
    <w:rsid w:val="00B557B8"/>
    <w:rsid w:val="00B5619E"/>
    <w:rsid w:val="00B56CF1"/>
    <w:rsid w:val="00B579A4"/>
    <w:rsid w:val="00B612B1"/>
    <w:rsid w:val="00B66A7D"/>
    <w:rsid w:val="00B67B15"/>
    <w:rsid w:val="00B720E0"/>
    <w:rsid w:val="00B73E6D"/>
    <w:rsid w:val="00B7631A"/>
    <w:rsid w:val="00B84E66"/>
    <w:rsid w:val="00B8527C"/>
    <w:rsid w:val="00B906E8"/>
    <w:rsid w:val="00BA0731"/>
    <w:rsid w:val="00BA0A73"/>
    <w:rsid w:val="00BB0AEF"/>
    <w:rsid w:val="00BB4368"/>
    <w:rsid w:val="00BB4730"/>
    <w:rsid w:val="00BC3FA1"/>
    <w:rsid w:val="00BD0189"/>
    <w:rsid w:val="00BD0F3E"/>
    <w:rsid w:val="00BD4FF1"/>
    <w:rsid w:val="00BE03F5"/>
    <w:rsid w:val="00BE07F3"/>
    <w:rsid w:val="00BE19C5"/>
    <w:rsid w:val="00BF37A1"/>
    <w:rsid w:val="00BF4F18"/>
    <w:rsid w:val="00BF657B"/>
    <w:rsid w:val="00C0467C"/>
    <w:rsid w:val="00C06C86"/>
    <w:rsid w:val="00C134AC"/>
    <w:rsid w:val="00C24586"/>
    <w:rsid w:val="00C26566"/>
    <w:rsid w:val="00C37D6A"/>
    <w:rsid w:val="00C406E3"/>
    <w:rsid w:val="00C429C3"/>
    <w:rsid w:val="00C507E5"/>
    <w:rsid w:val="00C6433A"/>
    <w:rsid w:val="00C870C8"/>
    <w:rsid w:val="00C93320"/>
    <w:rsid w:val="00C93A3B"/>
    <w:rsid w:val="00CA19BC"/>
    <w:rsid w:val="00CC1C4E"/>
    <w:rsid w:val="00CC261C"/>
    <w:rsid w:val="00CC5999"/>
    <w:rsid w:val="00CD4AF2"/>
    <w:rsid w:val="00CD509E"/>
    <w:rsid w:val="00CD6B81"/>
    <w:rsid w:val="00CE5943"/>
    <w:rsid w:val="00D049D9"/>
    <w:rsid w:val="00D1683A"/>
    <w:rsid w:val="00D230EC"/>
    <w:rsid w:val="00D354A8"/>
    <w:rsid w:val="00D406B4"/>
    <w:rsid w:val="00D42E48"/>
    <w:rsid w:val="00D4459F"/>
    <w:rsid w:val="00D45DC8"/>
    <w:rsid w:val="00D530EC"/>
    <w:rsid w:val="00D648A1"/>
    <w:rsid w:val="00D679A8"/>
    <w:rsid w:val="00D70143"/>
    <w:rsid w:val="00D72830"/>
    <w:rsid w:val="00D73768"/>
    <w:rsid w:val="00D923FB"/>
    <w:rsid w:val="00DA7589"/>
    <w:rsid w:val="00DB0395"/>
    <w:rsid w:val="00DB1E4C"/>
    <w:rsid w:val="00DB6CD1"/>
    <w:rsid w:val="00DC4514"/>
    <w:rsid w:val="00DC7255"/>
    <w:rsid w:val="00DD4558"/>
    <w:rsid w:val="00DD7B50"/>
    <w:rsid w:val="00DF26D2"/>
    <w:rsid w:val="00DF58BC"/>
    <w:rsid w:val="00E0233C"/>
    <w:rsid w:val="00E042AE"/>
    <w:rsid w:val="00E05F9D"/>
    <w:rsid w:val="00E22E02"/>
    <w:rsid w:val="00E24C9F"/>
    <w:rsid w:val="00E26A8C"/>
    <w:rsid w:val="00E3281B"/>
    <w:rsid w:val="00E440A9"/>
    <w:rsid w:val="00E46898"/>
    <w:rsid w:val="00E47A96"/>
    <w:rsid w:val="00E544E4"/>
    <w:rsid w:val="00E54B9D"/>
    <w:rsid w:val="00E61CAD"/>
    <w:rsid w:val="00E61DF6"/>
    <w:rsid w:val="00E63573"/>
    <w:rsid w:val="00E80CFD"/>
    <w:rsid w:val="00E83848"/>
    <w:rsid w:val="00E8756C"/>
    <w:rsid w:val="00E90098"/>
    <w:rsid w:val="00E96EEF"/>
    <w:rsid w:val="00EA0A12"/>
    <w:rsid w:val="00EA231C"/>
    <w:rsid w:val="00EA31C4"/>
    <w:rsid w:val="00EA78C4"/>
    <w:rsid w:val="00EC5B3D"/>
    <w:rsid w:val="00EC62B9"/>
    <w:rsid w:val="00EC62DD"/>
    <w:rsid w:val="00EC6530"/>
    <w:rsid w:val="00ED361F"/>
    <w:rsid w:val="00EE39CC"/>
    <w:rsid w:val="00EE50A8"/>
    <w:rsid w:val="00EF5A39"/>
    <w:rsid w:val="00EF6F2A"/>
    <w:rsid w:val="00F00B5B"/>
    <w:rsid w:val="00F012EF"/>
    <w:rsid w:val="00F02F7D"/>
    <w:rsid w:val="00F03396"/>
    <w:rsid w:val="00F03E72"/>
    <w:rsid w:val="00F14AFA"/>
    <w:rsid w:val="00F20F1E"/>
    <w:rsid w:val="00F324C1"/>
    <w:rsid w:val="00F3658A"/>
    <w:rsid w:val="00F36A8B"/>
    <w:rsid w:val="00F41267"/>
    <w:rsid w:val="00F42D7C"/>
    <w:rsid w:val="00F45EAF"/>
    <w:rsid w:val="00F47E0B"/>
    <w:rsid w:val="00F60D9A"/>
    <w:rsid w:val="00F657C9"/>
    <w:rsid w:val="00F67A4A"/>
    <w:rsid w:val="00F75A84"/>
    <w:rsid w:val="00F83A52"/>
    <w:rsid w:val="00F83CEA"/>
    <w:rsid w:val="00F92B32"/>
    <w:rsid w:val="00F9390F"/>
    <w:rsid w:val="00F96D65"/>
    <w:rsid w:val="00FB2789"/>
    <w:rsid w:val="00FB3F02"/>
    <w:rsid w:val="00FC4305"/>
    <w:rsid w:val="00FC624C"/>
    <w:rsid w:val="00FD19DE"/>
    <w:rsid w:val="00FD4DF7"/>
    <w:rsid w:val="00FE0357"/>
    <w:rsid w:val="00FF1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5A6B29C"/>
  <w15:chartTrackingRefBased/>
  <w15:docId w15:val="{C9839C8E-0998-4420-BC5B-96152F992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18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pPr>
      <w:numPr>
        <w:ilvl w:val="3"/>
      </w:numPr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Textbold">
    <w:name w:val="Text bold"/>
    <w:basedOn w:val="Text"/>
    <w:rPr>
      <w:b/>
      <w:szCs w:val="18"/>
    </w:rPr>
  </w:style>
  <w:style w:type="paragraph" w:customStyle="1" w:styleId="Text">
    <w:name w:val="Text"/>
    <w:basedOn w:val="Normal"/>
    <w:pPr>
      <w:spacing w:before="60"/>
    </w:pPr>
  </w:style>
  <w:style w:type="paragraph" w:customStyle="1" w:styleId="Tabletext2">
    <w:name w:val="Table text 2"/>
    <w:basedOn w:val="Textbold"/>
    <w:semiHidden/>
    <w:pPr>
      <w:numPr>
        <w:numId w:val="12"/>
      </w:numPr>
      <w:ind w:left="284" w:firstLine="0"/>
    </w:pPr>
    <w:rPr>
      <w:color w:val="000000"/>
      <w:sz w:val="28"/>
      <w:szCs w:val="28"/>
    </w:rPr>
  </w:style>
  <w:style w:type="paragraph" w:styleId="ListBullet">
    <w:name w:val="List Bullet"/>
    <w:basedOn w:val="Normal"/>
    <w:pPr>
      <w:numPr>
        <w:numId w:val="2"/>
      </w:numPr>
    </w:pPr>
    <w:rPr>
      <w:szCs w:val="18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pPr>
      <w:ind w:left="4252"/>
    </w:pPr>
  </w:style>
  <w:style w:type="paragraph" w:styleId="Date">
    <w:name w:val="Date"/>
    <w:basedOn w:val="Normal"/>
    <w:next w:val="Normal"/>
  </w:style>
  <w:style w:type="paragraph" w:styleId="E-mailSignature">
    <w:name w:val="E-mail Signature"/>
    <w:basedOn w:val="Normal"/>
    <w:semiHidden/>
  </w:style>
  <w:style w:type="character" w:styleId="Emphasis">
    <w:name w:val="Emphasis"/>
    <w:qFormat/>
    <w:rPr>
      <w:i/>
      <w:iCs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cs="Arial"/>
      <w:sz w:val="24"/>
      <w:szCs w:val="24"/>
    </w:rPr>
  </w:style>
  <w:style w:type="paragraph" w:styleId="EnvelopeReturn">
    <w:name w:val="envelope return"/>
    <w:basedOn w:val="Normal"/>
    <w:rPr>
      <w:rFonts w:cs="Arial"/>
    </w:rPr>
  </w:style>
  <w:style w:type="character" w:styleId="FollowedHyperlink">
    <w:name w:val="FollowedHyperlink"/>
    <w:rPr>
      <w:color w:val="800080"/>
      <w:u w:val="single"/>
    </w:rPr>
  </w:style>
  <w:style w:type="character" w:styleId="HTMLAcronym">
    <w:name w:val="HTML Acronym"/>
    <w:basedOn w:val="DefaultParagraphFont"/>
    <w:semiHidden/>
  </w:style>
  <w:style w:type="paragraph" w:styleId="HTMLAddress">
    <w:name w:val="HTML Address"/>
    <w:basedOn w:val="Normal"/>
    <w:semiHidden/>
    <w:rPr>
      <w:i/>
      <w:iCs/>
    </w:rPr>
  </w:style>
  <w:style w:type="character" w:styleId="HTMLCite">
    <w:name w:val="HTML Cite"/>
    <w:semiHidden/>
    <w:rPr>
      <w:i/>
      <w:iCs/>
    </w:rPr>
  </w:style>
  <w:style w:type="character" w:styleId="HTMLCode">
    <w:name w:val="HTML Code"/>
    <w:semiHidden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Pr>
      <w:i/>
      <w:iCs/>
    </w:rPr>
  </w:style>
  <w:style w:type="character" w:styleId="HTMLKeyboard">
    <w:name w:val="HTML Keyboard"/>
    <w:semiHidden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Pr>
      <w:rFonts w:ascii="Courier New" w:hAnsi="Courier New" w:cs="Courier New"/>
    </w:rPr>
  </w:style>
  <w:style w:type="character" w:styleId="HTMLSample">
    <w:name w:val="HTML Sample"/>
    <w:semiHidden/>
    <w:rPr>
      <w:rFonts w:ascii="Courier New" w:hAnsi="Courier New" w:cs="Courier New"/>
    </w:rPr>
  </w:style>
  <w:style w:type="character" w:styleId="HTMLTypewriter">
    <w:name w:val="HTML Typewriter"/>
    <w:semiHidden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Pr>
      <w:i/>
      <w:iCs/>
    </w:rPr>
  </w:style>
  <w:style w:type="character" w:styleId="Hyperlink">
    <w:name w:val="Hyperlink"/>
    <w:rPr>
      <w:color w:val="0000FF"/>
      <w:u w:val="single"/>
    </w:rPr>
  </w:style>
  <w:style w:type="character" w:styleId="LineNumber">
    <w:name w:val="line number"/>
    <w:basedOn w:val="DefaultParagraphFont"/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ListBullet3">
    <w:name w:val="List Bullet 3"/>
    <w:basedOn w:val="Normal"/>
    <w:pPr>
      <w:numPr>
        <w:numId w:val="4"/>
      </w:numPr>
    </w:pPr>
  </w:style>
  <w:style w:type="paragraph" w:styleId="ListBullet4">
    <w:name w:val="List Bullet 4"/>
    <w:basedOn w:val="Normal"/>
    <w:pPr>
      <w:numPr>
        <w:numId w:val="5"/>
      </w:numPr>
    </w:pPr>
  </w:style>
  <w:style w:type="paragraph" w:styleId="ListBullet5">
    <w:name w:val="List Bullet 5"/>
    <w:basedOn w:val="Normal"/>
    <w:pPr>
      <w:numPr>
        <w:numId w:val="6"/>
      </w:numPr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Number3">
    <w:name w:val="List Number 3"/>
    <w:basedOn w:val="Normal"/>
    <w:pPr>
      <w:numPr>
        <w:numId w:val="9"/>
      </w:numPr>
    </w:pPr>
  </w:style>
  <w:style w:type="paragraph" w:styleId="ListNumber4">
    <w:name w:val="List Number 4"/>
    <w:basedOn w:val="Normal"/>
    <w:pPr>
      <w:numPr>
        <w:numId w:val="10"/>
      </w:numPr>
    </w:pPr>
  </w:style>
  <w:style w:type="paragraph" w:styleId="ListNumber5">
    <w:name w:val="List Number 5"/>
    <w:basedOn w:val="Normal"/>
    <w:pPr>
      <w:numPr>
        <w:numId w:val="11"/>
      </w:numPr>
    </w:p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NormalWeb">
    <w:name w:val="Normal (Web)"/>
    <w:basedOn w:val="Normal"/>
    <w:semiHidden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character" w:styleId="PageNumber">
    <w:name w:val="page number"/>
    <w:basedOn w:val="DefaultParagraphFont"/>
  </w:style>
  <w:style w:type="paragraph" w:styleId="PlainText">
    <w:name w:val="Plain Text"/>
    <w:basedOn w:val="Normal"/>
    <w:rPr>
      <w:rFonts w:ascii="Courier New" w:hAnsi="Courier New" w:cs="Courier New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252"/>
    </w:pPr>
  </w:style>
  <w:style w:type="character" w:styleId="Strong">
    <w:name w:val="Strong"/>
    <w:qFormat/>
    <w:rPr>
      <w:b/>
      <w:bCs/>
    </w:r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cs="Arial"/>
      <w:sz w:val="24"/>
      <w:szCs w:val="24"/>
    </w:rPr>
  </w:style>
  <w:style w:type="paragraph" w:styleId="Title">
    <w:name w:val="Title"/>
    <w:basedOn w:val="Normal"/>
    <w:link w:val="TitleChar"/>
    <w:qFormat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ListContinue">
    <w:name w:val="List Continue"/>
    <w:basedOn w:val="Normal"/>
    <w:pPr>
      <w:spacing w:after="120"/>
      <w:ind w:left="391"/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Bullet2">
    <w:name w:val="List Bullet 2"/>
    <w:basedOn w:val="Normal"/>
    <w:pPr>
      <w:numPr>
        <w:numId w:val="3"/>
      </w:numPr>
      <w:ind w:hanging="252"/>
    </w:pPr>
    <w:rPr>
      <w:szCs w:val="18"/>
    </w:rPr>
  </w:style>
  <w:style w:type="paragraph" w:styleId="ListContinue2">
    <w:name w:val="List Continue 2"/>
    <w:basedOn w:val="Normal"/>
    <w:pPr>
      <w:spacing w:after="120"/>
      <w:ind w:left="674"/>
    </w:pPr>
  </w:style>
  <w:style w:type="paragraph" w:styleId="ListNumber">
    <w:name w:val="List Number"/>
    <w:basedOn w:val="Normal"/>
    <w:pPr>
      <w:numPr>
        <w:numId w:val="7"/>
      </w:numPr>
    </w:pPr>
  </w:style>
  <w:style w:type="paragraph" w:styleId="ListNumber2">
    <w:name w:val="List Number 2"/>
    <w:basedOn w:val="Normal"/>
    <w:pPr>
      <w:numPr>
        <w:numId w:val="8"/>
      </w:numPr>
      <w:ind w:hanging="252"/>
    </w:pPr>
  </w:style>
  <w:style w:type="character" w:customStyle="1" w:styleId="TextChar">
    <w:name w:val="Text Char"/>
    <w:rPr>
      <w:rFonts w:ascii="Arial" w:hAnsi="Arial"/>
      <w:noProof w:val="0"/>
      <w:sz w:val="18"/>
      <w:lang w:val="en-AU" w:eastAsia="en-AU" w:bidi="ar-SA"/>
    </w:rPr>
  </w:style>
  <w:style w:type="paragraph" w:customStyle="1" w:styleId="Textbolditalic">
    <w:name w:val="Text bold italic"/>
    <w:basedOn w:val="Text"/>
    <w:rPr>
      <w:b/>
      <w:i/>
    </w:rPr>
  </w:style>
  <w:style w:type="character" w:customStyle="1" w:styleId="TextbolditalicChar">
    <w:name w:val="Text bold italic Char"/>
    <w:rPr>
      <w:rFonts w:ascii="Arial" w:hAnsi="Arial"/>
      <w:b/>
      <w:i/>
      <w:noProof w:val="0"/>
      <w:sz w:val="18"/>
      <w:lang w:val="en-AU" w:eastAsia="en-AU" w:bidi="ar-SA"/>
    </w:rPr>
  </w:style>
  <w:style w:type="paragraph" w:customStyle="1" w:styleId="References">
    <w:name w:val="References"/>
    <w:basedOn w:val="BodyText"/>
    <w:semiHidden/>
    <w:pPr>
      <w:tabs>
        <w:tab w:val="left" w:pos="2268"/>
      </w:tabs>
      <w:spacing w:after="80"/>
    </w:pPr>
  </w:style>
  <w:style w:type="paragraph" w:customStyle="1" w:styleId="RefHead">
    <w:name w:val="Ref Head"/>
    <w:basedOn w:val="Heading2"/>
    <w:semiHidden/>
  </w:style>
  <w:style w:type="paragraph" w:customStyle="1" w:styleId="Bullet2">
    <w:name w:val="Bullet2"/>
    <w:basedOn w:val="Bullet"/>
    <w:semiHidden/>
    <w:pPr>
      <w:numPr>
        <w:numId w:val="14"/>
      </w:numPr>
      <w:ind w:left="850" w:hanging="425"/>
    </w:pPr>
  </w:style>
  <w:style w:type="paragraph" w:customStyle="1" w:styleId="Bullet">
    <w:name w:val="Bullet"/>
    <w:basedOn w:val="BodyText"/>
    <w:semiHidden/>
    <w:pPr>
      <w:numPr>
        <w:numId w:val="15"/>
      </w:numPr>
    </w:pPr>
  </w:style>
  <w:style w:type="paragraph" w:customStyle="1" w:styleId="WarningBox">
    <w:name w:val="Warning Box"/>
    <w:next w:val="Warningtext"/>
    <w:semiHidden/>
    <w:pPr>
      <w:spacing w:before="120" w:after="60"/>
      <w:ind w:right="-64"/>
      <w:jc w:val="both"/>
    </w:pPr>
    <w:rPr>
      <w:lang w:eastAsia="en-US"/>
    </w:rPr>
  </w:style>
  <w:style w:type="paragraph" w:customStyle="1" w:styleId="Warningtext">
    <w:name w:val="Warning text"/>
    <w:basedOn w:val="BodyText"/>
    <w:semiHidden/>
    <w:pPr>
      <w:ind w:left="1134" w:right="1134"/>
    </w:pPr>
    <w:rPr>
      <w:b/>
    </w:rPr>
  </w:style>
  <w:style w:type="paragraph" w:customStyle="1" w:styleId="InstructionTitle">
    <w:name w:val="Instruction Title"/>
    <w:next w:val="BodyText"/>
    <w:semiHidden/>
    <w:pPr>
      <w:keepNext/>
      <w:spacing w:before="240" w:after="240"/>
    </w:pPr>
    <w:rPr>
      <w:b/>
      <w:sz w:val="32"/>
      <w:lang w:eastAsia="en-US"/>
    </w:rPr>
  </w:style>
  <w:style w:type="paragraph" w:customStyle="1" w:styleId="TableHead">
    <w:name w:val="Table Head"/>
    <w:basedOn w:val="TableText"/>
    <w:semiHidden/>
    <w:pPr>
      <w:keepNext/>
      <w:spacing w:before="80"/>
      <w:jc w:val="center"/>
    </w:pPr>
    <w:rPr>
      <w:b/>
    </w:rPr>
  </w:style>
  <w:style w:type="paragraph" w:customStyle="1" w:styleId="TableText">
    <w:name w:val="Table Text"/>
    <w:basedOn w:val="BodyText"/>
    <w:semiHidden/>
    <w:pPr>
      <w:spacing w:before="40" w:after="80"/>
      <w:ind w:right="96"/>
    </w:pPr>
  </w:style>
  <w:style w:type="paragraph" w:customStyle="1" w:styleId="Header2">
    <w:name w:val="Header 2"/>
    <w:basedOn w:val="Normal"/>
    <w:semiHidden/>
    <w:pPr>
      <w:keepLines/>
      <w:tabs>
        <w:tab w:val="center" w:pos="4153"/>
        <w:tab w:val="right" w:pos="8306"/>
      </w:tabs>
      <w:spacing w:before="160" w:after="60"/>
    </w:pPr>
    <w:rPr>
      <w:rFonts w:ascii="Times New Roman" w:hAnsi="Times New Roman"/>
      <w:noProof/>
      <w:sz w:val="28"/>
    </w:rPr>
  </w:style>
  <w:style w:type="paragraph" w:customStyle="1" w:styleId="NumberList">
    <w:name w:val="Number List"/>
    <w:basedOn w:val="BodyText"/>
    <w:next w:val="BodyText"/>
    <w:semiHidden/>
    <w:pPr>
      <w:numPr>
        <w:numId w:val="13"/>
      </w:numPr>
    </w:pPr>
  </w:style>
  <w:style w:type="paragraph" w:customStyle="1" w:styleId="TitlePage">
    <w:name w:val="Title Page"/>
    <w:basedOn w:val="Heading1"/>
    <w:next w:val="BodyText"/>
    <w:semiHidden/>
    <w:pPr>
      <w:spacing w:before="3600" w:after="5000"/>
      <w:jc w:val="center"/>
    </w:pPr>
    <w:rPr>
      <w:kern w:val="96"/>
      <w:sz w:val="96"/>
    </w:rPr>
  </w:style>
  <w:style w:type="paragraph" w:customStyle="1" w:styleId="SignTitle">
    <w:name w:val="Sign Title"/>
    <w:basedOn w:val="TitlePage"/>
    <w:next w:val="BodyText"/>
    <w:semiHidden/>
    <w:pPr>
      <w:spacing w:before="200" w:after="200"/>
    </w:pPr>
    <w:rPr>
      <w:u w:val="thick"/>
    </w:rPr>
  </w:style>
  <w:style w:type="paragraph" w:customStyle="1" w:styleId="TitleforDocument">
    <w:name w:val="Title for Document"/>
    <w:basedOn w:val="Header2"/>
    <w:next w:val="Header2"/>
    <w:semiHidden/>
    <w:pPr>
      <w:spacing w:before="100" w:after="20"/>
    </w:pPr>
    <w:rPr>
      <w:sz w:val="48"/>
    </w:rPr>
  </w:style>
  <w:style w:type="paragraph" w:customStyle="1" w:styleId="Organisationname">
    <w:name w:val="Organisation name"/>
    <w:basedOn w:val="Heading1"/>
    <w:next w:val="BodyText"/>
    <w:semiHidden/>
    <w:pPr>
      <w:jc w:val="right"/>
    </w:pPr>
    <w:rPr>
      <w:b w:val="0"/>
    </w:rPr>
  </w:style>
  <w:style w:type="paragraph" w:customStyle="1" w:styleId="Header1RA">
    <w:name w:val="Header 1 RA"/>
    <w:basedOn w:val="Normal"/>
    <w:next w:val="BodyText"/>
    <w:semiHidden/>
    <w:pPr>
      <w:keepLines/>
      <w:tabs>
        <w:tab w:val="center" w:pos="4153"/>
        <w:tab w:val="right" w:pos="8306"/>
      </w:tabs>
      <w:spacing w:before="160" w:after="60"/>
      <w:jc w:val="right"/>
    </w:pPr>
    <w:rPr>
      <w:rFonts w:ascii="Times New Roman" w:hAnsi="Times New Roman"/>
      <w:sz w:val="28"/>
    </w:rPr>
  </w:style>
  <w:style w:type="paragraph" w:customStyle="1" w:styleId="TableTextBold">
    <w:name w:val="Table Text Bold"/>
    <w:semiHidden/>
    <w:pPr>
      <w:spacing w:before="60" w:after="60"/>
      <w:jc w:val="center"/>
    </w:pPr>
    <w:rPr>
      <w:b/>
      <w:noProof/>
      <w:sz w:val="24"/>
    </w:rPr>
  </w:style>
  <w:style w:type="paragraph" w:customStyle="1" w:styleId="Point1">
    <w:name w:val="Point 1"/>
    <w:basedOn w:val="Text"/>
    <w:pPr>
      <w:numPr>
        <w:numId w:val="17"/>
      </w:numPr>
    </w:pPr>
  </w:style>
  <w:style w:type="paragraph" w:customStyle="1" w:styleId="Point2">
    <w:name w:val="Point 2"/>
    <w:basedOn w:val="Text"/>
    <w:pPr>
      <w:numPr>
        <w:numId w:val="18"/>
      </w:numPr>
      <w:tabs>
        <w:tab w:val="left" w:pos="907"/>
      </w:tabs>
    </w:pPr>
  </w:style>
  <w:style w:type="paragraph" w:customStyle="1" w:styleId="InstructionHeading1">
    <w:name w:val="Instruction Heading 1"/>
    <w:basedOn w:val="Heading1"/>
    <w:next w:val="Normal"/>
    <w:semiHidden/>
    <w:pPr>
      <w:numPr>
        <w:numId w:val="16"/>
      </w:numPr>
      <w:spacing w:after="0" w:line="240" w:lineRule="atLeast"/>
    </w:pPr>
  </w:style>
  <w:style w:type="paragraph" w:customStyle="1" w:styleId="InstructionHeading2">
    <w:name w:val="Instruction Heading 2"/>
    <w:basedOn w:val="Heading2"/>
    <w:next w:val="Normal"/>
    <w:semiHidden/>
    <w:pPr>
      <w:numPr>
        <w:ilvl w:val="1"/>
        <w:numId w:val="16"/>
      </w:numPr>
    </w:pPr>
  </w:style>
  <w:style w:type="paragraph" w:customStyle="1" w:styleId="InstructionHeading3">
    <w:name w:val="Instruction Heading 3"/>
    <w:basedOn w:val="Heading3"/>
    <w:next w:val="Normal"/>
    <w:semiHidden/>
    <w:pPr>
      <w:numPr>
        <w:numId w:val="16"/>
      </w:numPr>
    </w:pPr>
    <w:rPr>
      <w:b/>
    </w:rPr>
  </w:style>
  <w:style w:type="paragraph" w:customStyle="1" w:styleId="InstructionHeading4">
    <w:name w:val="Instruction Heading 4"/>
    <w:basedOn w:val="Heading4"/>
    <w:next w:val="Normal"/>
    <w:semiHidden/>
    <w:pPr>
      <w:numPr>
        <w:numId w:val="16"/>
      </w:numPr>
    </w:pPr>
    <w:rPr>
      <w:b w:val="0"/>
    </w:rPr>
  </w:style>
  <w:style w:type="paragraph" w:customStyle="1" w:styleId="iemnormal">
    <w:name w:val="iem_normal"/>
    <w:semiHidden/>
    <w:pPr>
      <w:spacing w:before="120"/>
      <w:ind w:left="851"/>
      <w:jc w:val="both"/>
    </w:pPr>
    <w:rPr>
      <w:rFonts w:ascii="Arial" w:hAnsi="Arial"/>
      <w:sz w:val="24"/>
    </w:rPr>
  </w:style>
  <w:style w:type="paragraph" w:customStyle="1" w:styleId="Note">
    <w:name w:val="Note:"/>
    <w:basedOn w:val="BodyText"/>
    <w:semiHidden/>
    <w:pPr>
      <w:ind w:left="794" w:hanging="794"/>
    </w:pPr>
    <w:rPr>
      <w:lang w:eastAsia="en-US"/>
    </w:rPr>
  </w:style>
  <w:style w:type="paragraph" w:customStyle="1" w:styleId="InstructionText">
    <w:name w:val="Instruction Text"/>
    <w:basedOn w:val="Normal"/>
    <w:semiHidden/>
    <w:pPr>
      <w:spacing w:before="60" w:after="60" w:line="240" w:lineRule="atLeast"/>
      <w:ind w:left="1166"/>
    </w:pPr>
  </w:style>
  <w:style w:type="paragraph" w:customStyle="1" w:styleId="NOTEbullet">
    <w:name w:val="NOTE bullet"/>
    <w:basedOn w:val="Normal"/>
    <w:semiHidden/>
    <w:pPr>
      <w:keepLines/>
      <w:numPr>
        <w:numId w:val="19"/>
      </w:numPr>
      <w:spacing w:after="120"/>
      <w:ind w:left="357" w:hanging="357"/>
    </w:pPr>
    <w:rPr>
      <w:i/>
      <w:snapToGrid w:val="0"/>
      <w:sz w:val="22"/>
    </w:rPr>
  </w:style>
  <w:style w:type="character" w:customStyle="1" w:styleId="BodyTextChar">
    <w:name w:val="Body Text Char"/>
    <w:rPr>
      <w:rFonts w:ascii="Arial" w:hAnsi="Arial"/>
      <w:noProof w:val="0"/>
      <w:sz w:val="18"/>
      <w:lang w:val="en-AU" w:eastAsia="en-AU" w:bidi="ar-SA"/>
    </w:rPr>
  </w:style>
  <w:style w:type="character" w:customStyle="1" w:styleId="NOTEbulletChar">
    <w:name w:val="NOTE bullet Char"/>
    <w:rPr>
      <w:rFonts w:ascii="Arial" w:hAnsi="Arial"/>
      <w:i/>
      <w:noProof w:val="0"/>
      <w:snapToGrid w:val="0"/>
      <w:sz w:val="22"/>
      <w:lang w:val="en-AU" w:eastAsia="en-AU" w:bidi="ar-SA"/>
    </w:rPr>
  </w:style>
  <w:style w:type="character" w:customStyle="1" w:styleId="TableTextChar">
    <w:name w:val="Table Text Char"/>
    <w:rPr>
      <w:rFonts w:ascii="Arial" w:hAnsi="Arial"/>
      <w:noProof w:val="0"/>
      <w:sz w:val="18"/>
      <w:lang w:val="en-AU" w:eastAsia="en-AU" w:bidi="ar-SA"/>
    </w:rPr>
  </w:style>
  <w:style w:type="paragraph" w:customStyle="1" w:styleId="FigureTitle">
    <w:name w:val="Figure Title"/>
    <w:basedOn w:val="Textbold"/>
    <w:next w:val="Text"/>
    <w:pPr>
      <w:numPr>
        <w:numId w:val="20"/>
      </w:numPr>
      <w:tabs>
        <w:tab w:val="clear" w:pos="1211"/>
        <w:tab w:val="num" w:pos="1168"/>
      </w:tabs>
      <w:ind w:left="1134" w:hanging="1134"/>
    </w:pPr>
    <w:rPr>
      <w:rFonts w:ascii="Arial Bold" w:hAnsi="Arial Bold"/>
      <w:b w:val="0"/>
      <w:snapToGrid w:val="0"/>
      <w:color w:val="000000"/>
      <w:kern w:val="28"/>
    </w:rPr>
  </w:style>
  <w:style w:type="paragraph" w:customStyle="1" w:styleId="TableTitle">
    <w:name w:val="Table Title"/>
    <w:basedOn w:val="Textbold"/>
    <w:next w:val="Text"/>
    <w:pPr>
      <w:keepNext/>
      <w:numPr>
        <w:numId w:val="21"/>
      </w:numPr>
      <w:tabs>
        <w:tab w:val="left" w:pos="1134"/>
      </w:tabs>
    </w:pPr>
  </w:style>
  <w:style w:type="paragraph" w:customStyle="1" w:styleId="SPACE">
    <w:name w:val="SPACE"/>
    <w:pPr>
      <w:keepLines/>
    </w:pPr>
    <w:rPr>
      <w:rFonts w:ascii="Arial" w:hAnsi="Arial"/>
      <w:snapToGrid w:val="0"/>
      <w:sz w:val="16"/>
    </w:rPr>
  </w:style>
  <w:style w:type="character" w:customStyle="1" w:styleId="TitleChar">
    <w:name w:val="Title Char"/>
    <w:link w:val="Title"/>
    <w:rsid w:val="003D66A9"/>
    <w:rPr>
      <w:rFonts w:ascii="Arial" w:hAnsi="Arial" w:cs="Arial"/>
      <w:b/>
      <w:bCs/>
      <w:kern w:val="28"/>
      <w:sz w:val="32"/>
      <w:szCs w:val="32"/>
    </w:rPr>
  </w:style>
  <w:style w:type="paragraph" w:customStyle="1" w:styleId="SpacerSmall">
    <w:name w:val="Spacer Small"/>
    <w:basedOn w:val="Text"/>
    <w:next w:val="Text"/>
    <w:qFormat/>
    <w:rsid w:val="0073676C"/>
    <w:pPr>
      <w:spacing w:before="0"/>
    </w:pPr>
    <w:rPr>
      <w:color w:val="FF0000"/>
      <w:sz w:val="8"/>
    </w:rPr>
  </w:style>
  <w:style w:type="table" w:styleId="TableGrid">
    <w:name w:val="Table Grid"/>
    <w:basedOn w:val="TableNormal"/>
    <w:rsid w:val="00482C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82C71"/>
    <w:pPr>
      <w:ind w:left="720"/>
      <w:contextualSpacing/>
    </w:pPr>
  </w:style>
  <w:style w:type="character" w:styleId="CommentReference">
    <w:name w:val="annotation reference"/>
    <w:rsid w:val="003B7728"/>
    <w:rPr>
      <w:sz w:val="16"/>
      <w:szCs w:val="16"/>
    </w:rPr>
  </w:style>
  <w:style w:type="paragraph" w:styleId="CommentText">
    <w:name w:val="annotation text"/>
    <w:basedOn w:val="Normal"/>
    <w:link w:val="CommentTextChar"/>
    <w:rsid w:val="003B7728"/>
    <w:rPr>
      <w:sz w:val="20"/>
    </w:rPr>
  </w:style>
  <w:style w:type="character" w:customStyle="1" w:styleId="CommentTextChar">
    <w:name w:val="Comment Text Char"/>
    <w:link w:val="CommentText"/>
    <w:rsid w:val="003B7728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3B7728"/>
    <w:rPr>
      <w:b/>
      <w:bCs/>
    </w:rPr>
  </w:style>
  <w:style w:type="character" w:customStyle="1" w:styleId="CommentSubjectChar">
    <w:name w:val="Comment Subject Char"/>
    <w:link w:val="CommentSubject"/>
    <w:rsid w:val="003B7728"/>
    <w:rPr>
      <w:rFonts w:ascii="Arial" w:hAnsi="Arial"/>
      <w:b/>
      <w:bCs/>
    </w:rPr>
  </w:style>
  <w:style w:type="paragraph" w:customStyle="1" w:styleId="TableParagraph">
    <w:name w:val="Table Paragraph"/>
    <w:basedOn w:val="Normal"/>
    <w:uiPriority w:val="1"/>
    <w:qFormat/>
    <w:rsid w:val="002D592B"/>
    <w:pPr>
      <w:widowControl w:val="0"/>
      <w:autoSpaceDE w:val="0"/>
      <w:autoSpaceDN w:val="0"/>
    </w:pPr>
    <w:rPr>
      <w:rFonts w:eastAsia="Arial" w:cs="Arial"/>
      <w:sz w:val="22"/>
      <w:szCs w:val="22"/>
      <w:lang w:val="en-US" w:eastAsia="en-US"/>
    </w:rPr>
  </w:style>
  <w:style w:type="character" w:customStyle="1" w:styleId="HeaderChar">
    <w:name w:val="Header Char"/>
    <w:link w:val="Header"/>
    <w:uiPriority w:val="99"/>
    <w:rsid w:val="00B73E6D"/>
    <w:rPr>
      <w:rFonts w:ascii="Arial" w:hAnsi="Arial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8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butt\Local%20Settings\Temporary%20Internet%20Files\OLK42B\SMS-06-TP-4317%20SWI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D5E262-4206-4F7B-A9C2-8613604F9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SMS-06-TP-4317 SWI Template (2).dot</Template>
  <TotalTime>11</TotalTime>
  <Pages>10</Pages>
  <Words>2807</Words>
  <Characters>16003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HCI/Staffwill</Company>
  <LinksUpToDate>false</LinksUpToDate>
  <CharactersWithSpaces>18773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WHS - Safe Work Practices (SWMS, SWIs)</dc:subject>
  <dc:creator>Kenny Nguyen</dc:creator>
  <cp:keywords/>
  <cp:lastModifiedBy>Kenny Nguyen</cp:lastModifiedBy>
  <cp:revision>11</cp:revision>
  <cp:lastPrinted>2022-08-30T02:56:00Z</cp:lastPrinted>
  <dcterms:created xsi:type="dcterms:W3CDTF">2023-11-01T03:12:00Z</dcterms:created>
  <dcterms:modified xsi:type="dcterms:W3CDTF">2024-03-27T02:53:00Z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0x0101000E490E0DDC52294188CC36DE393DF713</vt:lpwstr>
  </property>
  <property fmtid="{D5CDD505-2E9C-101B-9397-08002B2CF9AE}" pid="3" name="Document status">
    <vt:lpwstr>No objection obtained from Doc Custodian - ready for Compliance verification</vt:lpwstr>
  </property>
  <property fmtid="{D5CDD505-2E9C-101B-9397-08002B2CF9AE}" pid="4" name="Content Type">
    <vt:lpwstr>(please select)</vt:lpwstr>
  </property>
  <property fmtid="{D5CDD505-2E9C-101B-9397-08002B2CF9AE}" pid="5" name="SMS Element">
    <vt:lpwstr>SMS Element 06: Work Health Safety</vt:lpwstr>
  </property>
  <property fmtid="{D5CDD505-2E9C-101B-9397-08002B2CF9AE}" pid="6" name="ClassificationContentMarkingFooterShapeIds">
    <vt:lpwstr>2,3,4</vt:lpwstr>
  </property>
  <property fmtid="{D5CDD505-2E9C-101B-9397-08002B2CF9AE}" pid="7" name="ClassificationContentMarkingFooterFontProps">
    <vt:lpwstr>#000000,10,Calibri</vt:lpwstr>
  </property>
  <property fmtid="{D5CDD505-2E9C-101B-9397-08002B2CF9AE}" pid="8" name="ClassificationContentMarkingFooterText">
    <vt:lpwstr>OFFICIAL</vt:lpwstr>
  </property>
  <property fmtid="{D5CDD505-2E9C-101B-9397-08002B2CF9AE}" pid="9" name="MSIP_Label_83709595-deb9-4ceb-bf06-8305974a2062_Enabled">
    <vt:lpwstr>true</vt:lpwstr>
  </property>
  <property fmtid="{D5CDD505-2E9C-101B-9397-08002B2CF9AE}" pid="10" name="MSIP_Label_83709595-deb9-4ceb-bf06-8305974a2062_SetDate">
    <vt:lpwstr>2023-11-01T03:11:49Z</vt:lpwstr>
  </property>
  <property fmtid="{D5CDD505-2E9C-101B-9397-08002B2CF9AE}" pid="11" name="MSIP_Label_83709595-deb9-4ceb-bf06-8305974a2062_Method">
    <vt:lpwstr>Standard</vt:lpwstr>
  </property>
  <property fmtid="{D5CDD505-2E9C-101B-9397-08002B2CF9AE}" pid="12" name="MSIP_Label_83709595-deb9-4ceb-bf06-8305974a2062_Name">
    <vt:lpwstr>Official</vt:lpwstr>
  </property>
  <property fmtid="{D5CDD505-2E9C-101B-9397-08002B2CF9AE}" pid="13" name="MSIP_Label_83709595-deb9-4ceb-bf06-8305974a2062_SiteId">
    <vt:lpwstr>cb356782-ad9a-47fb-878b-7ebceb85b86c</vt:lpwstr>
  </property>
  <property fmtid="{D5CDD505-2E9C-101B-9397-08002B2CF9AE}" pid="14" name="MSIP_Label_83709595-deb9-4ceb-bf06-8305974a2062_ActionId">
    <vt:lpwstr>a94dd0d4-dbe2-4a86-9889-0eb2e3d0d90c</vt:lpwstr>
  </property>
  <property fmtid="{D5CDD505-2E9C-101B-9397-08002B2CF9AE}" pid="15" name="MSIP_Label_83709595-deb9-4ceb-bf06-8305974a2062_ContentBits">
    <vt:lpwstr>2</vt:lpwstr>
  </property>
</Properties>
</file>