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8200"/>
      </w:tblGrid>
      <w:tr w:rsidR="00A46066" w:rsidRPr="005F696F" w14:paraId="2638441A" w14:textId="77777777" w:rsidTr="006B609B">
        <w:trPr>
          <w:trHeight w:val="309"/>
          <w:jc w:val="center"/>
        </w:trPr>
        <w:tc>
          <w:tcPr>
            <w:tcW w:w="2143" w:type="dxa"/>
            <w:shd w:val="clear" w:color="auto" w:fill="F79646"/>
          </w:tcPr>
          <w:p w14:paraId="6EDE3198" w14:textId="2FBBF0BB" w:rsidR="00A46066" w:rsidRPr="005F696F" w:rsidRDefault="00A46066" w:rsidP="00A46066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DOCUMENT NO.</w:t>
            </w:r>
          </w:p>
        </w:tc>
        <w:tc>
          <w:tcPr>
            <w:tcW w:w="8200" w:type="dxa"/>
            <w:vAlign w:val="center"/>
          </w:tcPr>
          <w:p w14:paraId="31253E80" w14:textId="580F05E2" w:rsidR="00A46066" w:rsidRPr="005F696F" w:rsidRDefault="00A46066" w:rsidP="00A46066">
            <w:pPr>
              <w:pStyle w:val="Textbold"/>
              <w:rPr>
                <w:rFonts w:ascii="Calibri" w:hAnsi="Calibri" w:cs="Calibri"/>
                <w:b w:val="0"/>
                <w:i/>
                <w:color w:val="0000FF"/>
                <w:sz w:val="16"/>
                <w:szCs w:val="16"/>
              </w:rPr>
            </w:pPr>
            <w:r w:rsidRPr="005818CB">
              <w:rPr>
                <w:rFonts w:ascii="Calibri" w:hAnsi="Calibri" w:cs="Calibri"/>
                <w:b w:val="0"/>
                <w:i/>
                <w:color w:val="0000FF"/>
                <w:sz w:val="16"/>
                <w:szCs w:val="16"/>
              </w:rPr>
              <w:t>(provided by SMS document controller)</w:t>
            </w:r>
          </w:p>
        </w:tc>
      </w:tr>
      <w:tr w:rsidR="00A46066" w:rsidRPr="005F696F" w14:paraId="1F9350A8" w14:textId="77777777" w:rsidTr="006B609B">
        <w:trPr>
          <w:trHeight w:val="490"/>
          <w:jc w:val="center"/>
        </w:trPr>
        <w:tc>
          <w:tcPr>
            <w:tcW w:w="2143" w:type="dxa"/>
            <w:shd w:val="clear" w:color="auto" w:fill="F79646"/>
          </w:tcPr>
          <w:p w14:paraId="09D68320" w14:textId="5EB883C4" w:rsidR="00A46066" w:rsidRPr="005F696F" w:rsidRDefault="00A46066" w:rsidP="00A46066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WORK DESCRIPTION</w:t>
            </w:r>
          </w:p>
        </w:tc>
        <w:tc>
          <w:tcPr>
            <w:tcW w:w="8200" w:type="dxa"/>
            <w:vAlign w:val="center"/>
          </w:tcPr>
          <w:p w14:paraId="217F0E8A" w14:textId="14C9CCA4" w:rsidR="00A46066" w:rsidRPr="00F15ED7" w:rsidRDefault="00A46066" w:rsidP="00A46066">
            <w:pPr>
              <w:pStyle w:val="Textbold"/>
              <w:rPr>
                <w:rFonts w:ascii="Calibri" w:hAnsi="Calibri" w:cs="Calibri"/>
                <w:b w:val="0"/>
                <w:color w:val="C0C0C0"/>
                <w:sz w:val="10"/>
                <w:szCs w:val="16"/>
              </w:rPr>
            </w:pPr>
            <w:r w:rsidRPr="001157C4">
              <w:rPr>
                <w:rFonts w:ascii="Calibri" w:hAnsi="Calibri" w:cs="Calibri"/>
                <w:b w:val="0"/>
                <w:szCs w:val="16"/>
                <w:highlight w:val="yellow"/>
              </w:rPr>
              <w:t>……………..</w:t>
            </w:r>
          </w:p>
        </w:tc>
      </w:tr>
      <w:tr w:rsidR="005B7372" w:rsidRPr="005F696F" w14:paraId="31342C38" w14:textId="77777777" w:rsidTr="00D05694">
        <w:trPr>
          <w:trHeight w:val="545"/>
          <w:jc w:val="center"/>
        </w:trPr>
        <w:tc>
          <w:tcPr>
            <w:tcW w:w="2143" w:type="dxa"/>
            <w:shd w:val="clear" w:color="auto" w:fill="F79646"/>
          </w:tcPr>
          <w:p w14:paraId="163F339E" w14:textId="05475E32" w:rsidR="005B7372" w:rsidRPr="005F696F" w:rsidRDefault="005B7372" w:rsidP="00A46066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WPP Number </w:t>
            </w:r>
          </w:p>
        </w:tc>
        <w:tc>
          <w:tcPr>
            <w:tcW w:w="8200" w:type="dxa"/>
            <w:vAlign w:val="center"/>
          </w:tcPr>
          <w:p w14:paraId="672A6659" w14:textId="26C0CFEB" w:rsidR="005B7372" w:rsidRPr="00AF3C6A" w:rsidRDefault="005B7372" w:rsidP="00A46066">
            <w:pPr>
              <w:pStyle w:val="Textbold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 w:rsidRPr="005818CB">
              <w:rPr>
                <w:rFonts w:ascii="Calibri" w:hAnsi="Calibri" w:cs="Calibri"/>
                <w:b w:val="0"/>
                <w:bCs/>
                <w:i/>
                <w:iCs/>
                <w:color w:val="0000FF"/>
                <w:sz w:val="16"/>
                <w:szCs w:val="16"/>
              </w:rPr>
              <w:t>(provided by NR specialist)</w:t>
            </w:r>
          </w:p>
        </w:tc>
      </w:tr>
      <w:tr w:rsidR="001C1018" w:rsidRPr="005F696F" w14:paraId="129B7CB5" w14:textId="77777777" w:rsidTr="00A46066">
        <w:trPr>
          <w:trHeight w:val="1996"/>
          <w:jc w:val="center"/>
        </w:trPr>
        <w:tc>
          <w:tcPr>
            <w:tcW w:w="2143" w:type="dxa"/>
            <w:shd w:val="clear" w:color="auto" w:fill="F79646"/>
            <w:vAlign w:val="center"/>
          </w:tcPr>
          <w:p w14:paraId="073C2E25" w14:textId="77777777" w:rsidR="001C1018" w:rsidRPr="005F696F" w:rsidRDefault="001C1018" w:rsidP="001C1018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SCOPE:</w:t>
            </w:r>
          </w:p>
        </w:tc>
        <w:tc>
          <w:tcPr>
            <w:tcW w:w="8200" w:type="dxa"/>
          </w:tcPr>
          <w:p w14:paraId="7BE0B835" w14:textId="379AB17B" w:rsidR="00A46066" w:rsidRDefault="00A46066" w:rsidP="00A46066">
            <w:pPr>
              <w:pStyle w:val="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This SWI is applicable for the worksite protection arrangements using </w:t>
            </w:r>
            <w:r w:rsidR="00660970">
              <w:rPr>
                <w:rFonts w:ascii="Calibri" w:hAnsi="Calibri" w:cs="Calibri"/>
              </w:rPr>
              <w:t>TOA</w:t>
            </w:r>
            <w:r>
              <w:rPr>
                <w:rFonts w:ascii="Calibri" w:hAnsi="Calibri" w:cs="Calibri"/>
              </w:rPr>
              <w:t xml:space="preserve"> for routine </w:t>
            </w:r>
            <w:r w:rsidRPr="001157C4">
              <w:rPr>
                <w:rFonts w:ascii="Calibri" w:hAnsi="Calibri" w:cs="Calibri"/>
                <w:highlight w:val="yellow"/>
              </w:rPr>
              <w:t>……….</w:t>
            </w:r>
            <w:r>
              <w:rPr>
                <w:rFonts w:ascii="Calibri" w:hAnsi="Calibri" w:cs="Calibri"/>
              </w:rPr>
              <w:t xml:space="preserve"> performed by </w:t>
            </w:r>
            <w:r w:rsidRPr="001157C4">
              <w:rPr>
                <w:rFonts w:ascii="Calibri" w:hAnsi="Calibri" w:cs="Calibri"/>
                <w:highlight w:val="yellow"/>
              </w:rPr>
              <w:t>…</w:t>
            </w:r>
            <w:proofErr w:type="gramStart"/>
            <w:r w:rsidRPr="001157C4">
              <w:rPr>
                <w:rFonts w:ascii="Calibri" w:hAnsi="Calibri" w:cs="Calibri"/>
                <w:highlight w:val="yellow"/>
              </w:rPr>
              <w:t>…..</w:t>
            </w:r>
            <w:proofErr w:type="gramEnd"/>
          </w:p>
          <w:p w14:paraId="1C0CA8B0" w14:textId="77777777" w:rsidR="00832C5E" w:rsidRDefault="00A46066" w:rsidP="00A46066">
            <w:pPr>
              <w:pStyle w:val="Text"/>
              <w:rPr>
                <w:rFonts w:ascii="Calibri" w:hAnsi="Calibri" w:cs="Calibri"/>
              </w:rPr>
            </w:pPr>
            <w:r w:rsidRPr="00EC0D5B">
              <w:rPr>
                <w:rFonts w:ascii="Calibri" w:hAnsi="Calibri" w:cs="Calibri"/>
              </w:rPr>
              <w:t>Work activities include</w:t>
            </w:r>
            <w:r>
              <w:rPr>
                <w:rFonts w:ascii="Calibri" w:hAnsi="Calibri" w:cs="Calibri"/>
              </w:rPr>
              <w:t>:</w:t>
            </w:r>
          </w:p>
          <w:p w14:paraId="3B388849" w14:textId="3FD9A7F1" w:rsidR="00A46066" w:rsidRPr="006419B8" w:rsidRDefault="00A46066" w:rsidP="00EB04F1">
            <w:pPr>
              <w:pStyle w:val="Text"/>
              <w:numPr>
                <w:ilvl w:val="0"/>
                <w:numId w:val="25"/>
              </w:numPr>
              <w:rPr>
                <w:rFonts w:ascii="Calibri" w:hAnsi="Calibri" w:cs="Calibri"/>
              </w:rPr>
            </w:pPr>
          </w:p>
        </w:tc>
      </w:tr>
      <w:tr w:rsidR="001C1018" w:rsidRPr="005F696F" w14:paraId="0AECC155" w14:textId="77777777" w:rsidTr="00BC0EE6">
        <w:trPr>
          <w:trHeight w:val="594"/>
          <w:jc w:val="center"/>
        </w:trPr>
        <w:tc>
          <w:tcPr>
            <w:tcW w:w="2143" w:type="dxa"/>
            <w:shd w:val="clear" w:color="auto" w:fill="F79646"/>
            <w:vAlign w:val="center"/>
          </w:tcPr>
          <w:p w14:paraId="65B6265B" w14:textId="77777777" w:rsidR="001C1018" w:rsidRPr="005F696F" w:rsidRDefault="001C1018" w:rsidP="001C1018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Cs w:val="0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AUTHORISATIONS:</w:t>
            </w:r>
          </w:p>
        </w:tc>
        <w:tc>
          <w:tcPr>
            <w:tcW w:w="8200" w:type="dxa"/>
            <w:vAlign w:val="center"/>
          </w:tcPr>
          <w:p w14:paraId="5DA5B9D4" w14:textId="77777777" w:rsidR="001C1018" w:rsidRDefault="001C1018" w:rsidP="001C1018">
            <w:pPr>
              <w:spacing w:before="60"/>
              <w:rPr>
                <w:rFonts w:ascii="Calibri" w:hAnsi="Calibri" w:cs="Calibri"/>
              </w:rPr>
            </w:pPr>
            <w:r w:rsidRPr="00E22E02">
              <w:rPr>
                <w:rFonts w:ascii="Calibri" w:hAnsi="Calibri" w:cs="Calibri"/>
                <w:b/>
              </w:rPr>
              <w:t>Protection Officer:</w:t>
            </w:r>
            <w:r w:rsidRPr="00E22E02">
              <w:rPr>
                <w:rFonts w:ascii="Calibri" w:hAnsi="Calibri" w:cs="Calibri"/>
              </w:rPr>
              <w:t xml:space="preserve"> Protection Officer Level </w:t>
            </w:r>
            <w:r>
              <w:rPr>
                <w:rFonts w:ascii="Calibri" w:hAnsi="Calibri" w:cs="Calibri"/>
              </w:rPr>
              <w:t>2</w:t>
            </w:r>
            <w:r w:rsidRPr="00E22E02">
              <w:rPr>
                <w:rFonts w:ascii="Calibri" w:hAnsi="Calibri" w:cs="Calibri"/>
              </w:rPr>
              <w:t xml:space="preserve"> or higher</w:t>
            </w:r>
            <w:r>
              <w:rPr>
                <w:rFonts w:ascii="Calibri" w:hAnsi="Calibri" w:cs="Calibri"/>
              </w:rPr>
              <w:t>.</w:t>
            </w:r>
          </w:p>
          <w:p w14:paraId="0EFE31FC" w14:textId="047FCA31" w:rsidR="001C1018" w:rsidRPr="001C1018" w:rsidRDefault="001C1018" w:rsidP="001C1018">
            <w:pPr>
              <w:spacing w:before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Placing TOA Protection: </w:t>
            </w:r>
            <w:proofErr w:type="spellStart"/>
            <w:r>
              <w:rPr>
                <w:rFonts w:ascii="Calibri" w:hAnsi="Calibri" w:cs="Calibri"/>
              </w:rPr>
              <w:t>Handsignaller</w:t>
            </w:r>
            <w:proofErr w:type="spellEnd"/>
            <w:r>
              <w:rPr>
                <w:rFonts w:ascii="Calibri" w:hAnsi="Calibri" w:cs="Calibri"/>
              </w:rPr>
              <w:t xml:space="preserve"> Level 1 or higher, </w:t>
            </w:r>
            <w:r w:rsidR="00143E88">
              <w:rPr>
                <w:rFonts w:ascii="Calibri" w:hAnsi="Calibri" w:cs="Calibri"/>
              </w:rPr>
              <w:t>or</w:t>
            </w:r>
            <w:r>
              <w:rPr>
                <w:rFonts w:ascii="Calibri" w:hAnsi="Calibri" w:cs="Calibri"/>
              </w:rPr>
              <w:t xml:space="preserve"> Protection Officer Level 1 or higher.</w:t>
            </w:r>
          </w:p>
        </w:tc>
      </w:tr>
      <w:tr w:rsidR="0082025D" w:rsidRPr="005F696F" w14:paraId="6BF4098D" w14:textId="77777777" w:rsidTr="00BC0EE6">
        <w:trPr>
          <w:trHeight w:val="981"/>
          <w:jc w:val="center"/>
        </w:trPr>
        <w:tc>
          <w:tcPr>
            <w:tcW w:w="2143" w:type="dxa"/>
            <w:shd w:val="clear" w:color="auto" w:fill="F79646"/>
          </w:tcPr>
          <w:p w14:paraId="50ED6BF2" w14:textId="0A8CC6B3" w:rsidR="0082025D" w:rsidRPr="005F696F" w:rsidRDefault="0082025D" w:rsidP="0082025D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SAFETY CONTROLS</w:t>
            </w:r>
            <w:r>
              <w:rPr>
                <w:rFonts w:ascii="Calibri" w:hAnsi="Calibri" w:cs="Calibri"/>
                <w:sz w:val="20"/>
              </w:rPr>
              <w:t xml:space="preserve"> – Track Occupancy Authority (TOA)</w:t>
            </w:r>
          </w:p>
        </w:tc>
        <w:tc>
          <w:tcPr>
            <w:tcW w:w="8200" w:type="dxa"/>
          </w:tcPr>
          <w:p w14:paraId="55AF7208" w14:textId="3B2771E8" w:rsidR="0082025D" w:rsidRDefault="0082025D" w:rsidP="0082025D">
            <w:pPr>
              <w:pStyle w:val="Text"/>
              <w:rPr>
                <w:rFonts w:ascii="Calibri" w:hAnsi="Calibri" w:cs="Calibri"/>
                <w:bCs/>
              </w:rPr>
            </w:pPr>
            <w:r w:rsidRPr="00FF62CF">
              <w:rPr>
                <w:rFonts w:ascii="Calibri" w:hAnsi="Calibri" w:cs="Calibri"/>
              </w:rPr>
              <w:t>The TOA limits are from</w:t>
            </w:r>
            <w:r w:rsidR="00946CBD">
              <w:rPr>
                <w:rFonts w:ascii="Calibri" w:hAnsi="Calibri" w:cs="Calibri"/>
              </w:rPr>
              <w:t>:</w:t>
            </w:r>
          </w:p>
          <w:p w14:paraId="112FEC72" w14:textId="0D9FECC1" w:rsidR="00F64186" w:rsidRPr="00A46066" w:rsidRDefault="00A46066" w:rsidP="00EB04F1">
            <w:pPr>
              <w:pStyle w:val="Text"/>
              <w:numPr>
                <w:ilvl w:val="0"/>
                <w:numId w:val="24"/>
              </w:numPr>
              <w:rPr>
                <w:rFonts w:ascii="Calibri" w:hAnsi="Calibri" w:cs="Calibri"/>
                <w:b/>
                <w:bCs/>
                <w:highlight w:val="yellow"/>
              </w:rPr>
            </w:pPr>
            <w:r w:rsidRPr="00A46066">
              <w:rPr>
                <w:rFonts w:ascii="Calibri" w:hAnsi="Calibri" w:cs="Calibri"/>
                <w:b/>
                <w:bCs/>
                <w:highlight w:val="yellow"/>
              </w:rPr>
              <w:t>……….</w:t>
            </w:r>
            <w:r w:rsidR="008E4F8A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</w:t>
            </w:r>
            <w:r w:rsidR="008E4F8A" w:rsidRPr="00A46066">
              <w:rPr>
                <w:rFonts w:ascii="Calibri" w:hAnsi="Calibri" w:cs="Calibri"/>
                <w:highlight w:val="yellow"/>
              </w:rPr>
              <w:t xml:space="preserve">and </w:t>
            </w:r>
            <w:r w:rsidRPr="00A46066">
              <w:rPr>
                <w:rFonts w:ascii="Calibri" w:hAnsi="Calibri" w:cs="Calibri"/>
                <w:b/>
                <w:bCs/>
                <w:highlight w:val="yellow"/>
              </w:rPr>
              <w:t>…………</w:t>
            </w:r>
            <w:r w:rsidR="008E4F8A" w:rsidRPr="00A46066">
              <w:rPr>
                <w:rFonts w:ascii="Calibri" w:hAnsi="Calibri" w:cs="Calibri"/>
                <w:highlight w:val="yellow"/>
              </w:rPr>
              <w:t xml:space="preserve"> </w:t>
            </w:r>
            <w:r w:rsidR="00F64186" w:rsidRPr="00A46066">
              <w:rPr>
                <w:rFonts w:ascii="Calibri" w:hAnsi="Calibri" w:cs="Calibri"/>
                <w:highlight w:val="yellow"/>
              </w:rPr>
              <w:t>on the</w:t>
            </w:r>
            <w:r w:rsidR="00F64186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</w:t>
            </w:r>
            <w:r w:rsidRPr="00A46066">
              <w:rPr>
                <w:rFonts w:ascii="Calibri" w:hAnsi="Calibri" w:cs="Calibri"/>
                <w:b/>
                <w:bCs/>
                <w:highlight w:val="yellow"/>
              </w:rPr>
              <w:t>…………….</w:t>
            </w:r>
            <w:r w:rsidR="00F64186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line</w:t>
            </w:r>
            <w:r w:rsidR="008E4F8A" w:rsidRPr="00A46066">
              <w:rPr>
                <w:rFonts w:ascii="Calibri" w:hAnsi="Calibri" w:cs="Calibri"/>
                <w:b/>
                <w:bCs/>
                <w:highlight w:val="yellow"/>
              </w:rPr>
              <w:t>.</w:t>
            </w:r>
            <w:r w:rsidR="00F64186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</w:t>
            </w:r>
          </w:p>
          <w:p w14:paraId="05CD175E" w14:textId="4032D846" w:rsidR="00F64186" w:rsidRPr="00A46066" w:rsidRDefault="00A46066" w:rsidP="00EB04F1">
            <w:pPr>
              <w:pStyle w:val="Text"/>
              <w:numPr>
                <w:ilvl w:val="0"/>
                <w:numId w:val="24"/>
              </w:numPr>
              <w:spacing w:after="60"/>
              <w:rPr>
                <w:rFonts w:ascii="Calibri" w:hAnsi="Calibri" w:cs="Calibri"/>
                <w:highlight w:val="yellow"/>
              </w:rPr>
            </w:pPr>
            <w:r w:rsidRPr="00A46066">
              <w:rPr>
                <w:rFonts w:ascii="Calibri" w:hAnsi="Calibri" w:cs="Calibri"/>
                <w:b/>
                <w:bCs/>
                <w:highlight w:val="yellow"/>
              </w:rPr>
              <w:t>……….</w:t>
            </w:r>
            <w:r w:rsidR="008E4F8A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</w:t>
            </w:r>
            <w:r w:rsidR="008E4F8A" w:rsidRPr="00A46066">
              <w:rPr>
                <w:rFonts w:ascii="Calibri" w:hAnsi="Calibri" w:cs="Calibri"/>
                <w:highlight w:val="yellow"/>
              </w:rPr>
              <w:t xml:space="preserve">and </w:t>
            </w:r>
            <w:r w:rsidRPr="00A46066">
              <w:rPr>
                <w:rFonts w:ascii="Calibri" w:hAnsi="Calibri" w:cs="Calibri"/>
                <w:b/>
                <w:bCs/>
                <w:highlight w:val="yellow"/>
              </w:rPr>
              <w:t>……</w:t>
            </w:r>
            <w:proofErr w:type="gramStart"/>
            <w:r w:rsidRPr="00A46066">
              <w:rPr>
                <w:rFonts w:ascii="Calibri" w:hAnsi="Calibri" w:cs="Calibri"/>
                <w:b/>
                <w:bCs/>
                <w:highlight w:val="yellow"/>
              </w:rPr>
              <w:t>…..</w:t>
            </w:r>
            <w:proofErr w:type="gramEnd"/>
            <w:r w:rsidR="008E4F8A" w:rsidRPr="00A46066">
              <w:rPr>
                <w:rFonts w:ascii="Calibri" w:hAnsi="Calibri" w:cs="Calibri"/>
                <w:highlight w:val="yellow"/>
              </w:rPr>
              <w:t xml:space="preserve"> </w:t>
            </w:r>
            <w:r w:rsidR="00F64186" w:rsidRPr="00A46066">
              <w:rPr>
                <w:rFonts w:ascii="Calibri" w:hAnsi="Calibri" w:cs="Calibri"/>
                <w:highlight w:val="yellow"/>
              </w:rPr>
              <w:t>on the</w:t>
            </w:r>
            <w:r w:rsidR="00F64186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</w:t>
            </w:r>
            <w:r w:rsidRPr="00A46066">
              <w:rPr>
                <w:rFonts w:ascii="Calibri" w:hAnsi="Calibri" w:cs="Calibri"/>
                <w:b/>
                <w:bCs/>
                <w:highlight w:val="yellow"/>
              </w:rPr>
              <w:t>…………</w:t>
            </w:r>
            <w:proofErr w:type="gramStart"/>
            <w:r w:rsidRPr="00A46066">
              <w:rPr>
                <w:rFonts w:ascii="Calibri" w:hAnsi="Calibri" w:cs="Calibri"/>
                <w:b/>
                <w:bCs/>
                <w:highlight w:val="yellow"/>
              </w:rPr>
              <w:t>…..</w:t>
            </w:r>
            <w:proofErr w:type="gramEnd"/>
            <w:r w:rsidR="00F64186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lin</w:t>
            </w:r>
            <w:r w:rsidR="008E4F8A" w:rsidRPr="00A46066">
              <w:rPr>
                <w:rFonts w:ascii="Calibri" w:hAnsi="Calibri" w:cs="Calibri"/>
                <w:b/>
                <w:bCs/>
                <w:highlight w:val="yellow"/>
              </w:rPr>
              <w:t>e.</w:t>
            </w:r>
          </w:p>
          <w:p w14:paraId="1732EFB4" w14:textId="463E860B" w:rsidR="00A46066" w:rsidRPr="00A46066" w:rsidRDefault="00A46066" w:rsidP="00A46066">
            <w:pPr>
              <w:pStyle w:val="Text"/>
              <w:spacing w:after="60"/>
              <w:rPr>
                <w:rFonts w:ascii="Calibri" w:hAnsi="Calibri" w:cs="Calibri"/>
              </w:rPr>
            </w:pPr>
            <w:r w:rsidRPr="00A46066">
              <w:rPr>
                <w:rFonts w:ascii="Calibri" w:hAnsi="Calibri" w:cs="Calibri"/>
              </w:rPr>
              <w:t>Protection is placed at:</w:t>
            </w:r>
          </w:p>
          <w:p w14:paraId="43CA5958" w14:textId="53EAD1A8" w:rsidR="0082025D" w:rsidRPr="00A46066" w:rsidRDefault="0082025D" w:rsidP="00EB04F1">
            <w:pPr>
              <w:pStyle w:val="Text"/>
              <w:numPr>
                <w:ilvl w:val="0"/>
                <w:numId w:val="24"/>
              </w:numPr>
              <w:spacing w:after="60"/>
              <w:rPr>
                <w:rFonts w:ascii="Calibri" w:hAnsi="Calibri" w:cs="Calibri"/>
                <w:highlight w:val="yellow"/>
              </w:rPr>
            </w:pPr>
            <w:r w:rsidRPr="00A46066">
              <w:rPr>
                <w:rFonts w:ascii="Calibri" w:hAnsi="Calibri" w:cs="Calibri"/>
                <w:highlight w:val="yellow"/>
              </w:rPr>
              <w:t xml:space="preserve">Railway Track Signal protection and Worksite Protection Markers at </w:t>
            </w:r>
            <w:proofErr w:type="gramStart"/>
            <w:r w:rsidR="00A46066" w:rsidRPr="00A46066">
              <w:rPr>
                <w:rFonts w:ascii="Calibri" w:hAnsi="Calibri" w:cs="Calibri"/>
                <w:b/>
                <w:bCs/>
                <w:highlight w:val="yellow"/>
              </w:rPr>
              <w:t>XX.XXXX</w:t>
            </w:r>
            <w:proofErr w:type="gramEnd"/>
            <w:r w:rsidR="00D3110C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KM</w:t>
            </w:r>
            <w:r w:rsidR="00D3110C" w:rsidRPr="00A46066">
              <w:rPr>
                <w:rFonts w:ascii="Calibri" w:hAnsi="Calibri" w:cs="Calibri"/>
                <w:highlight w:val="yellow"/>
              </w:rPr>
              <w:t xml:space="preserve"> and </w:t>
            </w:r>
            <w:r w:rsidR="00A46066" w:rsidRPr="00A46066">
              <w:rPr>
                <w:rFonts w:ascii="Calibri" w:hAnsi="Calibri" w:cs="Calibri"/>
                <w:b/>
                <w:bCs/>
                <w:highlight w:val="yellow"/>
              </w:rPr>
              <w:t>XX.XXXX</w:t>
            </w:r>
            <w:r w:rsidR="00D3110C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KM</w:t>
            </w:r>
            <w:r w:rsidR="008E4F8A" w:rsidRPr="00A46066">
              <w:rPr>
                <w:rFonts w:ascii="Calibri" w:hAnsi="Calibri" w:cs="Calibri"/>
                <w:b/>
                <w:bCs/>
                <w:highlight w:val="yellow"/>
              </w:rPr>
              <w:t>.</w:t>
            </w:r>
          </w:p>
          <w:p w14:paraId="3F52F0FE" w14:textId="3F0F9D5E" w:rsidR="008E4F8A" w:rsidRPr="005E4923" w:rsidRDefault="00A46066" w:rsidP="00EB04F1">
            <w:pPr>
              <w:pStyle w:val="Text"/>
              <w:numPr>
                <w:ilvl w:val="0"/>
                <w:numId w:val="24"/>
              </w:numPr>
              <w:spacing w:after="60"/>
              <w:rPr>
                <w:rFonts w:ascii="Calibri" w:hAnsi="Calibri" w:cs="Calibri"/>
              </w:rPr>
            </w:pPr>
            <w:r w:rsidRPr="00A46066">
              <w:rPr>
                <w:rFonts w:ascii="Calibri" w:hAnsi="Calibri" w:cs="Calibri"/>
                <w:b/>
                <w:bCs/>
                <w:highlight w:val="yellow"/>
              </w:rPr>
              <w:t>XXX</w:t>
            </w:r>
            <w:r w:rsidR="008E4F8A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and </w:t>
            </w:r>
            <w:r w:rsidRPr="00A46066">
              <w:rPr>
                <w:rFonts w:ascii="Calibri" w:hAnsi="Calibri" w:cs="Calibri"/>
                <w:b/>
                <w:bCs/>
                <w:highlight w:val="yellow"/>
              </w:rPr>
              <w:t>XXX</w:t>
            </w:r>
            <w:r w:rsidR="008E4F8A" w:rsidRPr="00A46066">
              <w:rPr>
                <w:rFonts w:ascii="Calibri" w:hAnsi="Calibri" w:cs="Calibri"/>
                <w:b/>
                <w:bCs/>
                <w:highlight w:val="yellow"/>
              </w:rPr>
              <w:t xml:space="preserve"> points </w:t>
            </w:r>
            <w:r w:rsidR="008E4F8A" w:rsidRPr="00A46066">
              <w:rPr>
                <w:rFonts w:ascii="Calibri" w:hAnsi="Calibri" w:cs="Calibri"/>
                <w:highlight w:val="yellow"/>
              </w:rPr>
              <w:t>are clipped and locked to prevent unauthorised entry into the TOA.</w:t>
            </w:r>
          </w:p>
        </w:tc>
      </w:tr>
      <w:tr w:rsidR="0082025D" w:rsidRPr="005F696F" w14:paraId="02D5E458" w14:textId="77777777" w:rsidTr="00BC0EE6">
        <w:trPr>
          <w:trHeight w:val="1349"/>
          <w:jc w:val="center"/>
        </w:trPr>
        <w:tc>
          <w:tcPr>
            <w:tcW w:w="2143" w:type="dxa"/>
            <w:shd w:val="clear" w:color="auto" w:fill="F79646"/>
          </w:tcPr>
          <w:p w14:paraId="65C4B760" w14:textId="654E4A99" w:rsidR="0082025D" w:rsidRPr="005F696F" w:rsidRDefault="0082025D" w:rsidP="0082025D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b w:val="0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PRESTART REQUIREMENTS:</w:t>
            </w:r>
          </w:p>
        </w:tc>
        <w:tc>
          <w:tcPr>
            <w:tcW w:w="8200" w:type="dxa"/>
          </w:tcPr>
          <w:p w14:paraId="7BB88832" w14:textId="77777777" w:rsidR="00160B4A" w:rsidRPr="00E22E02" w:rsidRDefault="00160B4A" w:rsidP="00160B4A">
            <w:pPr>
              <w:pStyle w:val="Title"/>
              <w:spacing w:before="120" w:after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E22E02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Protection Officer assessment checklist must be completed before instructions in this SWI are followed.</w:t>
            </w:r>
          </w:p>
          <w:p w14:paraId="714DD8E0" w14:textId="77777777" w:rsidR="00160B4A" w:rsidRDefault="00160B4A" w:rsidP="00160B4A">
            <w:pPr>
              <w:pStyle w:val="Title"/>
              <w:spacing w:before="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73676C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Tools and equipment required:</w:t>
            </w:r>
          </w:p>
          <w:p w14:paraId="52860D2C" w14:textId="77777777" w:rsidR="00160B4A" w:rsidRDefault="00160B4A" w:rsidP="00EB04F1">
            <w:pPr>
              <w:pStyle w:val="Title"/>
              <w:numPr>
                <w:ilvl w:val="0"/>
                <w:numId w:val="22"/>
              </w:numPr>
              <w:spacing w:before="0" w:after="0"/>
              <w:ind w:left="714" w:right="45" w:hanging="357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73676C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Protection Officer requires a phone to contact the Signaller.</w:t>
            </w:r>
          </w:p>
          <w:p w14:paraId="7BB43E4D" w14:textId="3D027E2C" w:rsidR="00160B4A" w:rsidRPr="00A46066" w:rsidRDefault="00160B4A" w:rsidP="00EB04F1">
            <w:pPr>
              <w:pStyle w:val="Title"/>
              <w:numPr>
                <w:ilvl w:val="0"/>
                <w:numId w:val="22"/>
              </w:numPr>
              <w:spacing w:before="0" w:after="0"/>
              <w:ind w:left="714" w:right="45" w:hanging="357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18"/>
                <w:highlight w:val="yellow"/>
              </w:rPr>
            </w:pPr>
            <w:r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18"/>
                <w:highlight w:val="yellow"/>
              </w:rPr>
              <w:t xml:space="preserve">Qualified Workers clipping and locking points require </w:t>
            </w:r>
            <w:r w:rsid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18"/>
                <w:highlight w:val="yellow"/>
              </w:rPr>
              <w:t>……</w:t>
            </w:r>
          </w:p>
          <w:p w14:paraId="58AD15D2" w14:textId="45920B77" w:rsidR="008E4F8A" w:rsidRPr="008E4F8A" w:rsidRDefault="00160B4A" w:rsidP="00EB04F1">
            <w:pPr>
              <w:pStyle w:val="Title"/>
              <w:numPr>
                <w:ilvl w:val="0"/>
                <w:numId w:val="22"/>
              </w:numPr>
              <w:spacing w:before="0" w:line="276" w:lineRule="auto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 xml:space="preserve">Qualified Workers placing </w:t>
            </w:r>
            <w:r w:rsidR="002752D0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protection</w:t>
            </w:r>
            <w:r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 xml:space="preserve"> require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: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br/>
              <w:t xml:space="preserve">- </w:t>
            </w:r>
            <w:proofErr w:type="gramStart"/>
            <w:r w:rsidR="00A46066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…..</w:t>
            </w:r>
            <w:proofErr w:type="gramEnd"/>
            <w:r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 xml:space="preserve">x </w:t>
            </w:r>
            <w:r w:rsidR="002752D0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Railway Track Signals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br/>
              <w:t xml:space="preserve">- </w:t>
            </w:r>
            <w:r w:rsidR="00A46066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…..</w:t>
            </w:r>
            <w:r w:rsidR="002752D0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 xml:space="preserve">x </w:t>
            </w:r>
            <w:r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Worksite Protection Marker</w:t>
            </w:r>
            <w:r w:rsidR="002752D0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s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br/>
              <w:t xml:space="preserve">- </w:t>
            </w:r>
            <w:r w:rsidR="00A46066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…..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 xml:space="preserve">x Tangential </w:t>
            </w:r>
            <w:r w:rsidR="00A46066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 xml:space="preserve">/ Standard 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point clips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br/>
              <w:t xml:space="preserve">- </w:t>
            </w:r>
            <w:r w:rsidR="00A46066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……</w:t>
            </w:r>
            <w:r w:rsidR="008E4F8A" w:rsidRPr="00A4606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  <w:highlight w:val="yellow"/>
              </w:rPr>
              <w:t>x SL locks and 1x SL key</w:t>
            </w:r>
          </w:p>
        </w:tc>
      </w:tr>
      <w:tr w:rsidR="00D76F16" w:rsidRPr="005F696F" w14:paraId="0A37501D" w14:textId="77777777" w:rsidTr="00BC0EE6">
        <w:trPr>
          <w:trHeight w:val="292"/>
          <w:jc w:val="center"/>
        </w:trPr>
        <w:tc>
          <w:tcPr>
            <w:tcW w:w="2143" w:type="dxa"/>
            <w:shd w:val="clear" w:color="auto" w:fill="F79646"/>
            <w:vAlign w:val="center"/>
          </w:tcPr>
          <w:p w14:paraId="5DAB6C7B" w14:textId="38758B59" w:rsidR="00D76F16" w:rsidRDefault="00D76F16" w:rsidP="00D76F16">
            <w:pPr>
              <w:pStyle w:val="Title"/>
              <w:spacing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FURTHER INFORMATION:</w:t>
            </w:r>
          </w:p>
        </w:tc>
        <w:tc>
          <w:tcPr>
            <w:tcW w:w="8200" w:type="dxa"/>
            <w:vAlign w:val="center"/>
          </w:tcPr>
          <w:p w14:paraId="00122761" w14:textId="77777777" w:rsidR="005E4923" w:rsidRPr="00FF62CF" w:rsidRDefault="005E4923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F62CF">
              <w:rPr>
                <w:rFonts w:ascii="Calibri" w:hAnsi="Calibri" w:cs="Calibri"/>
                <w:i/>
              </w:rPr>
              <w:t>NWT 300 Planning work in the Rail Corridor</w:t>
            </w:r>
          </w:p>
          <w:p w14:paraId="537D525C" w14:textId="77777777" w:rsidR="005E4923" w:rsidRPr="00FF62CF" w:rsidRDefault="005E4923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F62CF">
              <w:rPr>
                <w:rFonts w:ascii="Calibri" w:hAnsi="Calibri" w:cs="Calibri"/>
                <w:i/>
              </w:rPr>
              <w:t>NWT 304 Track Occupancy Authority</w:t>
            </w:r>
          </w:p>
          <w:p w14:paraId="09CD6E04" w14:textId="77777777" w:rsidR="005E4923" w:rsidRPr="00FF62CF" w:rsidRDefault="005E4923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F62CF">
              <w:rPr>
                <w:rFonts w:ascii="Calibri" w:hAnsi="Calibri" w:cs="Calibri"/>
                <w:i/>
              </w:rPr>
              <w:t>NPR 702 Using a Track Occupancy Authority</w:t>
            </w:r>
          </w:p>
          <w:p w14:paraId="2902415B" w14:textId="77777777" w:rsidR="005E4923" w:rsidRPr="00FF62CF" w:rsidRDefault="005E4923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F62CF">
              <w:rPr>
                <w:rFonts w:ascii="Calibri" w:hAnsi="Calibri" w:cs="Calibri"/>
                <w:i/>
              </w:rPr>
              <w:t>NPR 707 Clipping points</w:t>
            </w:r>
          </w:p>
          <w:p w14:paraId="569218D9" w14:textId="77777777" w:rsidR="005E4923" w:rsidRPr="00FF62CF" w:rsidRDefault="005E4923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 w:rsidRPr="00FF62CF">
              <w:rPr>
                <w:rFonts w:ascii="Calibri" w:hAnsi="Calibri" w:cs="Calibri"/>
                <w:i/>
              </w:rPr>
              <w:t>NRF 002 Track Occupancy Authority (TOA)</w:t>
            </w:r>
          </w:p>
          <w:p w14:paraId="20EA3968" w14:textId="77777777" w:rsidR="005E4923" w:rsidRDefault="005E4923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NPR 712 Protecting work from rail traffic on adjacent lines</w:t>
            </w:r>
          </w:p>
          <w:p w14:paraId="632F043D" w14:textId="77777777" w:rsidR="00D76F16" w:rsidRDefault="005E4923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NGE 200 Walking in the Danger Zone</w:t>
            </w:r>
          </w:p>
          <w:p w14:paraId="02EB378F" w14:textId="2652C6E9" w:rsidR="00660970" w:rsidRPr="005E4923" w:rsidRDefault="00660970" w:rsidP="00A46066">
            <w:pPr>
              <w:spacing w:before="60" w:line="360" w:lineRule="auto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  <w:sz w:val="20"/>
                <w:szCs w:val="18"/>
                <w:highlight w:val="yellow"/>
              </w:rPr>
              <w:t>NLA XXX …</w:t>
            </w:r>
            <w:proofErr w:type="gramStart"/>
            <w:r>
              <w:rPr>
                <w:rFonts w:ascii="Calibri" w:hAnsi="Calibri" w:cs="Calibri"/>
                <w:i/>
                <w:sz w:val="20"/>
                <w:szCs w:val="18"/>
                <w:highlight w:val="yellow"/>
              </w:rPr>
              <w:t>…..</w:t>
            </w:r>
            <w:proofErr w:type="gramEnd"/>
          </w:p>
        </w:tc>
      </w:tr>
    </w:tbl>
    <w:p w14:paraId="5A39BBE3" w14:textId="55D88D7E" w:rsidR="0073676C" w:rsidRDefault="0073676C"/>
    <w:p w14:paraId="6FB8FA01" w14:textId="265BF366" w:rsidR="00A46066" w:rsidRDefault="00A46066"/>
    <w:p w14:paraId="30954D6C" w14:textId="6AC7F901" w:rsidR="00A46066" w:rsidRDefault="00A46066"/>
    <w:p w14:paraId="14A8943A" w14:textId="224B2819" w:rsidR="00A46066" w:rsidRDefault="00A46066"/>
    <w:p w14:paraId="384E154F" w14:textId="26944374" w:rsidR="00A46066" w:rsidRDefault="00A46066"/>
    <w:p w14:paraId="20EC851F" w14:textId="2CBBB0C8" w:rsidR="00A46066" w:rsidRDefault="00A46066"/>
    <w:p w14:paraId="3779BD2D" w14:textId="545B3CFD" w:rsidR="00A46066" w:rsidRDefault="00A46066"/>
    <w:p w14:paraId="4B3FA75A" w14:textId="640401AF" w:rsidR="00A46066" w:rsidRDefault="00A46066"/>
    <w:p w14:paraId="08C17630" w14:textId="00DFBA3A" w:rsidR="00A46066" w:rsidRDefault="00A46066"/>
    <w:p w14:paraId="21F7EBAF" w14:textId="3F195D49" w:rsidR="00A46066" w:rsidRDefault="00A46066"/>
    <w:p w14:paraId="4B1C8E27" w14:textId="21863B0C" w:rsidR="00A46066" w:rsidRDefault="00A46066"/>
    <w:p w14:paraId="3593FCC6" w14:textId="77777777" w:rsidR="00A46066" w:rsidRDefault="00A46066"/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1701"/>
        <w:gridCol w:w="1702"/>
      </w:tblGrid>
      <w:tr w:rsidR="0073676C" w:rsidRPr="0073442A" w14:paraId="5D089890" w14:textId="77777777" w:rsidTr="00A46066">
        <w:trPr>
          <w:cantSplit/>
          <w:trHeight w:val="363"/>
        </w:trPr>
        <w:tc>
          <w:tcPr>
            <w:tcW w:w="10207" w:type="dxa"/>
            <w:gridSpan w:val="4"/>
            <w:shd w:val="clear" w:color="auto" w:fill="F79646"/>
            <w:vAlign w:val="center"/>
          </w:tcPr>
          <w:p w14:paraId="592E1B4F" w14:textId="77777777" w:rsidR="0073676C" w:rsidRPr="003610EB" w:rsidRDefault="0073676C" w:rsidP="00E22E02">
            <w:pPr>
              <w:pStyle w:val="Textbold"/>
            </w:pPr>
            <w:r>
              <w:t>Protection Officer assessment checklist</w:t>
            </w:r>
          </w:p>
        </w:tc>
      </w:tr>
      <w:tr w:rsidR="0073676C" w:rsidRPr="0073442A" w14:paraId="73920B93" w14:textId="77777777" w:rsidTr="00A46066">
        <w:trPr>
          <w:cantSplit/>
          <w:trHeight w:val="509"/>
        </w:trPr>
        <w:tc>
          <w:tcPr>
            <w:tcW w:w="8505" w:type="dxa"/>
            <w:gridSpan w:val="3"/>
            <w:vAlign w:val="center"/>
          </w:tcPr>
          <w:p w14:paraId="69E386A7" w14:textId="77777777" w:rsidR="0073676C" w:rsidRDefault="0073676C" w:rsidP="00E22E02">
            <w:pPr>
              <w:pStyle w:val="Textbold"/>
            </w:pPr>
            <w:r>
              <w:t xml:space="preserve">Protection Officer’s name: </w:t>
            </w:r>
          </w:p>
        </w:tc>
        <w:tc>
          <w:tcPr>
            <w:tcW w:w="1702" w:type="dxa"/>
            <w:vAlign w:val="center"/>
          </w:tcPr>
          <w:p w14:paraId="5B7FDD25" w14:textId="77777777" w:rsidR="0073676C" w:rsidRDefault="0073676C" w:rsidP="00E22E02">
            <w:pPr>
              <w:pStyle w:val="Textbold"/>
              <w:jc w:val="center"/>
            </w:pPr>
            <w:r>
              <w:t>Yes</w:t>
            </w:r>
          </w:p>
          <w:p w14:paraId="6D340B40" w14:textId="77777777" w:rsidR="0073676C" w:rsidRPr="003610EB" w:rsidRDefault="0073676C" w:rsidP="00E22E02">
            <w:pPr>
              <w:pStyle w:val="Textbold"/>
              <w:jc w:val="center"/>
              <w:rPr>
                <w:b w:val="0"/>
                <w:i/>
                <w:sz w:val="16"/>
                <w:szCs w:val="16"/>
              </w:rPr>
            </w:pPr>
            <w:r>
              <w:rPr>
                <w:b w:val="0"/>
                <w:i/>
                <w:sz w:val="16"/>
                <w:szCs w:val="16"/>
              </w:rPr>
              <w:t>(</w:t>
            </w:r>
            <w:r w:rsidRPr="003610EB">
              <w:rPr>
                <w:b w:val="0"/>
                <w:i/>
                <w:sz w:val="16"/>
                <w:szCs w:val="16"/>
              </w:rPr>
              <w:t xml:space="preserve">Tick if </w:t>
            </w:r>
            <w:proofErr w:type="gramStart"/>
            <w:r w:rsidRPr="003610EB">
              <w:rPr>
                <w:b w:val="0"/>
                <w:i/>
                <w:sz w:val="16"/>
                <w:szCs w:val="16"/>
              </w:rPr>
              <w:t>Yes</w:t>
            </w:r>
            <w:proofErr w:type="gramEnd"/>
            <w:r>
              <w:rPr>
                <w:b w:val="0"/>
                <w:i/>
                <w:sz w:val="16"/>
                <w:szCs w:val="16"/>
              </w:rPr>
              <w:t>)</w:t>
            </w:r>
          </w:p>
        </w:tc>
      </w:tr>
      <w:tr w:rsidR="008663AC" w:rsidRPr="0073442A" w14:paraId="59DFF725" w14:textId="77777777" w:rsidTr="00A46066">
        <w:trPr>
          <w:cantSplit/>
          <w:trHeight w:val="1080"/>
        </w:trPr>
        <w:tc>
          <w:tcPr>
            <w:tcW w:w="8505" w:type="dxa"/>
            <w:gridSpan w:val="3"/>
            <w:vAlign w:val="center"/>
          </w:tcPr>
          <w:p w14:paraId="1609D311" w14:textId="652B9D35" w:rsidR="008663AC" w:rsidRDefault="005B7372" w:rsidP="00E22E02">
            <w:r>
              <w:t>This document has not expired 12 months beyond the issue date.</w:t>
            </w:r>
          </w:p>
        </w:tc>
        <w:tc>
          <w:tcPr>
            <w:tcW w:w="1702" w:type="dxa"/>
          </w:tcPr>
          <w:p w14:paraId="41C8F396" w14:textId="77777777" w:rsidR="008663AC" w:rsidRDefault="008663AC" w:rsidP="00E22E02">
            <w:pPr>
              <w:pStyle w:val="Textbold"/>
            </w:pPr>
          </w:p>
        </w:tc>
      </w:tr>
      <w:tr w:rsidR="0073676C" w:rsidRPr="0073442A" w14:paraId="1F2C8175" w14:textId="77777777" w:rsidTr="00A46066">
        <w:trPr>
          <w:cantSplit/>
          <w:trHeight w:val="1080"/>
        </w:trPr>
        <w:tc>
          <w:tcPr>
            <w:tcW w:w="8505" w:type="dxa"/>
            <w:gridSpan w:val="3"/>
            <w:vAlign w:val="center"/>
          </w:tcPr>
          <w:p w14:paraId="2A52E70C" w14:textId="3C7C5B7F" w:rsidR="0073676C" w:rsidRDefault="00A46066" w:rsidP="00E22E02">
            <w:r w:rsidRPr="00177040">
              <w:t>On-site safety assessment has been completed and additional hazards and controls recorded on the pre-work briefing (Page 3).</w:t>
            </w:r>
          </w:p>
        </w:tc>
        <w:tc>
          <w:tcPr>
            <w:tcW w:w="1702" w:type="dxa"/>
          </w:tcPr>
          <w:p w14:paraId="72A3D3EC" w14:textId="77777777" w:rsidR="0073676C" w:rsidRDefault="0073676C" w:rsidP="00E22E02">
            <w:pPr>
              <w:pStyle w:val="Textbold"/>
            </w:pPr>
          </w:p>
        </w:tc>
      </w:tr>
      <w:tr w:rsidR="0073676C" w:rsidRPr="0073442A" w14:paraId="5F359487" w14:textId="77777777" w:rsidTr="00A46066">
        <w:trPr>
          <w:cantSplit/>
          <w:trHeight w:val="1376"/>
        </w:trPr>
        <w:tc>
          <w:tcPr>
            <w:tcW w:w="8505" w:type="dxa"/>
            <w:gridSpan w:val="3"/>
            <w:vAlign w:val="center"/>
          </w:tcPr>
          <w:p w14:paraId="1E3449ED" w14:textId="77777777" w:rsidR="0073676C" w:rsidRDefault="0073676C" w:rsidP="00E22E02">
            <w:r>
              <w:t>SWI details and protection arrangements have been reviewed and validated for the assessed worksite location.</w:t>
            </w:r>
          </w:p>
        </w:tc>
        <w:tc>
          <w:tcPr>
            <w:tcW w:w="1702" w:type="dxa"/>
          </w:tcPr>
          <w:p w14:paraId="0E27B00A" w14:textId="77777777" w:rsidR="0073676C" w:rsidRPr="00D102EE" w:rsidRDefault="0073676C" w:rsidP="00E22E02"/>
        </w:tc>
      </w:tr>
      <w:tr w:rsidR="0073676C" w:rsidRPr="0073442A" w14:paraId="5726F370" w14:textId="77777777" w:rsidTr="00A46066">
        <w:trPr>
          <w:cantSplit/>
          <w:trHeight w:val="495"/>
        </w:trPr>
        <w:tc>
          <w:tcPr>
            <w:tcW w:w="3402" w:type="dxa"/>
            <w:vAlign w:val="center"/>
          </w:tcPr>
          <w:p w14:paraId="769CF0DB" w14:textId="77777777" w:rsidR="0073676C" w:rsidRPr="003610EB" w:rsidRDefault="0073676C" w:rsidP="00E22E02">
            <w:pPr>
              <w:jc w:val="center"/>
              <w:rPr>
                <w:b/>
              </w:rPr>
            </w:pPr>
            <w:r w:rsidRPr="003610EB">
              <w:rPr>
                <w:b/>
              </w:rPr>
              <w:t>Corridor Safety Number</w:t>
            </w:r>
          </w:p>
        </w:tc>
        <w:tc>
          <w:tcPr>
            <w:tcW w:w="3402" w:type="dxa"/>
            <w:vAlign w:val="center"/>
          </w:tcPr>
          <w:p w14:paraId="64F41991" w14:textId="77777777" w:rsidR="0073676C" w:rsidRPr="003610EB" w:rsidRDefault="0073676C" w:rsidP="00E22E02">
            <w:pPr>
              <w:jc w:val="center"/>
              <w:rPr>
                <w:b/>
              </w:rPr>
            </w:pPr>
            <w:r w:rsidRPr="003610EB">
              <w:rPr>
                <w:b/>
              </w:rPr>
              <w:t>Protection Officer Signature</w:t>
            </w:r>
          </w:p>
        </w:tc>
        <w:tc>
          <w:tcPr>
            <w:tcW w:w="3403" w:type="dxa"/>
            <w:gridSpan w:val="2"/>
            <w:vAlign w:val="center"/>
          </w:tcPr>
          <w:p w14:paraId="491072FA" w14:textId="77777777" w:rsidR="0073676C" w:rsidRPr="003610EB" w:rsidRDefault="0073676C" w:rsidP="00E22E02">
            <w:pPr>
              <w:jc w:val="center"/>
              <w:rPr>
                <w:b/>
              </w:rPr>
            </w:pPr>
            <w:r w:rsidRPr="003610EB">
              <w:rPr>
                <w:b/>
              </w:rPr>
              <w:t>Date</w:t>
            </w:r>
          </w:p>
        </w:tc>
      </w:tr>
      <w:tr w:rsidR="0073676C" w:rsidRPr="0073442A" w14:paraId="60061E4C" w14:textId="77777777" w:rsidTr="00A46066">
        <w:trPr>
          <w:cantSplit/>
          <w:trHeight w:val="1395"/>
        </w:trPr>
        <w:tc>
          <w:tcPr>
            <w:tcW w:w="3402" w:type="dxa"/>
          </w:tcPr>
          <w:p w14:paraId="44EAFD9C" w14:textId="77777777" w:rsidR="0073676C" w:rsidRPr="00D102EE" w:rsidRDefault="0073676C" w:rsidP="00E22E02"/>
        </w:tc>
        <w:tc>
          <w:tcPr>
            <w:tcW w:w="3402" w:type="dxa"/>
          </w:tcPr>
          <w:p w14:paraId="4B94D5A5" w14:textId="77777777" w:rsidR="0073676C" w:rsidRPr="00D102EE" w:rsidRDefault="0073676C" w:rsidP="00E22E02"/>
        </w:tc>
        <w:tc>
          <w:tcPr>
            <w:tcW w:w="3403" w:type="dxa"/>
            <w:gridSpan w:val="2"/>
          </w:tcPr>
          <w:p w14:paraId="3DEEC669" w14:textId="77777777" w:rsidR="0073676C" w:rsidRPr="00D102EE" w:rsidRDefault="0073676C" w:rsidP="00E22E02"/>
        </w:tc>
      </w:tr>
    </w:tbl>
    <w:p w14:paraId="3656B9AB" w14:textId="77777777" w:rsidR="003D66A9" w:rsidRDefault="003D66A9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851"/>
        <w:gridCol w:w="9355"/>
      </w:tblGrid>
      <w:tr w:rsidR="0073676C" w:rsidRPr="0073442A" w14:paraId="7801F344" w14:textId="77777777" w:rsidTr="00E22E02">
        <w:trPr>
          <w:trHeight w:val="834"/>
          <w:jc w:val="center"/>
        </w:trPr>
        <w:tc>
          <w:tcPr>
            <w:tcW w:w="851" w:type="dxa"/>
            <w:tcBorders>
              <w:top w:val="single" w:sz="4" w:space="0" w:color="0000FF"/>
              <w:bottom w:val="single" w:sz="4" w:space="0" w:color="0000FF"/>
            </w:tcBorders>
            <w:vAlign w:val="center"/>
          </w:tcPr>
          <w:p w14:paraId="45FB0818" w14:textId="77777777" w:rsidR="0073676C" w:rsidRPr="0073442A" w:rsidRDefault="00212FB0" w:rsidP="00E22E02">
            <w:pPr>
              <w:pStyle w:val="Text"/>
            </w:pPr>
            <w:r w:rsidRPr="00E73A30">
              <w:rPr>
                <w:noProof/>
              </w:rPr>
              <w:drawing>
                <wp:inline distT="0" distB="0" distL="0" distR="0" wp14:anchorId="32862BB9" wp14:editId="07777777">
                  <wp:extent cx="304800" cy="2952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top w:val="single" w:sz="4" w:space="0" w:color="0000FF"/>
              <w:bottom w:val="single" w:sz="4" w:space="0" w:color="0000FF"/>
            </w:tcBorders>
          </w:tcPr>
          <w:p w14:paraId="01DBFF5B" w14:textId="77777777" w:rsidR="0073676C" w:rsidRPr="0073442A" w:rsidRDefault="0073676C" w:rsidP="00E22E02">
            <w:pPr>
              <w:pStyle w:val="Textbolditalic"/>
            </w:pPr>
            <w:r w:rsidRPr="0073442A">
              <w:t>Warning</w:t>
            </w:r>
          </w:p>
          <w:p w14:paraId="65B8ADD9" w14:textId="77777777" w:rsidR="0073676C" w:rsidRPr="00825D7A" w:rsidRDefault="0073676C" w:rsidP="005E4923">
            <w:pPr>
              <w:pStyle w:val="Text"/>
              <w:spacing w:after="120"/>
              <w:rPr>
                <w:i/>
              </w:rPr>
            </w:pPr>
            <w:r>
              <w:rPr>
                <w:i/>
              </w:rPr>
              <w:t>I</w:t>
            </w:r>
            <w:r w:rsidRPr="00825D7A">
              <w:rPr>
                <w:i/>
              </w:rPr>
              <w:t>f an above item does not apply, the Protection Officer must not use this S</w:t>
            </w:r>
            <w:r>
              <w:rPr>
                <w:i/>
              </w:rPr>
              <w:t xml:space="preserve">afe Work </w:t>
            </w:r>
            <w:r w:rsidRPr="00825D7A">
              <w:rPr>
                <w:i/>
              </w:rPr>
              <w:t>I</w:t>
            </w:r>
            <w:r>
              <w:rPr>
                <w:i/>
              </w:rPr>
              <w:t>nstruction.</w:t>
            </w:r>
            <w:r w:rsidRPr="00825D7A">
              <w:rPr>
                <w:i/>
              </w:rPr>
              <w:t xml:space="preserve"> </w:t>
            </w:r>
            <w:r>
              <w:rPr>
                <w:i/>
              </w:rPr>
              <w:t>A</w:t>
            </w:r>
            <w:r w:rsidRPr="00825D7A">
              <w:rPr>
                <w:i/>
              </w:rPr>
              <w:t xml:space="preserve"> </w:t>
            </w:r>
            <w:r>
              <w:rPr>
                <w:i/>
              </w:rPr>
              <w:t xml:space="preserve">new </w:t>
            </w:r>
            <w:r w:rsidRPr="00825D7A">
              <w:rPr>
                <w:i/>
              </w:rPr>
              <w:t>worksite protection plan</w:t>
            </w:r>
            <w:r>
              <w:rPr>
                <w:i/>
              </w:rPr>
              <w:t xml:space="preserve"> must be completed</w:t>
            </w:r>
            <w:r w:rsidRPr="00825D7A">
              <w:rPr>
                <w:i/>
              </w:rPr>
              <w:t xml:space="preserve"> in accordance </w:t>
            </w:r>
            <w:r>
              <w:rPr>
                <w:i/>
              </w:rPr>
              <w:t>with</w:t>
            </w:r>
            <w:r w:rsidRPr="00825D7A">
              <w:rPr>
                <w:i/>
              </w:rPr>
              <w:t xml:space="preserve"> NRF 014 Worksite Protection Pre-work briefing and NRF</w:t>
            </w:r>
            <w:r>
              <w:rPr>
                <w:i/>
              </w:rPr>
              <w:t> </w:t>
            </w:r>
            <w:r w:rsidRPr="00825D7A">
              <w:rPr>
                <w:i/>
              </w:rPr>
              <w:t>015 Worksite Protection Plan.</w:t>
            </w:r>
          </w:p>
        </w:tc>
      </w:tr>
    </w:tbl>
    <w:p w14:paraId="049F31CB" w14:textId="77777777" w:rsidR="003D66A9" w:rsidRDefault="003D66A9"/>
    <w:p w14:paraId="53128261" w14:textId="77777777" w:rsidR="003D66A9" w:rsidRDefault="003D66A9"/>
    <w:p w14:paraId="62486C05" w14:textId="77777777" w:rsidR="003D66A9" w:rsidRDefault="003D66A9"/>
    <w:p w14:paraId="4101652C" w14:textId="77777777" w:rsidR="0073676C" w:rsidRDefault="0073676C"/>
    <w:p w14:paraId="7D70C84C" w14:textId="77777777" w:rsidR="00A72B42" w:rsidRDefault="0073676C" w:rsidP="00A72B42">
      <w:pPr>
        <w:rPr>
          <w:b/>
          <w:sz w:val="20"/>
        </w:rPr>
      </w:pPr>
      <w:r>
        <w:br w:type="page"/>
      </w:r>
      <w:r w:rsidR="00A72B42" w:rsidRPr="00A920F8">
        <w:rPr>
          <w:b/>
          <w:sz w:val="20"/>
        </w:rPr>
        <w:lastRenderedPageBreak/>
        <w:t>Worksite Protection</w:t>
      </w:r>
      <w:r w:rsidR="00A72B42" w:rsidRPr="00A920F8">
        <w:rPr>
          <w:sz w:val="20"/>
        </w:rPr>
        <w:t xml:space="preserve"> </w:t>
      </w:r>
      <w:r w:rsidR="00A72B42" w:rsidRPr="00A920F8">
        <w:rPr>
          <w:b/>
          <w:sz w:val="20"/>
        </w:rPr>
        <w:t>Pre-work Briefing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54"/>
        <w:gridCol w:w="2242"/>
      </w:tblGrid>
      <w:tr w:rsidR="00A72B42" w14:paraId="58FBCFA8" w14:textId="77777777" w:rsidTr="00D11332">
        <w:tc>
          <w:tcPr>
            <w:tcW w:w="8046" w:type="dxa"/>
            <w:tcBorders>
              <w:right w:val="single" w:sz="6" w:space="0" w:color="auto"/>
            </w:tcBorders>
            <w:shd w:val="clear" w:color="auto" w:fill="auto"/>
          </w:tcPr>
          <w:p w14:paraId="40921070" w14:textId="77777777" w:rsidR="00A72B42" w:rsidRDefault="00A72B42" w:rsidP="00D11332">
            <w:pPr>
              <w:pStyle w:val="Text"/>
              <w:jc w:val="right"/>
            </w:pPr>
            <w:r>
              <w:t xml:space="preserve">Briefing date: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590D33" w14:textId="77777777" w:rsidR="00A72B42" w:rsidRDefault="00A72B42" w:rsidP="00D11332">
            <w:pPr>
              <w:pStyle w:val="Text"/>
              <w:jc w:val="center"/>
            </w:pPr>
            <w:r>
              <w:t>/       /</w:t>
            </w:r>
          </w:p>
        </w:tc>
      </w:tr>
    </w:tbl>
    <w:p w14:paraId="4B99056E" w14:textId="77777777" w:rsidR="00A72B42" w:rsidRPr="003A27B5" w:rsidRDefault="00A72B42" w:rsidP="00A72B42">
      <w:pPr>
        <w:pStyle w:val="SpacerSmall"/>
      </w:pPr>
    </w:p>
    <w:p w14:paraId="02174AD7" w14:textId="15E52581" w:rsidR="00A72B42" w:rsidRPr="00E676B1" w:rsidRDefault="00A72B42" w:rsidP="00A72B42">
      <w:pPr>
        <w:pStyle w:val="Text"/>
        <w:spacing w:before="0" w:after="60"/>
        <w:rPr>
          <w:b/>
        </w:rPr>
      </w:pPr>
      <w:r w:rsidRPr="00E676B1">
        <w:rPr>
          <w:b/>
        </w:rPr>
        <w:t xml:space="preserve">Protection Officer </w:t>
      </w:r>
      <w:r>
        <w:rPr>
          <w:b/>
        </w:rPr>
        <w:t>d</w:t>
      </w:r>
      <w:r w:rsidRPr="00E676B1">
        <w:rPr>
          <w:b/>
        </w:rPr>
        <w:t>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A72B42" w14:paraId="5277D868" w14:textId="77777777" w:rsidTr="00D11332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9CD38F" w14:textId="77777777" w:rsidR="00A72B42" w:rsidRPr="0060719F" w:rsidRDefault="00A72B42" w:rsidP="00D1133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299C43A" w14:textId="77777777" w:rsidR="00A72B42" w:rsidRDefault="00A72B42" w:rsidP="00D11332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0147F4" w14:textId="77777777" w:rsidR="00A72B42" w:rsidRPr="0060719F" w:rsidRDefault="00A72B42" w:rsidP="00D1133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DDBEF00" w14:textId="77777777" w:rsidR="00A72B42" w:rsidRDefault="00A72B42" w:rsidP="00D11332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7F4D4A" w14:textId="77777777" w:rsidR="00A72B42" w:rsidRPr="0060719F" w:rsidRDefault="00A72B42" w:rsidP="00D1133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3461D779" w14:textId="77777777" w:rsidR="00A72B42" w:rsidRDefault="00A72B42" w:rsidP="00A72B42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8"/>
        <w:gridCol w:w="8678"/>
      </w:tblGrid>
      <w:tr w:rsidR="00A72B42" w14:paraId="4A9340C8" w14:textId="77777777" w:rsidTr="00D11332">
        <w:tc>
          <w:tcPr>
            <w:tcW w:w="1526" w:type="dxa"/>
            <w:tcBorders>
              <w:right w:val="single" w:sz="6" w:space="0" w:color="auto"/>
            </w:tcBorders>
            <w:shd w:val="clear" w:color="auto" w:fill="auto"/>
          </w:tcPr>
          <w:p w14:paraId="17157C84" w14:textId="77777777" w:rsidR="00A72B42" w:rsidRDefault="00A72B42" w:rsidP="00D11332">
            <w:pPr>
              <w:pStyle w:val="Text"/>
            </w:pPr>
            <w:r>
              <w:t xml:space="preserve">Work location: 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59714B" w14:textId="0BAA7D6C" w:rsidR="00A72B42" w:rsidRPr="0060719F" w:rsidRDefault="00A72B42" w:rsidP="00D11332">
            <w:pPr>
              <w:pStyle w:val="Text"/>
              <w:rPr>
                <w:b/>
              </w:rPr>
            </w:pPr>
          </w:p>
        </w:tc>
      </w:tr>
    </w:tbl>
    <w:p w14:paraId="3CF2D8B6" w14:textId="77777777" w:rsidR="00A72B42" w:rsidRDefault="00A72B42" w:rsidP="00A72B42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6"/>
        <w:gridCol w:w="8680"/>
      </w:tblGrid>
      <w:tr w:rsidR="00A72B42" w14:paraId="04E9E8F0" w14:textId="77777777" w:rsidTr="00D11332">
        <w:tc>
          <w:tcPr>
            <w:tcW w:w="1526" w:type="dxa"/>
            <w:tcBorders>
              <w:right w:val="single" w:sz="6" w:space="0" w:color="auto"/>
            </w:tcBorders>
            <w:shd w:val="clear" w:color="auto" w:fill="auto"/>
          </w:tcPr>
          <w:p w14:paraId="68A24DC7" w14:textId="77777777" w:rsidR="00A72B42" w:rsidRDefault="00A72B42" w:rsidP="00D11332">
            <w:pPr>
              <w:pStyle w:val="Text"/>
            </w:pPr>
            <w:r>
              <w:t xml:space="preserve">Scope of work: 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E6396A" w14:textId="269A6197" w:rsidR="00A72B42" w:rsidRPr="0060719F" w:rsidRDefault="00A72B42" w:rsidP="00D11332">
            <w:pPr>
              <w:pStyle w:val="Text"/>
              <w:rPr>
                <w:b/>
              </w:rPr>
            </w:pPr>
          </w:p>
        </w:tc>
      </w:tr>
    </w:tbl>
    <w:p w14:paraId="0FB78278" w14:textId="77777777" w:rsidR="00A72B42" w:rsidRDefault="00A72B42" w:rsidP="00A72B42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19"/>
        <w:gridCol w:w="4811"/>
        <w:gridCol w:w="3574"/>
      </w:tblGrid>
      <w:tr w:rsidR="00A72B42" w14:paraId="38D6F7D9" w14:textId="77777777" w:rsidTr="00D11332">
        <w:tc>
          <w:tcPr>
            <w:tcW w:w="1840" w:type="dxa"/>
            <w:tcBorders>
              <w:right w:val="single" w:sz="6" w:space="0" w:color="auto"/>
            </w:tcBorders>
            <w:shd w:val="clear" w:color="auto" w:fill="auto"/>
          </w:tcPr>
          <w:p w14:paraId="43405389" w14:textId="77777777" w:rsidR="00A72B42" w:rsidRDefault="00A72B42" w:rsidP="00D11332">
            <w:pPr>
              <w:pStyle w:val="Text"/>
            </w:pPr>
            <w:r>
              <w:t xml:space="preserve">Worksite protection:  </w:t>
            </w:r>
          </w:p>
        </w:tc>
        <w:tc>
          <w:tcPr>
            <w:tcW w:w="4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7122DE" w14:textId="3B10055B" w:rsidR="00A72B42" w:rsidRPr="00F92B32" w:rsidRDefault="00A72B42" w:rsidP="00D11332">
            <w:pPr>
              <w:pStyle w:val="Text"/>
              <w:rPr>
                <w:b/>
              </w:rPr>
            </w:pPr>
            <w:r>
              <w:rPr>
                <w:b/>
              </w:rPr>
              <w:t>TOA</w:t>
            </w:r>
          </w:p>
        </w:tc>
        <w:tc>
          <w:tcPr>
            <w:tcW w:w="3649" w:type="dxa"/>
            <w:tcBorders>
              <w:left w:val="single" w:sz="6" w:space="0" w:color="auto"/>
            </w:tcBorders>
            <w:shd w:val="clear" w:color="auto" w:fill="auto"/>
          </w:tcPr>
          <w:p w14:paraId="52395B09" w14:textId="77777777" w:rsidR="00A72B42" w:rsidRPr="0060719F" w:rsidRDefault="00A72B42" w:rsidP="00D11332">
            <w:pPr>
              <w:pStyle w:val="Text"/>
              <w:rPr>
                <w:sz w:val="16"/>
              </w:rPr>
            </w:pPr>
            <w:r w:rsidRPr="0060719F">
              <w:rPr>
                <w:sz w:val="16"/>
              </w:rPr>
              <w:t>Refer to Worksite Protection Plan for details</w:t>
            </w:r>
          </w:p>
        </w:tc>
      </w:tr>
    </w:tbl>
    <w:p w14:paraId="1FC39945" w14:textId="77777777" w:rsidR="00A72B42" w:rsidRDefault="00A72B42" w:rsidP="00A72B42">
      <w:pPr>
        <w:pStyle w:val="SpacerSmall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0"/>
        <w:gridCol w:w="4220"/>
        <w:gridCol w:w="1675"/>
      </w:tblGrid>
      <w:tr w:rsidR="00CA04EF" w:rsidRPr="0060719F" w14:paraId="70CC7D00" w14:textId="77777777" w:rsidTr="00420032">
        <w:trPr>
          <w:trHeight w:val="584"/>
        </w:trPr>
        <w:tc>
          <w:tcPr>
            <w:tcW w:w="4120" w:type="dxa"/>
            <w:shd w:val="clear" w:color="auto" w:fill="F79646"/>
            <w:vAlign w:val="center"/>
          </w:tcPr>
          <w:p w14:paraId="09AC34D4" w14:textId="4FC0E2BC" w:rsidR="00CA04EF" w:rsidRPr="0060719F" w:rsidRDefault="00CA04EF" w:rsidP="00CA04EF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Hazards</w:t>
            </w:r>
            <w:r w:rsidRPr="0060719F">
              <w:rPr>
                <w:sz w:val="16"/>
                <w:szCs w:val="16"/>
              </w:rPr>
              <w:t xml:space="preserve"> </w:t>
            </w:r>
            <w:r w:rsidRPr="00391050">
              <w:rPr>
                <w:sz w:val="14"/>
                <w:szCs w:val="14"/>
              </w:rPr>
              <w:t>(e.g. environment, plant, equipment, human error)</w:t>
            </w:r>
          </w:p>
        </w:tc>
        <w:tc>
          <w:tcPr>
            <w:tcW w:w="4220" w:type="dxa"/>
            <w:shd w:val="clear" w:color="auto" w:fill="F79646"/>
            <w:vAlign w:val="center"/>
          </w:tcPr>
          <w:p w14:paraId="6ABAC78A" w14:textId="32DB13E1" w:rsidR="00CA04EF" w:rsidRPr="0060719F" w:rsidRDefault="00CA04EF" w:rsidP="00CA04EF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Controls</w:t>
            </w:r>
            <w:r w:rsidRPr="0060719F">
              <w:rPr>
                <w:sz w:val="16"/>
                <w:szCs w:val="16"/>
              </w:rPr>
              <w:t xml:space="preserve"> </w:t>
            </w:r>
            <w:r w:rsidRPr="00391050">
              <w:rPr>
                <w:sz w:val="14"/>
                <w:szCs w:val="14"/>
              </w:rPr>
              <w:t>(to be implemented to eliminate or reduce the risk to the lowest practicable level)</w:t>
            </w:r>
          </w:p>
        </w:tc>
        <w:tc>
          <w:tcPr>
            <w:tcW w:w="1675" w:type="dxa"/>
            <w:shd w:val="clear" w:color="auto" w:fill="F79646"/>
            <w:vAlign w:val="center"/>
          </w:tcPr>
          <w:p w14:paraId="1CD7C209" w14:textId="3BF8BECF" w:rsidR="00CA04EF" w:rsidRPr="0060719F" w:rsidRDefault="00CA04EF" w:rsidP="00691B7A">
            <w:pPr>
              <w:pStyle w:val="Text"/>
              <w:spacing w:after="60"/>
              <w:rPr>
                <w:b/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Person responsible for Control</w:t>
            </w:r>
          </w:p>
        </w:tc>
      </w:tr>
      <w:tr w:rsidR="00F92B32" w14:paraId="7962A501" w14:textId="77777777" w:rsidTr="002A7EB3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729A9A5F" w14:textId="6F5BBB52" w:rsidR="00F92B32" w:rsidRPr="0060719F" w:rsidRDefault="005B7372" w:rsidP="002A7EB3">
            <w:pPr>
              <w:pStyle w:val="Text"/>
              <w:rPr>
                <w:b/>
              </w:rPr>
            </w:pPr>
            <w:r>
              <w:rPr>
                <w:b/>
              </w:rPr>
              <w:t>Approaching</w:t>
            </w:r>
            <w:r w:rsidR="00F92B32" w:rsidRPr="0060719F">
              <w:rPr>
                <w:b/>
              </w:rPr>
              <w:t xml:space="preserve"> rail traffic</w:t>
            </w:r>
          </w:p>
        </w:tc>
        <w:tc>
          <w:tcPr>
            <w:tcW w:w="4220" w:type="dxa"/>
            <w:shd w:val="clear" w:color="auto" w:fill="auto"/>
          </w:tcPr>
          <w:p w14:paraId="0A65FEBD" w14:textId="7B93DC0A" w:rsidR="00F92B32" w:rsidRPr="004F29FE" w:rsidRDefault="0035195D" w:rsidP="000E5E2C">
            <w:pPr>
              <w:pStyle w:val="Text"/>
              <w:spacing w:before="120"/>
            </w:pPr>
            <w:r>
              <w:t>TOA implemented</w:t>
            </w:r>
            <w:r w:rsidR="007D2D10">
              <w:t>.</w:t>
            </w:r>
          </w:p>
        </w:tc>
        <w:tc>
          <w:tcPr>
            <w:tcW w:w="1675" w:type="dxa"/>
            <w:shd w:val="clear" w:color="auto" w:fill="auto"/>
            <w:vAlign w:val="center"/>
          </w:tcPr>
          <w:p w14:paraId="37676A30" w14:textId="77777777" w:rsidR="00F92B32" w:rsidRDefault="00F92B32" w:rsidP="005C1B21">
            <w:pPr>
              <w:pStyle w:val="Text"/>
              <w:jc w:val="center"/>
            </w:pPr>
            <w:r>
              <w:t>Protection Officer</w:t>
            </w:r>
          </w:p>
        </w:tc>
      </w:tr>
      <w:tr w:rsidR="00F92B32" w14:paraId="09EA7CF5" w14:textId="77777777" w:rsidTr="002A7EB3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7E55AA59" w14:textId="77777777" w:rsidR="00F92B32" w:rsidRPr="0060719F" w:rsidRDefault="004A43F3" w:rsidP="002A7EB3">
            <w:pPr>
              <w:pStyle w:val="Text"/>
              <w:rPr>
                <w:b/>
              </w:rPr>
            </w:pPr>
            <w:r>
              <w:rPr>
                <w:b/>
              </w:rPr>
              <w:t>Adjacent live lines</w:t>
            </w:r>
          </w:p>
        </w:tc>
        <w:tc>
          <w:tcPr>
            <w:tcW w:w="4220" w:type="dxa"/>
            <w:shd w:val="clear" w:color="auto" w:fill="auto"/>
          </w:tcPr>
          <w:p w14:paraId="1262FE0A" w14:textId="0522A360" w:rsidR="00866102" w:rsidRPr="00522B9D" w:rsidRDefault="00522B9D" w:rsidP="00522B9D">
            <w:pPr>
              <w:pStyle w:val="Text"/>
              <w:spacing w:before="120" w:after="120"/>
            </w:pPr>
            <w:r>
              <w:t>Designated work and walk areas as per Protection Officer’s instructions. All work must stop when warned by Protection Officer until rail traffic has passed.</w:t>
            </w:r>
          </w:p>
        </w:tc>
        <w:tc>
          <w:tcPr>
            <w:tcW w:w="1675" w:type="dxa"/>
            <w:shd w:val="clear" w:color="auto" w:fill="auto"/>
            <w:vAlign w:val="center"/>
          </w:tcPr>
          <w:p w14:paraId="0331825F" w14:textId="77777777" w:rsidR="00F92B32" w:rsidRDefault="00F92B32" w:rsidP="005C1B21">
            <w:pPr>
              <w:pStyle w:val="Text"/>
              <w:jc w:val="center"/>
            </w:pPr>
            <w:r>
              <w:t>Protection Officer</w:t>
            </w:r>
          </w:p>
        </w:tc>
      </w:tr>
      <w:tr w:rsidR="00A46066" w14:paraId="44450B35" w14:textId="77777777" w:rsidTr="002A7EB3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3EADB95" w14:textId="758C8AE2" w:rsidR="00A46066" w:rsidRPr="0060719F" w:rsidRDefault="00A46066" w:rsidP="00A46066">
            <w:pPr>
              <w:pStyle w:val="Text"/>
              <w:rPr>
                <w:b/>
              </w:rPr>
            </w:pPr>
            <w:r w:rsidRPr="0060719F">
              <w:rPr>
                <w:b/>
              </w:rPr>
              <w:t>Mobile phone distraction</w:t>
            </w:r>
          </w:p>
        </w:tc>
        <w:tc>
          <w:tcPr>
            <w:tcW w:w="4220" w:type="dxa"/>
            <w:shd w:val="clear" w:color="auto" w:fill="auto"/>
          </w:tcPr>
          <w:p w14:paraId="2BB8E961" w14:textId="28395703" w:rsidR="00A46066" w:rsidRDefault="00A46066" w:rsidP="00A46066">
            <w:pPr>
              <w:pStyle w:val="Text"/>
              <w:spacing w:before="120"/>
            </w:pPr>
            <w:r>
              <w:t>Mobile phone usage is only allowed in the Danger Zone when required for work purposes.</w:t>
            </w:r>
          </w:p>
          <w:p w14:paraId="1A60BB8E" w14:textId="6FDDE9A7" w:rsidR="00A46066" w:rsidRPr="00092D98" w:rsidRDefault="00A46066" w:rsidP="00A46066">
            <w:pPr>
              <w:pStyle w:val="Text"/>
              <w:spacing w:before="120" w:after="120"/>
              <w:rPr>
                <w:highlight w:val="yellow"/>
              </w:rPr>
            </w:pPr>
            <w:r>
              <w:t>Other than being used for work purposes, mobile phones may be used only in a safe place after informing the Protection Officer.</w:t>
            </w:r>
          </w:p>
        </w:tc>
        <w:tc>
          <w:tcPr>
            <w:tcW w:w="1675" w:type="dxa"/>
            <w:shd w:val="clear" w:color="auto" w:fill="auto"/>
            <w:vAlign w:val="center"/>
          </w:tcPr>
          <w:p w14:paraId="7EEC5949" w14:textId="2F59AD72" w:rsidR="00A46066" w:rsidRDefault="00A46066" w:rsidP="00A46066">
            <w:pPr>
              <w:pStyle w:val="Text"/>
              <w:jc w:val="center"/>
            </w:pPr>
            <w:r>
              <w:t>All</w:t>
            </w:r>
          </w:p>
        </w:tc>
      </w:tr>
      <w:tr w:rsidR="003D0DE2" w14:paraId="35DB3F90" w14:textId="77777777" w:rsidTr="002A7EB3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52E6B471" w14:textId="07CCB2D1" w:rsidR="003D0DE2" w:rsidRDefault="003D0DE2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7335C6CE" w14:textId="2419AB48" w:rsidR="003D0DE2" w:rsidRDefault="003D0DE2" w:rsidP="003D0DE2">
            <w:pPr>
              <w:pStyle w:val="Text"/>
              <w:spacing w:after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776A4E52" w14:textId="3EDC4A42" w:rsidR="003D0DE2" w:rsidRDefault="003D0DE2" w:rsidP="003D0DE2">
            <w:pPr>
              <w:pStyle w:val="Text"/>
              <w:jc w:val="center"/>
            </w:pPr>
          </w:p>
        </w:tc>
      </w:tr>
      <w:tr w:rsidR="003D0DE2" w14:paraId="34CE0A41" w14:textId="77777777" w:rsidTr="002A7EB3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62EBF3C5" w14:textId="77777777" w:rsidR="003D0DE2" w:rsidRPr="0060719F" w:rsidRDefault="003D0DE2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6D98A12B" w14:textId="77777777" w:rsidR="003D0DE2" w:rsidRDefault="003D0DE2" w:rsidP="003D0DE2">
            <w:pPr>
              <w:pStyle w:val="Text"/>
              <w:spacing w:after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2946DB82" w14:textId="77777777" w:rsidR="003D0DE2" w:rsidRDefault="003D0DE2" w:rsidP="003D0DE2">
            <w:pPr>
              <w:pStyle w:val="Text"/>
              <w:jc w:val="center"/>
            </w:pPr>
          </w:p>
        </w:tc>
      </w:tr>
      <w:tr w:rsidR="003D0DE2" w14:paraId="5997CC1D" w14:textId="77777777" w:rsidTr="005C1B21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110FFD37" w14:textId="77777777" w:rsidR="003D0DE2" w:rsidRPr="0060719F" w:rsidRDefault="003D0DE2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6B699379" w14:textId="77777777" w:rsidR="003D0DE2" w:rsidRDefault="003D0DE2" w:rsidP="003D0DE2">
            <w:pPr>
              <w:pStyle w:val="Text"/>
              <w:spacing w:before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3FE9F23F" w14:textId="77777777" w:rsidR="003D0DE2" w:rsidRDefault="003D0DE2" w:rsidP="003D0DE2">
            <w:pPr>
              <w:pStyle w:val="Text"/>
              <w:jc w:val="center"/>
            </w:pPr>
          </w:p>
        </w:tc>
      </w:tr>
      <w:tr w:rsidR="003D0DE2" w14:paraId="1F72F646" w14:textId="77777777" w:rsidTr="005C1B21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08CE6F91" w14:textId="77777777" w:rsidR="003D0DE2" w:rsidRPr="0060719F" w:rsidRDefault="003D0DE2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61CDCEAD" w14:textId="77777777" w:rsidR="003D0DE2" w:rsidRDefault="003D0DE2" w:rsidP="003D0DE2">
            <w:pPr>
              <w:pStyle w:val="Text"/>
              <w:spacing w:before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6BB9E253" w14:textId="77777777" w:rsidR="003D0DE2" w:rsidRDefault="003D0DE2" w:rsidP="003D0DE2">
            <w:pPr>
              <w:pStyle w:val="Text"/>
              <w:jc w:val="center"/>
            </w:pPr>
          </w:p>
        </w:tc>
      </w:tr>
      <w:tr w:rsidR="00830A85" w14:paraId="5CD37D03" w14:textId="77777777" w:rsidTr="005C1B21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81852FA" w14:textId="77777777" w:rsidR="00830A85" w:rsidRPr="0060719F" w:rsidRDefault="00830A85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68342D8A" w14:textId="77777777" w:rsidR="00830A85" w:rsidRDefault="00830A85" w:rsidP="003D0DE2">
            <w:pPr>
              <w:pStyle w:val="Text"/>
              <w:spacing w:before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34C3F67A" w14:textId="77777777" w:rsidR="00830A85" w:rsidRDefault="00830A85" w:rsidP="003D0DE2">
            <w:pPr>
              <w:pStyle w:val="Text"/>
              <w:jc w:val="center"/>
            </w:pPr>
          </w:p>
        </w:tc>
      </w:tr>
      <w:tr w:rsidR="00830A85" w14:paraId="5CCD19AC" w14:textId="77777777" w:rsidTr="005C1B21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386FBC00" w14:textId="77777777" w:rsidR="00830A85" w:rsidRPr="0060719F" w:rsidRDefault="00830A85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318C12A9" w14:textId="77777777" w:rsidR="00830A85" w:rsidRDefault="00830A85" w:rsidP="003D0DE2">
            <w:pPr>
              <w:pStyle w:val="Text"/>
              <w:spacing w:before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65B49BE2" w14:textId="77777777" w:rsidR="00830A85" w:rsidRDefault="00830A85" w:rsidP="003D0DE2">
            <w:pPr>
              <w:pStyle w:val="Text"/>
              <w:jc w:val="center"/>
            </w:pPr>
          </w:p>
        </w:tc>
      </w:tr>
      <w:tr w:rsidR="00830A85" w14:paraId="493442B3" w14:textId="77777777" w:rsidTr="005C1B21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35EBCE4" w14:textId="77777777" w:rsidR="00830A85" w:rsidRPr="0060719F" w:rsidRDefault="00830A85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248155C4" w14:textId="77777777" w:rsidR="00830A85" w:rsidRDefault="00830A85" w:rsidP="003D0DE2">
            <w:pPr>
              <w:pStyle w:val="Text"/>
              <w:spacing w:before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10C3F901" w14:textId="77777777" w:rsidR="00830A85" w:rsidRDefault="00830A85" w:rsidP="003D0DE2">
            <w:pPr>
              <w:pStyle w:val="Text"/>
              <w:jc w:val="center"/>
            </w:pPr>
          </w:p>
        </w:tc>
      </w:tr>
      <w:tr w:rsidR="00830A85" w14:paraId="60C467DE" w14:textId="77777777" w:rsidTr="005C1B21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2C5BC352" w14:textId="77777777" w:rsidR="00830A85" w:rsidRPr="0060719F" w:rsidRDefault="00830A85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5760E918" w14:textId="77777777" w:rsidR="00830A85" w:rsidRDefault="00830A85" w:rsidP="003D0DE2">
            <w:pPr>
              <w:pStyle w:val="Text"/>
              <w:spacing w:before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3BDB226C" w14:textId="77777777" w:rsidR="00830A85" w:rsidRDefault="00830A85" w:rsidP="003D0DE2">
            <w:pPr>
              <w:pStyle w:val="Text"/>
              <w:jc w:val="center"/>
            </w:pPr>
          </w:p>
        </w:tc>
      </w:tr>
      <w:tr w:rsidR="0085414B" w14:paraId="44DA5C6B" w14:textId="77777777" w:rsidTr="005C1B21">
        <w:trPr>
          <w:trHeight w:val="761"/>
        </w:trPr>
        <w:tc>
          <w:tcPr>
            <w:tcW w:w="4120" w:type="dxa"/>
            <w:shd w:val="clear" w:color="auto" w:fill="auto"/>
            <w:vAlign w:val="center"/>
          </w:tcPr>
          <w:p w14:paraId="4D1F3259" w14:textId="77777777" w:rsidR="0085414B" w:rsidRPr="0060719F" w:rsidRDefault="0085414B" w:rsidP="003D0DE2">
            <w:pPr>
              <w:pStyle w:val="Text"/>
              <w:rPr>
                <w:b/>
              </w:rPr>
            </w:pPr>
          </w:p>
        </w:tc>
        <w:tc>
          <w:tcPr>
            <w:tcW w:w="4220" w:type="dxa"/>
            <w:shd w:val="clear" w:color="auto" w:fill="auto"/>
          </w:tcPr>
          <w:p w14:paraId="40DB5560" w14:textId="77777777" w:rsidR="0085414B" w:rsidRDefault="0085414B" w:rsidP="003D0DE2">
            <w:pPr>
              <w:pStyle w:val="Text"/>
              <w:spacing w:before="120"/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396723EF" w14:textId="77777777" w:rsidR="0085414B" w:rsidRDefault="0085414B" w:rsidP="003D0DE2">
            <w:pPr>
              <w:pStyle w:val="Text"/>
              <w:jc w:val="center"/>
            </w:pPr>
          </w:p>
        </w:tc>
      </w:tr>
    </w:tbl>
    <w:p w14:paraId="18898C68" w14:textId="77777777" w:rsidR="00A72B42" w:rsidRDefault="00A72B42" w:rsidP="00A72B42">
      <w:pPr>
        <w:tabs>
          <w:tab w:val="left" w:pos="4240"/>
        </w:tabs>
        <w:rPr>
          <w:sz w:val="20"/>
        </w:rPr>
      </w:pPr>
    </w:p>
    <w:p w14:paraId="6FDC2FBF" w14:textId="77777777" w:rsidR="00A72B42" w:rsidRPr="00501071" w:rsidRDefault="00A72B42" w:rsidP="00A72B42">
      <w:pPr>
        <w:widowControl w:val="0"/>
        <w:ind w:left="709" w:right="-20"/>
        <w:rPr>
          <w:rFonts w:eastAsia="Tempus Sans ITC" w:cs="Arial"/>
          <w:color w:val="231F20"/>
          <w:sz w:val="16"/>
          <w:szCs w:val="16"/>
        </w:rPr>
      </w:pPr>
      <w:r w:rsidRPr="00501071">
        <w:rPr>
          <w:rFonts w:cs="Arial"/>
          <w:noProof/>
          <w:sz w:val="16"/>
          <w:szCs w:val="18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0B52F4A1" wp14:editId="087F7F03">
                <wp:simplePos x="0" y="0"/>
                <wp:positionH relativeFrom="page">
                  <wp:posOffset>622592</wp:posOffset>
                </wp:positionH>
                <wp:positionV relativeFrom="paragraph">
                  <wp:posOffset>-26220</wp:posOffset>
                </wp:positionV>
                <wp:extent cx="232802" cy="194398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02" cy="194398"/>
                          <a:chOff x="0" y="0"/>
                          <a:chExt cx="232802" cy="194398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1"/>
                            <a:ext cx="232802" cy="19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02" h="194397">
                                <a:moveTo>
                                  <a:pt x="0" y="0"/>
                                </a:moveTo>
                                <a:lnTo>
                                  <a:pt x="0" y="194397"/>
                                </a:lnTo>
                                <a:lnTo>
                                  <a:pt x="232802" y="194397"/>
                                </a:lnTo>
                                <a:lnTo>
                                  <a:pt x="232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0"/>
                            <a:ext cx="232802" cy="19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02" h="194398">
                                <a:moveTo>
                                  <a:pt x="0" y="194398"/>
                                </a:moveTo>
                                <a:lnTo>
                                  <a:pt x="232802" y="194398"/>
                                </a:lnTo>
                                <a:lnTo>
                                  <a:pt x="232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642F8" id="drawingObject107" o:spid="_x0000_s1026" style="position:absolute;margin-left:49pt;margin-top:-2.05pt;width:18.35pt;height:15.3pt;z-index:-251658240;mso-position-horizontal-relative:page" coordsize="232802,194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" o:allowincell="f">
                <v:shape id="Shape 108" o:spid="_x0000_s1027" style="position:absolute;top:1;width:232802;height:194397;visibility:visible;mso-wrap-style:square;v-text-anchor:top" coordsize="232802,19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" path="m,l,194397r232802,l232802,,,xe" stroked="f">
                  <v:path arrowok="t" textboxrect="0,0,232802,194397"/>
                </v:shape>
                <v:shape id="Shape 109" o:spid="_x0000_s1028" style="position:absolute;width:232802;height:194398;visibility:visible;mso-wrap-style:square;v-text-anchor:top" coordsize="232802,19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" path="m,194398r232802,l232802,,,,,194398xe" filled="f" strokecolor="#231f20" strokeweight=".2mm">
                  <v:path arrowok="t" textboxrect="0,0,232802,194398"/>
                </v:shape>
                <w10:wrap anchorx="page"/>
              </v:group>
            </w:pict>
          </mc:Fallback>
        </mc:AlternateContent>
      </w:r>
      <w:r w:rsidRPr="00501071">
        <w:rPr>
          <w:rFonts w:eastAsia="Tempus Sans ITC" w:cs="Arial"/>
          <w:color w:val="231F20"/>
          <w:spacing w:val="-30"/>
          <w:sz w:val="16"/>
          <w:szCs w:val="16"/>
        </w:rPr>
        <w:t>A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spacing w:val="-2"/>
          <w:sz w:val="16"/>
          <w:szCs w:val="16"/>
        </w:rPr>
        <w:t>f</w:t>
      </w:r>
      <w:r w:rsidRPr="00501071">
        <w:rPr>
          <w:rFonts w:eastAsia="Tempus Sans ITC" w:cs="Arial"/>
          <w:color w:val="231F20"/>
          <w:spacing w:val="-2"/>
          <w:w w:val="97"/>
          <w:sz w:val="16"/>
          <w:szCs w:val="16"/>
        </w:rPr>
        <w:t>i</w:t>
      </w:r>
      <w:r w:rsidRPr="00501071">
        <w:rPr>
          <w:rFonts w:eastAsia="Tempus Sans ITC" w:cs="Arial"/>
          <w:color w:val="231F20"/>
          <w:spacing w:val="-3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2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spacing w:val="-2"/>
          <w:w w:val="90"/>
          <w:sz w:val="16"/>
          <w:szCs w:val="16"/>
        </w:rPr>
        <w:t>l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w w:val="99"/>
          <w:sz w:val="16"/>
          <w:szCs w:val="16"/>
        </w:rPr>
        <w:t>p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1"/>
          <w:sz w:val="16"/>
          <w:szCs w:val="16"/>
        </w:rPr>
        <w:t>h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3"/>
          <w:sz w:val="16"/>
          <w:szCs w:val="16"/>
        </w:rPr>
        <w:t>b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ee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w w:val="88"/>
          <w:sz w:val="16"/>
          <w:szCs w:val="16"/>
        </w:rPr>
        <w:t>u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4"/>
          <w:sz w:val="16"/>
          <w:szCs w:val="16"/>
        </w:rPr>
        <w:t>mm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l</w:t>
      </w:r>
      <w:r w:rsidRPr="00501071">
        <w:rPr>
          <w:rFonts w:eastAsia="Tempus Sans ITC" w:cs="Arial"/>
          <w:color w:val="231F20"/>
          <w:w w:val="81"/>
          <w:sz w:val="16"/>
          <w:szCs w:val="16"/>
        </w:rPr>
        <w:t>y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3"/>
          <w:sz w:val="16"/>
          <w:szCs w:val="16"/>
        </w:rPr>
        <w:t>b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pacing w:val="-1"/>
          <w:w w:val="91"/>
          <w:sz w:val="16"/>
          <w:szCs w:val="16"/>
        </w:rPr>
        <w:t>f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spacing w:val="-1"/>
          <w:w w:val="83"/>
          <w:sz w:val="16"/>
          <w:szCs w:val="16"/>
        </w:rPr>
        <w:t>r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84"/>
          <w:sz w:val="16"/>
          <w:szCs w:val="16"/>
        </w:rPr>
        <w:t>mm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8"/>
          <w:sz w:val="16"/>
          <w:szCs w:val="16"/>
        </w:rPr>
        <w:t>g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spacing w:val="-2"/>
          <w:w w:val="96"/>
          <w:sz w:val="16"/>
          <w:szCs w:val="16"/>
        </w:rPr>
        <w:t>w</w:t>
      </w:r>
      <w:r w:rsidRPr="00501071">
        <w:rPr>
          <w:rFonts w:eastAsia="Tempus Sans ITC" w:cs="Arial"/>
          <w:color w:val="231F20"/>
          <w:spacing w:val="-2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spacing w:val="-3"/>
          <w:w w:val="83"/>
          <w:sz w:val="16"/>
          <w:szCs w:val="16"/>
        </w:rPr>
        <w:t>r</w:t>
      </w:r>
      <w:r w:rsidRPr="00501071">
        <w:rPr>
          <w:rFonts w:eastAsia="Tempus Sans ITC" w:cs="Arial"/>
          <w:color w:val="231F20"/>
          <w:spacing w:val="-1"/>
          <w:w w:val="84"/>
          <w:sz w:val="16"/>
          <w:szCs w:val="16"/>
        </w:rPr>
        <w:t>k</w:t>
      </w:r>
      <w:r w:rsidRPr="00501071">
        <w:rPr>
          <w:rFonts w:eastAsia="Tempus Sans ITC" w:cs="Arial"/>
          <w:color w:val="231F20"/>
          <w:spacing w:val="-2"/>
          <w:sz w:val="16"/>
          <w:szCs w:val="16"/>
        </w:rPr>
        <w:t>,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spacing w:val="-2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81"/>
          <w:sz w:val="16"/>
          <w:szCs w:val="16"/>
        </w:rPr>
        <w:t>y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6"/>
          <w:sz w:val="16"/>
          <w:szCs w:val="16"/>
        </w:rPr>
        <w:t>w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1"/>
          <w:sz w:val="16"/>
          <w:szCs w:val="16"/>
        </w:rPr>
        <w:t>h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z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spacing w:val="-1"/>
          <w:w w:val="83"/>
          <w:sz w:val="16"/>
          <w:szCs w:val="16"/>
        </w:rPr>
        <w:t>r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spacing w:val="-1"/>
          <w:w w:val="83"/>
          <w:sz w:val="16"/>
          <w:szCs w:val="16"/>
        </w:rPr>
        <w:t>r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l</w:t>
      </w:r>
      <w:r w:rsidRPr="00501071">
        <w:rPr>
          <w:rFonts w:eastAsia="Tempus Sans ITC" w:cs="Arial"/>
          <w:color w:val="231F20"/>
          <w:spacing w:val="-1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1"/>
          <w:sz w:val="16"/>
          <w:szCs w:val="16"/>
        </w:rPr>
        <w:t>h</w:t>
      </w:r>
      <w:r w:rsidRPr="00501071">
        <w:rPr>
          <w:rFonts w:eastAsia="Tempus Sans ITC" w:cs="Arial"/>
          <w:color w:val="231F20"/>
          <w:spacing w:val="-1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spacing w:val="-2"/>
          <w:w w:val="89"/>
          <w:sz w:val="16"/>
          <w:szCs w:val="16"/>
        </w:rPr>
        <w:t>v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3"/>
          <w:sz w:val="16"/>
          <w:szCs w:val="16"/>
        </w:rPr>
        <w:t>b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ee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spacing w:val="-1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spacing w:val="-1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spacing w:val="-1"/>
          <w:w w:val="90"/>
          <w:sz w:val="16"/>
          <w:szCs w:val="16"/>
        </w:rPr>
        <w:t>l</w:t>
      </w:r>
      <w:r w:rsidRPr="00501071">
        <w:rPr>
          <w:rFonts w:eastAsia="Tempus Sans ITC" w:cs="Arial"/>
          <w:color w:val="231F20"/>
          <w:spacing w:val="-1"/>
          <w:w w:val="88"/>
          <w:sz w:val="16"/>
          <w:szCs w:val="16"/>
        </w:rPr>
        <w:t>u</w:t>
      </w:r>
      <w:r w:rsidRPr="00501071">
        <w:rPr>
          <w:rFonts w:eastAsia="Tempus Sans ITC" w:cs="Arial"/>
          <w:color w:val="231F20"/>
          <w:spacing w:val="-1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pacing w:val="-1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pacing w:val="-1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>.</w:t>
      </w:r>
    </w:p>
    <w:p w14:paraId="23DE523C" w14:textId="77777777" w:rsidR="00A72B42" w:rsidRDefault="00A72B42" w:rsidP="00A72B42">
      <w:pPr>
        <w:rPr>
          <w:sz w:val="20"/>
        </w:rPr>
      </w:pPr>
    </w:p>
    <w:p w14:paraId="171E280A" w14:textId="77777777" w:rsidR="00A72B42" w:rsidRDefault="00A72B42" w:rsidP="00A72B42">
      <w:pPr>
        <w:rPr>
          <w:b/>
          <w:sz w:val="20"/>
        </w:rPr>
      </w:pPr>
      <w:r w:rsidRPr="00D10DA0">
        <w:rPr>
          <w:sz w:val="20"/>
        </w:rPr>
        <w:br w:type="page"/>
      </w:r>
      <w:r w:rsidRPr="00E676B1">
        <w:rPr>
          <w:b/>
        </w:rPr>
        <w:lastRenderedPageBreak/>
        <w:t xml:space="preserve">Workplace Supervisor </w:t>
      </w:r>
      <w:r>
        <w:rPr>
          <w:b/>
        </w:rPr>
        <w:t>d</w:t>
      </w:r>
      <w:r w:rsidRPr="00E676B1">
        <w:rPr>
          <w:b/>
        </w:rPr>
        <w:t>etails</w:t>
      </w:r>
    </w:p>
    <w:p w14:paraId="7AF2D136" w14:textId="77777777" w:rsidR="00A72B42" w:rsidRDefault="00A72B42" w:rsidP="00A72B42">
      <w:pPr>
        <w:pStyle w:val="SpacerSmall"/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45"/>
        <w:gridCol w:w="283"/>
        <w:gridCol w:w="3544"/>
        <w:gridCol w:w="283"/>
        <w:gridCol w:w="2951"/>
      </w:tblGrid>
      <w:tr w:rsidR="00A72B42" w14:paraId="70C5F2A9" w14:textId="77777777" w:rsidTr="00D11332">
        <w:tc>
          <w:tcPr>
            <w:tcW w:w="3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D1C2E4" w14:textId="77777777" w:rsidR="00A72B42" w:rsidRPr="0060719F" w:rsidRDefault="00A72B42" w:rsidP="00D1133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92E8C4E" w14:textId="77777777" w:rsidR="00A72B42" w:rsidRDefault="00A72B42" w:rsidP="00D11332">
            <w:pPr>
              <w:pStyle w:val="Text"/>
            </w:pPr>
          </w:p>
        </w:tc>
        <w:tc>
          <w:tcPr>
            <w:tcW w:w="354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14:paraId="49C96055" w14:textId="77777777" w:rsidR="00A72B42" w:rsidRDefault="00A72B42" w:rsidP="00D11332">
            <w:pPr>
              <w:pStyle w:val="Text"/>
              <w:jc w:val="right"/>
            </w:pPr>
            <w:r>
              <w:rPr>
                <w:color w:val="C0C0C0"/>
              </w:rPr>
              <w:t>signature</w:t>
            </w: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D81681B" w14:textId="77777777" w:rsidR="00A72B42" w:rsidRDefault="00A72B42" w:rsidP="00D11332">
            <w:pPr>
              <w:pStyle w:val="Text"/>
            </w:pPr>
          </w:p>
        </w:tc>
        <w:tc>
          <w:tcPr>
            <w:tcW w:w="2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83BBBB" w14:textId="77777777" w:rsidR="00A72B42" w:rsidRPr="0060719F" w:rsidRDefault="00A72B42" w:rsidP="00D1133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74FB35CD" w14:textId="77777777" w:rsidR="00A72B42" w:rsidRDefault="00A72B42" w:rsidP="00A72B42">
      <w:pPr>
        <w:pStyle w:val="SpacerSmall"/>
      </w:pPr>
    </w:p>
    <w:p w14:paraId="644BF5C7" w14:textId="77777777" w:rsidR="00A72B42" w:rsidRDefault="00A72B42" w:rsidP="00A72B42">
      <w:pPr>
        <w:pStyle w:val="SpacerSmall"/>
      </w:pPr>
    </w:p>
    <w:p w14:paraId="5120BA52" w14:textId="77777777" w:rsidR="00A72B42" w:rsidRPr="00E4645E" w:rsidRDefault="00A72B42" w:rsidP="00A72B42">
      <w:pPr>
        <w:widowControl w:val="0"/>
        <w:tabs>
          <w:tab w:val="left" w:pos="1010"/>
        </w:tabs>
        <w:ind w:left="91" w:right="-20"/>
        <w:rPr>
          <w:rFonts w:eastAsia="Tempus Sans ITC" w:cs="Arial"/>
          <w:color w:val="231F20"/>
          <w:szCs w:val="18"/>
        </w:rPr>
      </w:pPr>
      <w:r w:rsidRPr="00C548A4">
        <w:rPr>
          <w:rFonts w:cs="Arial"/>
          <w:b/>
          <w:bCs/>
          <w:noProof/>
          <w:sz w:val="16"/>
          <w:szCs w:val="18"/>
        </w:rPr>
        <mc:AlternateContent>
          <mc:Choice Requires="wpg">
            <w:drawing>
              <wp:anchor distT="0" distB="0" distL="114300" distR="114300" simplePos="0" relativeHeight="251658241" behindDoc="1" locked="0" layoutInCell="0" allowOverlap="1" wp14:anchorId="1E384440" wp14:editId="6F9EFA87">
                <wp:simplePos x="0" y="0"/>
                <wp:positionH relativeFrom="page">
                  <wp:posOffset>889952</wp:posOffset>
                </wp:positionH>
                <wp:positionV relativeFrom="paragraph">
                  <wp:posOffset>-21521</wp:posOffset>
                </wp:positionV>
                <wp:extent cx="247853" cy="194399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853" cy="194399"/>
                          <a:chOff x="0" y="0"/>
                          <a:chExt cx="247853" cy="194399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247853" cy="19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3" h="194398">
                                <a:moveTo>
                                  <a:pt x="0" y="0"/>
                                </a:moveTo>
                                <a:lnTo>
                                  <a:pt x="0" y="194398"/>
                                </a:lnTo>
                                <a:lnTo>
                                  <a:pt x="247853" y="194398"/>
                                </a:lnTo>
                                <a:lnTo>
                                  <a:pt x="247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247853" cy="19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3" h="194398">
                                <a:moveTo>
                                  <a:pt x="0" y="194398"/>
                                </a:moveTo>
                                <a:lnTo>
                                  <a:pt x="247853" y="194398"/>
                                </a:lnTo>
                                <a:lnTo>
                                  <a:pt x="2478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DA289" id="drawingObject115" o:spid="_x0000_s1026" style="position:absolute;margin-left:70.05pt;margin-top:-1.7pt;width:19.5pt;height:15.3pt;z-index:-251658239;mso-position-horizontal-relative:page" coordsize="247853,194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" o:allowincell="f">
                <v:shape id="Shape 116" o:spid="_x0000_s1027" style="position:absolute;width:247853;height:194398;visibility:visible;mso-wrap-style:square;v-text-anchor:top" coordsize="247853,19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" path="m,l,194398r247853,l247853,,,xe" stroked="f">
                  <v:path arrowok="t" textboxrect="0,0,247853,194398"/>
                </v:shape>
                <v:shape id="Shape 117" o:spid="_x0000_s1028" style="position:absolute;width:247853;height:194398;visibility:visible;mso-wrap-style:square;v-text-anchor:top" coordsize="247853,19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" path="m,194398r247853,l247853,,,,,194398xe" filled="f" strokecolor="#231f20" strokeweight=".2mm">
                  <v:path arrowok="t" textboxrect="0,0,247853,194398"/>
                </v:shape>
                <w10:wrap anchorx="page"/>
              </v:group>
            </w:pict>
          </mc:Fallback>
        </mc:AlternateContent>
      </w:r>
      <w:proofErr w:type="gramStart"/>
      <w:r w:rsidRPr="00C548A4">
        <w:rPr>
          <w:rFonts w:eastAsia="Tempus Sans ITC" w:cs="Arial"/>
          <w:b/>
          <w:bCs/>
          <w:color w:val="231F20"/>
          <w:spacing w:val="-3"/>
          <w:w w:val="99"/>
          <w:szCs w:val="18"/>
        </w:rPr>
        <w:t>Y</w:t>
      </w:r>
      <w:r w:rsidRPr="00C548A4">
        <w:rPr>
          <w:rFonts w:eastAsia="Tempus Sans ITC" w:cs="Arial"/>
          <w:b/>
          <w:bCs/>
          <w:color w:val="231F20"/>
          <w:spacing w:val="7"/>
          <w:w w:val="108"/>
          <w:szCs w:val="18"/>
        </w:rPr>
        <w:t>e</w:t>
      </w:r>
      <w:r w:rsidRPr="00C548A4">
        <w:rPr>
          <w:rFonts w:eastAsia="Tempus Sans ITC" w:cs="Arial"/>
          <w:b/>
          <w:bCs/>
          <w:color w:val="231F20"/>
          <w:spacing w:val="8"/>
          <w:szCs w:val="18"/>
        </w:rPr>
        <w:t>s</w:t>
      </w:r>
      <w:proofErr w:type="gramEnd"/>
      <w:r w:rsidRPr="00E4645E">
        <w:rPr>
          <w:rFonts w:eastAsia="Tempus Sans ITC" w:cs="Arial"/>
          <w:color w:val="231F20"/>
          <w:sz w:val="20"/>
        </w:rPr>
        <w:tab/>
      </w:r>
      <w:r>
        <w:rPr>
          <w:rFonts w:eastAsia="Tempus Sans ITC" w:cs="Arial"/>
          <w:color w:val="231F20"/>
          <w:w w:val="86"/>
          <w:szCs w:val="18"/>
        </w:rPr>
        <w:t>the Workplace Supervisor acknowledges that the Protection Officer will arrange worksite protection as required.</w:t>
      </w:r>
    </w:p>
    <w:p w14:paraId="6F98AC42" w14:textId="77777777" w:rsidR="00A72B42" w:rsidRPr="00E4645E" w:rsidRDefault="00A72B42" w:rsidP="00A72B42">
      <w:pPr>
        <w:pStyle w:val="Text"/>
      </w:pPr>
    </w:p>
    <w:p w14:paraId="4F156353" w14:textId="77777777" w:rsidR="00A72B42" w:rsidRDefault="00A72B42" w:rsidP="00A72B42">
      <w:pPr>
        <w:pStyle w:val="Text"/>
        <w:rPr>
          <w:b/>
          <w:sz w:val="20"/>
        </w:rPr>
      </w:pPr>
      <w:bookmarkStart w:id="0" w:name="_Hlk157085806"/>
      <w:r>
        <w:rPr>
          <w:b/>
          <w:sz w:val="20"/>
        </w:rPr>
        <w:t>Participant acknowledgement</w:t>
      </w:r>
    </w:p>
    <w:p w14:paraId="3A2EB546" w14:textId="77777777" w:rsidR="00A72B42" w:rsidRDefault="00A72B42" w:rsidP="00A72B42">
      <w:pPr>
        <w:pStyle w:val="SpacerSmall"/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4"/>
        <w:gridCol w:w="2575"/>
        <w:gridCol w:w="2573"/>
        <w:gridCol w:w="2623"/>
      </w:tblGrid>
      <w:tr w:rsidR="00A72B42" w14:paraId="7B719EE8" w14:textId="77777777" w:rsidTr="00D11332">
        <w:tc>
          <w:tcPr>
            <w:tcW w:w="10235" w:type="dxa"/>
            <w:gridSpan w:val="4"/>
            <w:tcBorders>
              <w:bottom w:val="single" w:sz="4" w:space="0" w:color="auto"/>
            </w:tcBorders>
            <w:shd w:val="clear" w:color="auto" w:fill="F79646"/>
          </w:tcPr>
          <w:p w14:paraId="75814644" w14:textId="77777777" w:rsidR="00A72B42" w:rsidRDefault="00A72B42" w:rsidP="00D11332">
            <w:pPr>
              <w:pStyle w:val="Text"/>
            </w:pPr>
            <w:r w:rsidRPr="0060719F">
              <w:rPr>
                <w:b/>
                <w:sz w:val="14"/>
                <w:szCs w:val="14"/>
              </w:rPr>
              <w:t>NOTE</w:t>
            </w:r>
            <w:r w:rsidRPr="0060719F">
              <w:rPr>
                <w:sz w:val="14"/>
                <w:szCs w:val="14"/>
              </w:rPr>
              <w:t>: Recipients of the briefing are to question the Briefer if they don’t understand any part of this briefing.</w:t>
            </w:r>
          </w:p>
        </w:tc>
      </w:tr>
      <w:tr w:rsidR="00A72B42" w:rsidRPr="0060719F" w14:paraId="3EE61167" w14:textId="77777777" w:rsidTr="00D11332">
        <w:tc>
          <w:tcPr>
            <w:tcW w:w="10235" w:type="dxa"/>
            <w:gridSpan w:val="4"/>
            <w:tcBorders>
              <w:bottom w:val="nil"/>
            </w:tcBorders>
            <w:shd w:val="clear" w:color="auto" w:fill="auto"/>
          </w:tcPr>
          <w:p w14:paraId="50EA12F5" w14:textId="77777777" w:rsidR="00A72B42" w:rsidRPr="00B16797" w:rsidRDefault="00A72B42" w:rsidP="00D11332">
            <w:pPr>
              <w:pStyle w:val="Text"/>
              <w:spacing w:before="120" w:after="120"/>
              <w:rPr>
                <w:b/>
                <w:bCs/>
                <w:sz w:val="14"/>
              </w:rPr>
            </w:pPr>
            <w:r w:rsidRPr="00B16797">
              <w:rPr>
                <w:b/>
                <w:bCs/>
                <w:sz w:val="14"/>
              </w:rPr>
              <w:t>All workers listed below acknowledge that they:</w:t>
            </w:r>
          </w:p>
        </w:tc>
      </w:tr>
      <w:tr w:rsidR="00A72B42" w:rsidRPr="0060719F" w14:paraId="4623E39D" w14:textId="77777777" w:rsidTr="00D11332">
        <w:tc>
          <w:tcPr>
            <w:tcW w:w="5039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1B367270" w14:textId="77777777" w:rsidR="00A72B42" w:rsidRPr="0068717B" w:rsidRDefault="00A72B42" w:rsidP="00A72B42">
            <w:pPr>
              <w:pStyle w:val="Default"/>
              <w:numPr>
                <w:ilvl w:val="0"/>
                <w:numId w:val="27"/>
              </w:numPr>
              <w:ind w:left="208" w:hanging="208"/>
              <w:rPr>
                <w:color w:val="221E1F"/>
                <w:sz w:val="16"/>
                <w:szCs w:val="16"/>
              </w:rPr>
            </w:pPr>
            <w:r w:rsidRPr="0068717B">
              <w:rPr>
                <w:rStyle w:val="A0"/>
                <w:sz w:val="16"/>
                <w:szCs w:val="16"/>
              </w:rPr>
              <w:t xml:space="preserve">hold the applicable and current Rail Safety Worker Authorisation </w:t>
            </w:r>
          </w:p>
          <w:p w14:paraId="12D0FA3F" w14:textId="77777777" w:rsidR="00A72B42" w:rsidRPr="0068717B" w:rsidRDefault="00A72B42" w:rsidP="00A72B42">
            <w:pPr>
              <w:pStyle w:val="Default"/>
              <w:numPr>
                <w:ilvl w:val="0"/>
                <w:numId w:val="27"/>
              </w:numPr>
              <w:ind w:left="208" w:hanging="208"/>
              <w:rPr>
                <w:color w:val="221E1F"/>
                <w:sz w:val="16"/>
                <w:szCs w:val="16"/>
              </w:rPr>
            </w:pPr>
            <w:r w:rsidRPr="0068717B">
              <w:rPr>
                <w:rStyle w:val="A0"/>
                <w:sz w:val="16"/>
                <w:szCs w:val="16"/>
              </w:rPr>
              <w:t xml:space="preserve">have been briefed on the identified hazards and controls </w:t>
            </w:r>
          </w:p>
          <w:p w14:paraId="761D0844" w14:textId="77777777" w:rsidR="00A72B42" w:rsidRPr="0068717B" w:rsidRDefault="00A72B42" w:rsidP="00A72B42">
            <w:pPr>
              <w:pStyle w:val="Default"/>
              <w:numPr>
                <w:ilvl w:val="0"/>
                <w:numId w:val="27"/>
              </w:numPr>
              <w:ind w:left="208" w:hanging="208"/>
              <w:rPr>
                <w:color w:val="221E1F"/>
                <w:sz w:val="16"/>
                <w:szCs w:val="16"/>
              </w:rPr>
            </w:pPr>
            <w:r w:rsidRPr="0068717B">
              <w:rPr>
                <w:rStyle w:val="A0"/>
                <w:sz w:val="16"/>
                <w:szCs w:val="16"/>
              </w:rPr>
              <w:t xml:space="preserve">have been briefed on the risks from adjacent lines and/or worksites </w:t>
            </w:r>
          </w:p>
          <w:p w14:paraId="52D3208C" w14:textId="77777777" w:rsidR="00A72B42" w:rsidRPr="004632D5" w:rsidRDefault="00A72B42" w:rsidP="00A72B42">
            <w:pPr>
              <w:pStyle w:val="Default"/>
              <w:numPr>
                <w:ilvl w:val="0"/>
                <w:numId w:val="27"/>
              </w:numPr>
              <w:spacing w:after="60"/>
              <w:ind w:left="210" w:hanging="210"/>
              <w:rPr>
                <w:color w:val="221E1F"/>
                <w:sz w:val="18"/>
                <w:szCs w:val="18"/>
              </w:rPr>
            </w:pPr>
            <w:r w:rsidRPr="0068717B">
              <w:rPr>
                <w:rStyle w:val="A0"/>
                <w:sz w:val="16"/>
                <w:szCs w:val="16"/>
              </w:rPr>
              <w:t xml:space="preserve">have been briefed on the planned worksite protection </w:t>
            </w:r>
          </w:p>
        </w:tc>
        <w:tc>
          <w:tcPr>
            <w:tcW w:w="5196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089480D7" w14:textId="77777777" w:rsidR="00A72B42" w:rsidRPr="00FC60D4" w:rsidRDefault="00A72B42" w:rsidP="00A72B42">
            <w:pPr>
              <w:pStyle w:val="Default"/>
              <w:numPr>
                <w:ilvl w:val="0"/>
                <w:numId w:val="27"/>
              </w:numPr>
              <w:ind w:left="271" w:right="-117" w:hanging="271"/>
              <w:rPr>
                <w:color w:val="221E1F"/>
                <w:sz w:val="16"/>
                <w:szCs w:val="16"/>
              </w:rPr>
            </w:pPr>
            <w:r w:rsidRPr="00FC60D4">
              <w:rPr>
                <w:rStyle w:val="A0"/>
                <w:sz w:val="16"/>
                <w:szCs w:val="16"/>
              </w:rPr>
              <w:t xml:space="preserve">understand the limits of the worksite </w:t>
            </w:r>
          </w:p>
          <w:p w14:paraId="441F73C0" w14:textId="77777777" w:rsidR="00A72B42" w:rsidRPr="00FC60D4" w:rsidRDefault="00A72B42" w:rsidP="00A72B42">
            <w:pPr>
              <w:pStyle w:val="Default"/>
              <w:numPr>
                <w:ilvl w:val="0"/>
                <w:numId w:val="27"/>
              </w:numPr>
              <w:ind w:left="271" w:right="-117" w:hanging="271"/>
              <w:rPr>
                <w:color w:val="221E1F"/>
                <w:sz w:val="16"/>
                <w:szCs w:val="16"/>
              </w:rPr>
            </w:pPr>
            <w:r w:rsidRPr="00FC60D4">
              <w:rPr>
                <w:rStyle w:val="A0"/>
                <w:sz w:val="16"/>
                <w:szCs w:val="16"/>
              </w:rPr>
              <w:t xml:space="preserve">have been briefed on the contents of the Worksite Protection Plan </w:t>
            </w:r>
          </w:p>
          <w:p w14:paraId="05A856B5" w14:textId="77777777" w:rsidR="00A72B42" w:rsidRPr="00FC60D4" w:rsidRDefault="00A72B42" w:rsidP="00A72B42">
            <w:pPr>
              <w:pStyle w:val="Default"/>
              <w:numPr>
                <w:ilvl w:val="0"/>
                <w:numId w:val="27"/>
              </w:numPr>
              <w:ind w:left="271" w:right="-117" w:hanging="271"/>
              <w:rPr>
                <w:color w:val="221E1F"/>
                <w:sz w:val="16"/>
                <w:szCs w:val="16"/>
              </w:rPr>
            </w:pPr>
            <w:r w:rsidRPr="00FC60D4">
              <w:rPr>
                <w:rStyle w:val="A0"/>
                <w:sz w:val="16"/>
                <w:szCs w:val="16"/>
              </w:rPr>
              <w:t xml:space="preserve">have been shown the worksite protection diagram or map </w:t>
            </w:r>
          </w:p>
          <w:p w14:paraId="26131BF2" w14:textId="77777777" w:rsidR="00A72B42" w:rsidRPr="0060719F" w:rsidRDefault="00A72B42" w:rsidP="00D11332">
            <w:pPr>
              <w:pStyle w:val="Text"/>
              <w:ind w:left="340" w:hanging="340"/>
              <w:rPr>
                <w:sz w:val="14"/>
                <w:szCs w:val="14"/>
              </w:rPr>
            </w:pPr>
          </w:p>
        </w:tc>
      </w:tr>
      <w:tr w:rsidR="00A72B42" w:rsidRPr="0060719F" w14:paraId="19EDFD19" w14:textId="77777777" w:rsidTr="00D11332">
        <w:tc>
          <w:tcPr>
            <w:tcW w:w="2464" w:type="dxa"/>
            <w:shd w:val="clear" w:color="auto" w:fill="F79646"/>
          </w:tcPr>
          <w:p w14:paraId="69DFC99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Name</w:t>
            </w:r>
          </w:p>
        </w:tc>
        <w:tc>
          <w:tcPr>
            <w:tcW w:w="2575" w:type="dxa"/>
            <w:shd w:val="clear" w:color="auto" w:fill="F79646"/>
          </w:tcPr>
          <w:p w14:paraId="494476BF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Signature</w:t>
            </w:r>
          </w:p>
        </w:tc>
        <w:tc>
          <w:tcPr>
            <w:tcW w:w="2573" w:type="dxa"/>
            <w:shd w:val="clear" w:color="auto" w:fill="F79646"/>
          </w:tcPr>
          <w:p w14:paraId="628C6AA1" w14:textId="77777777" w:rsidR="00A72B42" w:rsidRPr="0060719F" w:rsidRDefault="00A72B42" w:rsidP="00D11332">
            <w:pPr>
              <w:pStyle w:val="Text"/>
              <w:rPr>
                <w:sz w:val="14"/>
              </w:rPr>
            </w:pPr>
            <w:r w:rsidRPr="0060719F">
              <w:rPr>
                <w:b/>
                <w:sz w:val="14"/>
              </w:rPr>
              <w:t>Time of briefing:</w:t>
            </w:r>
            <w:r>
              <w:rPr>
                <w:b/>
                <w:sz w:val="14"/>
              </w:rPr>
              <w:br/>
            </w:r>
            <w:proofErr w:type="spellStart"/>
            <w:r w:rsidRPr="0060719F">
              <w:rPr>
                <w:sz w:val="14"/>
              </w:rPr>
              <w:t>hh:mm</w:t>
            </w:r>
            <w:proofErr w:type="spellEnd"/>
          </w:p>
        </w:tc>
        <w:tc>
          <w:tcPr>
            <w:tcW w:w="2623" w:type="dxa"/>
            <w:shd w:val="clear" w:color="auto" w:fill="F79646"/>
          </w:tcPr>
          <w:p w14:paraId="3FE39C3F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Amendment briefing:</w:t>
            </w:r>
            <w:r>
              <w:rPr>
                <w:b/>
                <w:sz w:val="14"/>
              </w:rPr>
              <w:br/>
            </w:r>
            <w:proofErr w:type="spellStart"/>
            <w:r w:rsidRPr="0060719F">
              <w:rPr>
                <w:sz w:val="14"/>
              </w:rPr>
              <w:t>hh:mm</w:t>
            </w:r>
            <w:proofErr w:type="spellEnd"/>
            <w:r w:rsidRPr="0060719F">
              <w:rPr>
                <w:sz w:val="14"/>
              </w:rPr>
              <w:t xml:space="preserve"> and initial</w:t>
            </w:r>
          </w:p>
        </w:tc>
      </w:tr>
      <w:tr w:rsidR="00A72B42" w:rsidRPr="0060719F" w14:paraId="163A2E40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5A13644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34F9BF9F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6C38FE77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18714EA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58EC98A5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510D0D8A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CCD3B2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68622C37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194721E9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6B3894A9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07A8EA34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62D94D2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DB32484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C8CA8E7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1CA0077D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74AC0337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06043D82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6BB866B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1C484C33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762B899A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424BFA69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7D26A3A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5E423C56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2E11A674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482F51CF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7F4AD48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4C72091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1639547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3069069C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1D00B9A2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5A624272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069BFDDD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2966B0B9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3966DD7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454B28B5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3FDE3E3D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4C068174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30A10A12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2D0C2098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652D434C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6F657826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22BF463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1EF466FF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21200A06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4CFA37FF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147BA084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65C99CA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028A9A91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1A586A7F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60E8F7A6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36430269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43C048A4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2AF94E5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4EFDC72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4C889997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64718D45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3457478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A9208B8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5F654EB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4DF570FA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2F792606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55B48ACC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0A3D8D0E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7658F68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16326B81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5BFC16FD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10ABE86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43C19FC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50BDA366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1882C52D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2752F979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353966FB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763084B8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3E60895F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50CC2CE9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6BD303A5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193FC8E8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3F0B186A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27B473D3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2BA673DB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43E3B685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11DDD7EC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06B136C7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578F330E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2BBFB5FF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2BB7753F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3819BFD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EE064CE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11880F4D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2069644F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74B5B3E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9C29A13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399DB4ED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7232C2D5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64488925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0639F927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9180776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29E31FD9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0949838E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2F25D3F4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4DC230E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2DD9D273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186B4DC9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793E0D9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51AE03AB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5940F96D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2CADB6DF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1F4D4E8C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73CB19E9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3B742FDE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1BCF931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05497B6C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6F1090F5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9960614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13ECF400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735D222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56F31498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669E582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7968158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7F2DA62C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04594E1D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1166528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03339956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D8E17A2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5BE911AC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154CF4BA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44553818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1455D739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3C2E6BC4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  <w:tr w:rsidR="00A72B42" w:rsidRPr="0060719F" w14:paraId="3A55144B" w14:textId="77777777" w:rsidTr="00D11332">
        <w:trPr>
          <w:trHeight w:val="369"/>
        </w:trPr>
        <w:tc>
          <w:tcPr>
            <w:tcW w:w="2464" w:type="dxa"/>
            <w:shd w:val="clear" w:color="auto" w:fill="auto"/>
          </w:tcPr>
          <w:p w14:paraId="1757DAAA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206C63CE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793DAA94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4DC5DA50" w14:textId="77777777" w:rsidR="00A72B42" w:rsidRPr="0060719F" w:rsidRDefault="00A72B42" w:rsidP="00D11332">
            <w:pPr>
              <w:pStyle w:val="Text"/>
              <w:rPr>
                <w:b/>
                <w:sz w:val="14"/>
              </w:rPr>
            </w:pPr>
          </w:p>
        </w:tc>
      </w:tr>
    </w:tbl>
    <w:bookmarkEnd w:id="0"/>
    <w:p w14:paraId="29D6B04F" w14:textId="71EF72A9" w:rsidR="00F92B32" w:rsidRPr="0012134D" w:rsidRDefault="00F92B32" w:rsidP="00A72B42">
      <w:pPr>
        <w:rPr>
          <w:b/>
          <w:sz w:val="20"/>
        </w:rPr>
      </w:pPr>
      <w:r w:rsidRPr="0012134D">
        <w:rPr>
          <w:b/>
          <w:sz w:val="20"/>
        </w:rPr>
        <w:t xml:space="preserve"> </w:t>
      </w:r>
    </w:p>
    <w:p w14:paraId="6272EA94" w14:textId="473A8F90" w:rsidR="00C93A3B" w:rsidRDefault="00C93A3B" w:rsidP="00174DF7">
      <w:pPr>
        <w:rPr>
          <w:b/>
          <w:sz w:val="20"/>
        </w:rPr>
      </w:pPr>
      <w:r w:rsidRPr="0012134D">
        <w:rPr>
          <w:b/>
          <w:sz w:val="20"/>
        </w:rPr>
        <w:lastRenderedPageBreak/>
        <w:t xml:space="preserve">Worksite Protection Plan – </w:t>
      </w:r>
      <w:r w:rsidR="00174DF7">
        <w:rPr>
          <w:b/>
          <w:sz w:val="20"/>
        </w:rPr>
        <w:t>Track Occupancy Authority</w:t>
      </w:r>
    </w:p>
    <w:p w14:paraId="22077C8E" w14:textId="45968081" w:rsidR="00174DF7" w:rsidRPr="004A3108" w:rsidRDefault="004A3108" w:rsidP="004A3108">
      <w:pPr>
        <w:pStyle w:val="Text"/>
        <w:spacing w:after="60"/>
        <w:rPr>
          <w:b/>
        </w:rPr>
      </w:pPr>
      <w:r>
        <w:rPr>
          <w:b/>
        </w:rPr>
        <w:t xml:space="preserve">Signaller </w:t>
      </w:r>
      <w:r w:rsidR="005B7372">
        <w:rPr>
          <w:b/>
        </w:rPr>
        <w:t>d</w:t>
      </w:r>
      <w:r>
        <w:rPr>
          <w:b/>
        </w:rPr>
        <w:t>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C93A3B" w14:paraId="2C1AC69A" w14:textId="77777777" w:rsidTr="001A3AD6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02B921" w14:textId="77777777" w:rsidR="00C93A3B" w:rsidRPr="00F718C5" w:rsidRDefault="00C93A3B" w:rsidP="00C870C8">
            <w:pPr>
              <w:pStyle w:val="Text"/>
              <w:jc w:val="right"/>
              <w:rPr>
                <w:color w:val="C0C0C0"/>
              </w:rPr>
            </w:pPr>
            <w:r w:rsidRPr="00F718C5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64FCBC1" w14:textId="77777777" w:rsidR="00C93A3B" w:rsidRPr="00F718C5" w:rsidRDefault="00C93A3B" w:rsidP="00C870C8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F90BF0" w14:textId="1218AD2D" w:rsidR="00C93A3B" w:rsidRPr="002A7EB3" w:rsidRDefault="009945E3" w:rsidP="004A3108">
            <w:pPr>
              <w:pStyle w:val="Text"/>
              <w:jc w:val="right"/>
              <w:rPr>
                <w:b/>
                <w:color w:val="000000"/>
                <w:szCs w:val="18"/>
              </w:rPr>
            </w:pPr>
            <w:r>
              <w:rPr>
                <w:b/>
                <w:color w:val="000000"/>
                <w:szCs w:val="18"/>
              </w:rPr>
              <w:t>Panel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8C6B09" w14:textId="77777777" w:rsidR="00C93A3B" w:rsidRPr="00F718C5" w:rsidRDefault="00C93A3B" w:rsidP="004A3108">
            <w:pPr>
              <w:pStyle w:val="Text"/>
              <w:jc w:val="righ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C04E38" w14:textId="35C6D447" w:rsidR="00C93A3B" w:rsidRPr="00C93A3B" w:rsidRDefault="00EB04F1" w:rsidP="004A3108">
            <w:pPr>
              <w:pStyle w:val="Text"/>
              <w:jc w:val="right"/>
              <w:rPr>
                <w:b/>
                <w:color w:val="C0C0C0"/>
              </w:rPr>
            </w:pPr>
            <w:r>
              <w:rPr>
                <w:b/>
                <w:bCs/>
                <w:color w:val="C0C0C0"/>
                <w:highlight w:val="yellow"/>
              </w:rPr>
              <w:t xml:space="preserve">02 XXXX </w:t>
            </w:r>
            <w:proofErr w:type="spellStart"/>
            <w:r>
              <w:rPr>
                <w:b/>
                <w:bCs/>
                <w:color w:val="C0C0C0"/>
                <w:highlight w:val="yellow"/>
              </w:rPr>
              <w:t>XXXX</w:t>
            </w:r>
            <w:proofErr w:type="spellEnd"/>
          </w:p>
        </w:tc>
      </w:tr>
    </w:tbl>
    <w:p w14:paraId="7C72EA8D" w14:textId="322BB737" w:rsidR="00C93A3B" w:rsidRPr="00E676B1" w:rsidRDefault="00C93A3B" w:rsidP="00C93A3B">
      <w:pPr>
        <w:pStyle w:val="Text"/>
        <w:spacing w:after="60"/>
        <w:rPr>
          <w:b/>
        </w:rPr>
      </w:pPr>
      <w:r w:rsidRPr="00E676B1">
        <w:rPr>
          <w:b/>
        </w:rPr>
        <w:t xml:space="preserve">Protection Officer </w:t>
      </w:r>
      <w:r w:rsidR="005B7372">
        <w:rPr>
          <w:b/>
        </w:rPr>
        <w:t>d</w:t>
      </w:r>
      <w:r w:rsidRPr="00E676B1">
        <w:rPr>
          <w:b/>
        </w:rPr>
        <w:t>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C93A3B" w14:paraId="62005823" w14:textId="77777777" w:rsidTr="00C870C8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778CF0" w14:textId="77777777" w:rsidR="00C93A3B" w:rsidRPr="0060719F" w:rsidRDefault="00C93A3B" w:rsidP="00C870C8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382A365" w14:textId="77777777" w:rsidR="00C93A3B" w:rsidRDefault="00C93A3B" w:rsidP="00C870C8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7DA60C" w14:textId="77777777" w:rsidR="00C93A3B" w:rsidRPr="0060719F" w:rsidRDefault="00C93A3B" w:rsidP="00C870C8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C71F136" w14:textId="77777777" w:rsidR="00C93A3B" w:rsidRDefault="00C93A3B" w:rsidP="00C870C8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6B9A00" w14:textId="77777777" w:rsidR="00C93A3B" w:rsidRPr="0060719F" w:rsidRDefault="00C93A3B" w:rsidP="00C870C8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62199465" w14:textId="77777777" w:rsidR="00C93A3B" w:rsidRDefault="00C93A3B" w:rsidP="00C93A3B">
      <w:pPr>
        <w:pStyle w:val="SpacerSmall"/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1804"/>
        <w:gridCol w:w="1701"/>
      </w:tblGrid>
      <w:tr w:rsidR="00C93A3B" w14:paraId="112C433C" w14:textId="77777777" w:rsidTr="00C870C8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7652E6" w14:textId="77777777" w:rsidR="00C93A3B" w:rsidRPr="0060719F" w:rsidRDefault="00C93A3B" w:rsidP="00C870C8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RSW or RIW No.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DA123B1" w14:textId="77777777" w:rsidR="00C93A3B" w:rsidRDefault="00C93A3B" w:rsidP="00C870C8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968D6E" w14:textId="77777777" w:rsidR="00C93A3B" w:rsidRPr="0060719F" w:rsidRDefault="00C93A3B" w:rsidP="00C870C8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designation</w:t>
            </w:r>
          </w:p>
        </w:tc>
        <w:tc>
          <w:tcPr>
            <w:tcW w:w="180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B597309" w14:textId="77777777" w:rsidR="00C93A3B" w:rsidRDefault="00C93A3B" w:rsidP="00C870C8">
            <w:pPr>
              <w:pStyle w:val="Text"/>
              <w:jc w:val="right"/>
            </w:pPr>
            <w:r>
              <w:t xml:space="preserve">Planned duration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4CEA3D" w14:textId="77777777" w:rsidR="00C93A3B" w:rsidRPr="0060719F" w:rsidRDefault="00C93A3B" w:rsidP="00C870C8">
            <w:pPr>
              <w:pStyle w:val="Text"/>
              <w:jc w:val="right"/>
              <w:rPr>
                <w:color w:val="C0C0C0"/>
              </w:rPr>
            </w:pPr>
          </w:p>
        </w:tc>
      </w:tr>
    </w:tbl>
    <w:p w14:paraId="50895670" w14:textId="77777777" w:rsidR="00C93A3B" w:rsidRDefault="00C93A3B" w:rsidP="00C93A3B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39"/>
        <w:gridCol w:w="7557"/>
      </w:tblGrid>
      <w:tr w:rsidR="00C93A3B" w14:paraId="2F15CA30" w14:textId="77777777" w:rsidTr="00C870C8">
        <w:tc>
          <w:tcPr>
            <w:tcW w:w="2660" w:type="dxa"/>
            <w:tcBorders>
              <w:right w:val="single" w:sz="6" w:space="0" w:color="auto"/>
            </w:tcBorders>
            <w:shd w:val="clear" w:color="auto" w:fill="auto"/>
          </w:tcPr>
          <w:p w14:paraId="7B056BD1" w14:textId="77777777" w:rsidR="00C93A3B" w:rsidRDefault="00C93A3B" w:rsidP="00C870C8">
            <w:pPr>
              <w:pStyle w:val="Text"/>
            </w:pPr>
            <w:r>
              <w:t xml:space="preserve">Workplace Supervisor details: 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C1F859" w14:textId="77777777" w:rsidR="00C93A3B" w:rsidRPr="00177AFF" w:rsidRDefault="00C93A3B" w:rsidP="00C870C8">
            <w:pPr>
              <w:pStyle w:val="Text"/>
            </w:pPr>
          </w:p>
        </w:tc>
      </w:tr>
    </w:tbl>
    <w:p w14:paraId="0C8FE7CE" w14:textId="77777777" w:rsidR="00C93A3B" w:rsidRDefault="00C93A3B" w:rsidP="00C93A3B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5"/>
        <w:gridCol w:w="8821"/>
      </w:tblGrid>
      <w:tr w:rsidR="00C93A3B" w14:paraId="077D6E50" w14:textId="77777777" w:rsidTr="00C870C8">
        <w:tc>
          <w:tcPr>
            <w:tcW w:w="1384" w:type="dxa"/>
            <w:tcBorders>
              <w:right w:val="single" w:sz="6" w:space="0" w:color="auto"/>
            </w:tcBorders>
            <w:shd w:val="clear" w:color="auto" w:fill="auto"/>
          </w:tcPr>
          <w:p w14:paraId="29BDCDB6" w14:textId="77777777" w:rsidR="00C93A3B" w:rsidRDefault="00C93A3B" w:rsidP="00C870C8">
            <w:pPr>
              <w:pStyle w:val="Text"/>
            </w:pPr>
            <w:r>
              <w:t xml:space="preserve">Type of work: 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2606C5" w14:textId="74F92F6F" w:rsidR="00C93A3B" w:rsidRPr="00786E09" w:rsidRDefault="00C93A3B" w:rsidP="00C870C8">
            <w:pPr>
              <w:pStyle w:val="Text"/>
              <w:rPr>
                <w:b/>
                <w:color w:val="C0C0C0"/>
                <w:sz w:val="10"/>
              </w:rPr>
            </w:pPr>
          </w:p>
        </w:tc>
      </w:tr>
    </w:tbl>
    <w:p w14:paraId="41004F19" w14:textId="77777777" w:rsidR="00C93A3B" w:rsidRDefault="00C93A3B" w:rsidP="00C93A3B">
      <w:pPr>
        <w:pStyle w:val="SpacerSmall"/>
      </w:pPr>
    </w:p>
    <w:tbl>
      <w:tblPr>
        <w:tblW w:w="102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2"/>
        <w:gridCol w:w="3828"/>
        <w:gridCol w:w="850"/>
        <w:gridCol w:w="3828"/>
        <w:gridCol w:w="708"/>
      </w:tblGrid>
      <w:tr w:rsidR="00946CBD" w:rsidRPr="0060719F" w14:paraId="3988CD3F" w14:textId="77777777" w:rsidTr="00CC43CD">
        <w:tc>
          <w:tcPr>
            <w:tcW w:w="9498" w:type="dxa"/>
            <w:gridSpan w:val="4"/>
            <w:shd w:val="clear" w:color="auto" w:fill="DDDDDD"/>
            <w:tcMar>
              <w:top w:w="28" w:type="dxa"/>
              <w:bottom w:w="57" w:type="dxa"/>
            </w:tcMar>
          </w:tcPr>
          <w:p w14:paraId="113DA70B" w14:textId="7EAFC608" w:rsidR="00946CBD" w:rsidRPr="0060719F" w:rsidRDefault="00946CBD" w:rsidP="00CC43CD">
            <w:pPr>
              <w:rPr>
                <w:b/>
                <w:sz w:val="20"/>
              </w:rPr>
            </w:pPr>
            <w:r w:rsidRPr="0060719F">
              <w:rPr>
                <w:b/>
                <w:sz w:val="20"/>
              </w:rPr>
              <w:t xml:space="preserve">Worksite </w:t>
            </w:r>
            <w:r w:rsidR="005B7372">
              <w:rPr>
                <w:b/>
                <w:sz w:val="20"/>
              </w:rPr>
              <w:t>l</w:t>
            </w:r>
            <w:r w:rsidRPr="0060719F">
              <w:rPr>
                <w:b/>
                <w:sz w:val="20"/>
              </w:rPr>
              <w:t>ocation</w:t>
            </w:r>
          </w:p>
        </w:tc>
        <w:tc>
          <w:tcPr>
            <w:tcW w:w="708" w:type="dxa"/>
            <w:shd w:val="clear" w:color="auto" w:fill="DDDDDD"/>
          </w:tcPr>
          <w:p w14:paraId="053E13C3" w14:textId="77777777" w:rsidR="00946CBD" w:rsidRPr="0060719F" w:rsidRDefault="00946CBD" w:rsidP="00CC43CD">
            <w:pPr>
              <w:rPr>
                <w:b/>
                <w:sz w:val="20"/>
              </w:rPr>
            </w:pPr>
          </w:p>
        </w:tc>
      </w:tr>
      <w:tr w:rsidR="00946CBD" w:rsidRPr="0060719F" w14:paraId="37CA45F0" w14:textId="77777777" w:rsidTr="00CC43CD">
        <w:tc>
          <w:tcPr>
            <w:tcW w:w="992" w:type="dxa"/>
            <w:tcBorders>
              <w:right w:val="single" w:sz="8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5036C693" w14:textId="7F52BFA4" w:rsidR="00946CBD" w:rsidRPr="005B7372" w:rsidRDefault="005B7372" w:rsidP="00CC43CD">
            <w:pPr>
              <w:jc w:val="center"/>
              <w:rPr>
                <w:rFonts w:cs="Arial"/>
                <w:sz w:val="14"/>
                <w:szCs w:val="14"/>
              </w:rPr>
            </w:pPr>
            <w:r w:rsidRPr="005B7372">
              <w:rPr>
                <w:rFonts w:cs="Arial"/>
                <w:sz w:val="14"/>
                <w:szCs w:val="14"/>
              </w:rPr>
              <w:t>o</w:t>
            </w:r>
            <w:r w:rsidR="00946CBD" w:rsidRPr="005B7372">
              <w:rPr>
                <w:rFonts w:cs="Arial"/>
                <w:sz w:val="14"/>
                <w:szCs w:val="14"/>
              </w:rPr>
              <w:t>n the</w:t>
            </w:r>
          </w:p>
        </w:tc>
        <w:tc>
          <w:tcPr>
            <w:tcW w:w="85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06CC353" w14:textId="3E2A7F9A" w:rsidR="00946CBD" w:rsidRPr="002479B7" w:rsidRDefault="00946CBD" w:rsidP="00CC43C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shd w:val="clear" w:color="auto" w:fill="DDDDDD"/>
            <w:vAlign w:val="center"/>
          </w:tcPr>
          <w:p w14:paraId="478E43C2" w14:textId="77777777" w:rsidR="00946CBD" w:rsidRPr="0060719F" w:rsidRDefault="00946CBD" w:rsidP="00CC43C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946CBD" w:rsidRPr="0060719F" w14:paraId="20284CBE" w14:textId="77777777" w:rsidTr="00CC43CD">
        <w:tc>
          <w:tcPr>
            <w:tcW w:w="992" w:type="dxa"/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65E9E792" w14:textId="77777777" w:rsidR="00946CBD" w:rsidRPr="005B7372" w:rsidRDefault="00946CBD" w:rsidP="00CC43CD">
            <w:pPr>
              <w:jc w:val="center"/>
              <w:rPr>
                <w:rFonts w:cs="Arial"/>
                <w:sz w:val="8"/>
                <w:szCs w:val="8"/>
              </w:rPr>
            </w:pPr>
          </w:p>
        </w:tc>
        <w:tc>
          <w:tcPr>
            <w:tcW w:w="8506" w:type="dxa"/>
            <w:gridSpan w:val="3"/>
            <w:tcBorders>
              <w:top w:val="nil"/>
              <w:bottom w:val="nil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5965AEA5" w14:textId="77777777" w:rsidR="00946CBD" w:rsidRPr="0060719F" w:rsidRDefault="00946CBD" w:rsidP="00CC43CD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08" w:type="dxa"/>
            <w:shd w:val="clear" w:color="auto" w:fill="DDDDDD"/>
          </w:tcPr>
          <w:p w14:paraId="2CE9CB48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</w:tr>
      <w:tr w:rsidR="00D96973" w:rsidRPr="0060719F" w14:paraId="779BF545" w14:textId="77777777" w:rsidTr="00CC43CD">
        <w:tc>
          <w:tcPr>
            <w:tcW w:w="992" w:type="dxa"/>
            <w:tcBorders>
              <w:right w:val="single" w:sz="4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4514E8B8" w14:textId="77777777" w:rsidR="00D96973" w:rsidRPr="005B7372" w:rsidRDefault="00D96973" w:rsidP="00D96973">
            <w:pPr>
              <w:jc w:val="center"/>
              <w:rPr>
                <w:rFonts w:cs="Arial"/>
                <w:sz w:val="14"/>
                <w:szCs w:val="14"/>
              </w:rPr>
            </w:pPr>
            <w:r w:rsidRPr="005B7372">
              <w:rPr>
                <w:rFonts w:cs="Arial"/>
                <w:sz w:val="14"/>
                <w:szCs w:val="14"/>
              </w:rPr>
              <w:t>between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E30B090" w14:textId="7F6E0983" w:rsidR="00D96973" w:rsidRPr="002479B7" w:rsidRDefault="00D96973" w:rsidP="00D96973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DDDDDD"/>
            <w:tcMar>
              <w:top w:w="57" w:type="dxa"/>
              <w:bottom w:w="57" w:type="dxa"/>
            </w:tcMar>
            <w:vAlign w:val="center"/>
          </w:tcPr>
          <w:p w14:paraId="3CF2565C" w14:textId="51305F9C" w:rsidR="00D96973" w:rsidRPr="0060719F" w:rsidRDefault="00D96973" w:rsidP="00D96973">
            <w:pPr>
              <w:jc w:val="center"/>
              <w:rPr>
                <w:rFonts w:cs="Arial"/>
                <w:sz w:val="14"/>
                <w:szCs w:val="14"/>
              </w:rPr>
            </w:pPr>
            <w:r w:rsidRPr="0060719F">
              <w:rPr>
                <w:rFonts w:cs="Arial"/>
                <w:sz w:val="14"/>
                <w:szCs w:val="14"/>
              </w:rPr>
              <w:t>and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7E7DD4A" w14:textId="3B6FED3D" w:rsidR="00D96973" w:rsidRPr="002479B7" w:rsidRDefault="00D96973" w:rsidP="00D96973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  <w:shd w:val="clear" w:color="auto" w:fill="DDDDDD"/>
          </w:tcPr>
          <w:p w14:paraId="55213FDD" w14:textId="77777777" w:rsidR="00D96973" w:rsidRPr="0060719F" w:rsidRDefault="00D96973" w:rsidP="00D96973">
            <w:pPr>
              <w:rPr>
                <w:rFonts w:cs="Arial"/>
                <w:b/>
                <w:sz w:val="14"/>
                <w:szCs w:val="14"/>
              </w:rPr>
            </w:pPr>
          </w:p>
        </w:tc>
      </w:tr>
      <w:tr w:rsidR="00946CBD" w:rsidRPr="0060719F" w14:paraId="0F1D081B" w14:textId="77777777" w:rsidTr="00CC43CD">
        <w:trPr>
          <w:trHeight w:val="75"/>
        </w:trPr>
        <w:tc>
          <w:tcPr>
            <w:tcW w:w="992" w:type="dxa"/>
            <w:shd w:val="clear" w:color="auto" w:fill="DDDDDD"/>
          </w:tcPr>
          <w:p w14:paraId="351D5F2A" w14:textId="77777777" w:rsidR="00946CBD" w:rsidRPr="005B7372" w:rsidRDefault="00946CBD" w:rsidP="00CC43CD">
            <w:pPr>
              <w:rPr>
                <w:rFonts w:cs="Arial"/>
                <w:sz w:val="8"/>
                <w:szCs w:val="8"/>
              </w:rPr>
            </w:pPr>
            <w:r w:rsidRPr="005B7372">
              <w:rPr>
                <w:rFonts w:cs="Arial"/>
                <w:sz w:val="14"/>
                <w:szCs w:val="14"/>
              </w:rPr>
              <w:t xml:space="preserve">      </w:t>
            </w:r>
          </w:p>
          <w:p w14:paraId="42D894EA" w14:textId="77777777" w:rsidR="00946CBD" w:rsidRPr="005B7372" w:rsidRDefault="00946CBD" w:rsidP="00CC43CD">
            <w:pPr>
              <w:ind w:left="720" w:hanging="720"/>
              <w:rPr>
                <w:rFonts w:cs="Arial"/>
                <w:sz w:val="8"/>
                <w:szCs w:val="8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</w:tcPr>
          <w:p w14:paraId="09D5B9DD" w14:textId="77777777" w:rsidR="00946CBD" w:rsidRPr="0060719F" w:rsidRDefault="00946CBD" w:rsidP="00CC43CD">
            <w:pPr>
              <w:ind w:right="31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850" w:type="dxa"/>
            <w:shd w:val="clear" w:color="auto" w:fill="DDDDDD"/>
          </w:tcPr>
          <w:p w14:paraId="6748197E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DDDDDD"/>
          </w:tcPr>
          <w:p w14:paraId="5406D82E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08" w:type="dxa"/>
            <w:shd w:val="clear" w:color="auto" w:fill="DDDDDD"/>
          </w:tcPr>
          <w:p w14:paraId="25A03BA6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</w:tr>
      <w:tr w:rsidR="00946CBD" w:rsidRPr="0060719F" w14:paraId="76BDC72D" w14:textId="77777777" w:rsidTr="00CC43CD">
        <w:trPr>
          <w:trHeight w:val="301"/>
        </w:trPr>
        <w:tc>
          <w:tcPr>
            <w:tcW w:w="992" w:type="dxa"/>
            <w:tcBorders>
              <w:right w:val="single" w:sz="4" w:space="0" w:color="auto"/>
            </w:tcBorders>
            <w:shd w:val="clear" w:color="auto" w:fill="DDDDDD"/>
          </w:tcPr>
          <w:p w14:paraId="67CC9B25" w14:textId="1A875506" w:rsidR="00946CBD" w:rsidRPr="005B7372" w:rsidRDefault="005B7372" w:rsidP="00CC43CD">
            <w:pPr>
              <w:jc w:val="center"/>
              <w:rPr>
                <w:rFonts w:cs="Arial"/>
                <w:sz w:val="14"/>
                <w:szCs w:val="14"/>
              </w:rPr>
            </w:pPr>
            <w:r w:rsidRPr="005B7372">
              <w:rPr>
                <w:rFonts w:cs="Arial"/>
                <w:sz w:val="14"/>
                <w:szCs w:val="14"/>
              </w:rPr>
              <w:t>o</w:t>
            </w:r>
            <w:r w:rsidR="00946CBD" w:rsidRPr="005B7372">
              <w:rPr>
                <w:rFonts w:cs="Arial"/>
                <w:sz w:val="14"/>
                <w:szCs w:val="14"/>
              </w:rPr>
              <w:t>n the</w:t>
            </w:r>
          </w:p>
        </w:tc>
        <w:tc>
          <w:tcPr>
            <w:tcW w:w="8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8C225" w14:textId="7391A617" w:rsidR="00946CBD" w:rsidRPr="00037151" w:rsidRDefault="00946CBD" w:rsidP="00CC43C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DDDDDD"/>
          </w:tcPr>
          <w:p w14:paraId="60ECC7E7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</w:tr>
      <w:tr w:rsidR="00946CBD" w:rsidRPr="0060719F" w14:paraId="1DCBCDAD" w14:textId="77777777" w:rsidTr="00CC43CD">
        <w:trPr>
          <w:trHeight w:val="75"/>
        </w:trPr>
        <w:tc>
          <w:tcPr>
            <w:tcW w:w="992" w:type="dxa"/>
            <w:shd w:val="clear" w:color="auto" w:fill="DDDDDD"/>
          </w:tcPr>
          <w:p w14:paraId="698EF684" w14:textId="77777777" w:rsidR="00946CBD" w:rsidRPr="005B7372" w:rsidRDefault="00946CBD" w:rsidP="00CC43C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</w:tcPr>
          <w:p w14:paraId="2C9418D2" w14:textId="77777777" w:rsidR="00946CBD" w:rsidRPr="0060719F" w:rsidRDefault="00946CBD" w:rsidP="00CC43CD">
            <w:pPr>
              <w:ind w:right="31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850" w:type="dxa"/>
            <w:shd w:val="clear" w:color="auto" w:fill="DDDDDD"/>
          </w:tcPr>
          <w:p w14:paraId="4888F539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DDD"/>
          </w:tcPr>
          <w:p w14:paraId="493469BE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08" w:type="dxa"/>
            <w:shd w:val="clear" w:color="auto" w:fill="DDDDDD"/>
          </w:tcPr>
          <w:p w14:paraId="7AC97649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</w:tr>
      <w:tr w:rsidR="00D96973" w:rsidRPr="0060719F" w14:paraId="0C1708CD" w14:textId="77777777" w:rsidTr="00D96973">
        <w:trPr>
          <w:trHeight w:val="237"/>
        </w:trPr>
        <w:tc>
          <w:tcPr>
            <w:tcW w:w="992" w:type="dxa"/>
            <w:tcBorders>
              <w:right w:val="single" w:sz="4" w:space="0" w:color="auto"/>
            </w:tcBorders>
            <w:shd w:val="clear" w:color="auto" w:fill="DDDDDD"/>
          </w:tcPr>
          <w:p w14:paraId="2E9E22C4" w14:textId="77777777" w:rsidR="00D96973" w:rsidRPr="005B7372" w:rsidRDefault="00D96973" w:rsidP="00D96973">
            <w:pPr>
              <w:jc w:val="center"/>
              <w:rPr>
                <w:rFonts w:cs="Arial"/>
                <w:sz w:val="14"/>
                <w:szCs w:val="14"/>
              </w:rPr>
            </w:pPr>
            <w:r w:rsidRPr="005B7372">
              <w:rPr>
                <w:rFonts w:cs="Arial"/>
                <w:sz w:val="14"/>
                <w:szCs w:val="14"/>
              </w:rPr>
              <w:t>between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88688" w14:textId="4FED005F" w:rsidR="00D96973" w:rsidRPr="0060719F" w:rsidRDefault="00D96973" w:rsidP="00D96973">
            <w:pPr>
              <w:spacing w:before="60" w:after="60"/>
              <w:ind w:right="28"/>
              <w:jc w:val="center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</w:tcPr>
          <w:p w14:paraId="733DD443" w14:textId="22BE51D6" w:rsidR="00D96973" w:rsidRPr="0060719F" w:rsidRDefault="00D96973" w:rsidP="00D96973">
            <w:pPr>
              <w:jc w:val="center"/>
              <w:rPr>
                <w:rFonts w:cs="Arial"/>
                <w:b/>
                <w:sz w:val="8"/>
                <w:szCs w:val="8"/>
              </w:rPr>
            </w:pPr>
            <w:r>
              <w:rPr>
                <w:rFonts w:cs="Arial"/>
                <w:bCs/>
                <w:sz w:val="14"/>
                <w:szCs w:val="14"/>
              </w:rPr>
              <w:t>and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50BC6" w14:textId="54D1114D" w:rsidR="00D96973" w:rsidRPr="00C46F07" w:rsidRDefault="00D96973" w:rsidP="00D96973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DDDDDD"/>
          </w:tcPr>
          <w:p w14:paraId="2AA1611B" w14:textId="77777777" w:rsidR="00D96973" w:rsidRPr="0060719F" w:rsidRDefault="00D96973" w:rsidP="00D96973">
            <w:pPr>
              <w:rPr>
                <w:rFonts w:cs="Arial"/>
                <w:b/>
                <w:sz w:val="8"/>
                <w:szCs w:val="8"/>
              </w:rPr>
            </w:pPr>
          </w:p>
        </w:tc>
      </w:tr>
      <w:tr w:rsidR="00946CBD" w:rsidRPr="0060719F" w14:paraId="0F83552C" w14:textId="77777777" w:rsidTr="00CC43CD">
        <w:trPr>
          <w:trHeight w:val="75"/>
        </w:trPr>
        <w:tc>
          <w:tcPr>
            <w:tcW w:w="992" w:type="dxa"/>
            <w:shd w:val="clear" w:color="auto" w:fill="DDDDDD"/>
          </w:tcPr>
          <w:p w14:paraId="6AB95897" w14:textId="77777777" w:rsidR="00946CBD" w:rsidRDefault="00946CBD" w:rsidP="00CC43CD">
            <w:pPr>
              <w:rPr>
                <w:rFonts w:cs="Arial"/>
                <w:b/>
                <w:bCs/>
                <w:sz w:val="14"/>
                <w:szCs w:val="14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DDDDDD"/>
          </w:tcPr>
          <w:p w14:paraId="63889AEE" w14:textId="77777777" w:rsidR="00946CBD" w:rsidRPr="0060719F" w:rsidRDefault="00946CBD" w:rsidP="00CC43CD">
            <w:pPr>
              <w:ind w:right="31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850" w:type="dxa"/>
            <w:shd w:val="clear" w:color="auto" w:fill="DDDDDD"/>
          </w:tcPr>
          <w:p w14:paraId="0AAC82E4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DDDDDD"/>
          </w:tcPr>
          <w:p w14:paraId="172623EC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08" w:type="dxa"/>
            <w:shd w:val="clear" w:color="auto" w:fill="DDDDDD"/>
          </w:tcPr>
          <w:p w14:paraId="2D3CC5F7" w14:textId="77777777" w:rsidR="00946CBD" w:rsidRPr="0060719F" w:rsidRDefault="00946CBD" w:rsidP="00CC43CD">
            <w:pPr>
              <w:rPr>
                <w:rFonts w:cs="Arial"/>
                <w:b/>
                <w:sz w:val="8"/>
                <w:szCs w:val="8"/>
              </w:rPr>
            </w:pPr>
          </w:p>
        </w:tc>
      </w:tr>
    </w:tbl>
    <w:p w14:paraId="41508A3C" w14:textId="77777777" w:rsidR="002A7EB3" w:rsidRDefault="002A7EB3" w:rsidP="00C93A3B"/>
    <w:p w14:paraId="0519D7FE" w14:textId="4B279A97" w:rsidR="002A7EB3" w:rsidRPr="00946CBD" w:rsidRDefault="00845C71" w:rsidP="00155952">
      <w:r w:rsidRPr="00946CBD">
        <w:t xml:space="preserve">The following are diagrams, notes and detailed instructions. These are to be read and followed as part of this worksite protection plan for </w:t>
      </w:r>
      <w:r w:rsidR="00EB04F1">
        <w:t>TOA.</w:t>
      </w:r>
    </w:p>
    <w:p w14:paraId="43D6B1D6" w14:textId="77777777" w:rsidR="00845C71" w:rsidRPr="00845C71" w:rsidRDefault="00845C71" w:rsidP="00155952"/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252"/>
        <w:gridCol w:w="71"/>
        <w:gridCol w:w="4324"/>
      </w:tblGrid>
      <w:tr w:rsidR="00155952" w:rsidRPr="0073442A" w14:paraId="1C11DC3D" w14:textId="77777777" w:rsidTr="005B7372">
        <w:trPr>
          <w:cantSplit/>
        </w:trPr>
        <w:tc>
          <w:tcPr>
            <w:tcW w:w="1560" w:type="dxa"/>
            <w:shd w:val="clear" w:color="auto" w:fill="F79646"/>
          </w:tcPr>
          <w:p w14:paraId="40B1B87C" w14:textId="756862A6" w:rsidR="00155952" w:rsidRPr="00E22E02" w:rsidRDefault="00946CBD" w:rsidP="005B7372">
            <w:pPr>
              <w:pStyle w:val="Textbold"/>
              <w:rPr>
                <w:rFonts w:ascii="Calibri" w:hAnsi="Calibri" w:cs="Calibri"/>
              </w:rPr>
            </w:pPr>
            <w:bookmarkStart w:id="1" w:name="_Hlk113886769"/>
            <w:r>
              <w:rPr>
                <w:rFonts w:ascii="Calibri" w:hAnsi="Calibri" w:cs="Calibri"/>
              </w:rPr>
              <w:t>INSTRUCTIONS</w:t>
            </w:r>
            <w:r w:rsidR="00F64186">
              <w:rPr>
                <w:rFonts w:ascii="Calibri" w:hAnsi="Calibri" w:cs="Calibri"/>
              </w:rPr>
              <w:t>:</w:t>
            </w:r>
          </w:p>
        </w:tc>
        <w:tc>
          <w:tcPr>
            <w:tcW w:w="8647" w:type="dxa"/>
            <w:gridSpan w:val="3"/>
            <w:shd w:val="clear" w:color="auto" w:fill="auto"/>
          </w:tcPr>
          <w:p w14:paraId="0BB617F1" w14:textId="174C2666" w:rsidR="00FA1DAB" w:rsidRPr="00FA1DAB" w:rsidRDefault="00FA1DAB" w:rsidP="00FA1DAB">
            <w:pPr>
              <w:pStyle w:val="Text"/>
              <w:numPr>
                <w:ilvl w:val="0"/>
                <w:numId w:val="23"/>
              </w:num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Workers enter </w:t>
            </w:r>
            <w:r w:rsidR="00C80053">
              <w:rPr>
                <w:rFonts w:ascii="Calibri" w:hAnsi="Calibri" w:cs="Calibri"/>
              </w:rPr>
              <w:t xml:space="preserve">the rail </w:t>
            </w:r>
            <w:r>
              <w:rPr>
                <w:rFonts w:ascii="Calibri" w:hAnsi="Calibri" w:cs="Calibri"/>
              </w:rPr>
              <w:t xml:space="preserve">corridor via </w:t>
            </w:r>
            <w:r>
              <w:rPr>
                <w:rFonts w:ascii="Calibri" w:hAnsi="Calibri" w:cs="Calibri"/>
                <w:highlight w:val="yellow"/>
              </w:rPr>
              <w:t>……</w:t>
            </w:r>
            <w:proofErr w:type="gramStart"/>
            <w:r>
              <w:rPr>
                <w:rFonts w:ascii="Calibri" w:hAnsi="Calibri" w:cs="Calibri"/>
                <w:highlight w:val="yellow"/>
              </w:rPr>
              <w:t>…..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</w:p>
          <w:p w14:paraId="1FEA3370" w14:textId="320F3020" w:rsidR="00F64186" w:rsidRDefault="00F64186" w:rsidP="00FA1DAB">
            <w:pPr>
              <w:pStyle w:val="Text"/>
              <w:numPr>
                <w:ilvl w:val="0"/>
                <w:numId w:val="23"/>
              </w:numPr>
              <w:spacing w:before="120"/>
              <w:rPr>
                <w:rFonts w:ascii="Calibri" w:hAnsi="Calibri" w:cs="Calibri"/>
              </w:rPr>
            </w:pPr>
            <w:r w:rsidRPr="00193441">
              <w:rPr>
                <w:rFonts w:ascii="Calibri" w:hAnsi="Calibri" w:cs="Calibri"/>
              </w:rPr>
              <w:t>Protection Officer conduct</w:t>
            </w:r>
            <w:r>
              <w:rPr>
                <w:rFonts w:ascii="Calibri" w:hAnsi="Calibri" w:cs="Calibri"/>
              </w:rPr>
              <w:t>s the worksite protection</w:t>
            </w:r>
            <w:r w:rsidRPr="00193441">
              <w:rPr>
                <w:rFonts w:ascii="Calibri" w:hAnsi="Calibri" w:cs="Calibri"/>
              </w:rPr>
              <w:t xml:space="preserve"> pre-work briefing</w:t>
            </w:r>
            <w:r>
              <w:rPr>
                <w:rFonts w:ascii="Calibri" w:hAnsi="Calibri" w:cs="Calibri"/>
              </w:rPr>
              <w:t>.</w:t>
            </w:r>
          </w:p>
          <w:p w14:paraId="0BD9CCF5" w14:textId="4B078417" w:rsidR="00946CBD" w:rsidRPr="00193441" w:rsidRDefault="00946CBD" w:rsidP="00FA1DAB">
            <w:pPr>
              <w:pStyle w:val="Text"/>
              <w:numPr>
                <w:ilvl w:val="0"/>
                <w:numId w:val="23"/>
              </w:numPr>
              <w:spacing w:before="120"/>
              <w:rPr>
                <w:rFonts w:ascii="Calibri" w:hAnsi="Calibri" w:cs="Calibri"/>
              </w:rPr>
            </w:pPr>
            <w:r w:rsidRPr="00193441">
              <w:rPr>
                <w:rFonts w:ascii="Calibri" w:hAnsi="Calibri" w:cs="Calibri"/>
              </w:rPr>
              <w:t xml:space="preserve">Protection Officer contacts the </w:t>
            </w:r>
            <w:r w:rsidR="00500F44">
              <w:rPr>
                <w:rFonts w:ascii="Calibri" w:hAnsi="Calibri" w:cs="Calibri"/>
              </w:rPr>
              <w:t xml:space="preserve">Signaller at </w:t>
            </w:r>
            <w:r w:rsidR="00EB04F1" w:rsidRPr="00EB04F1">
              <w:rPr>
                <w:rFonts w:ascii="Calibri" w:hAnsi="Calibri" w:cs="Calibri"/>
                <w:highlight w:val="yellow"/>
              </w:rPr>
              <w:t>……………</w:t>
            </w:r>
            <w:r w:rsidRPr="00193441">
              <w:rPr>
                <w:rFonts w:ascii="Calibri" w:hAnsi="Calibri" w:cs="Calibri"/>
              </w:rPr>
              <w:t xml:space="preserve"> Panel and requests TOA.</w:t>
            </w:r>
          </w:p>
          <w:p w14:paraId="21DBB24B" w14:textId="6149F050" w:rsidR="00946CBD" w:rsidRDefault="00946CBD" w:rsidP="00FA1DAB">
            <w:pPr>
              <w:pStyle w:val="Text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 w:rsidRPr="00193441">
              <w:rPr>
                <w:rFonts w:ascii="Calibri" w:hAnsi="Calibri" w:cs="Calibri"/>
              </w:rPr>
              <w:t xml:space="preserve">Instruct Qualified Workers to place </w:t>
            </w:r>
            <w:r w:rsidR="00F64186">
              <w:rPr>
                <w:rFonts w:ascii="Calibri" w:hAnsi="Calibri" w:cs="Calibri"/>
              </w:rPr>
              <w:t xml:space="preserve">Railway Track Signal protection and Worksite Protection </w:t>
            </w:r>
            <w:r w:rsidR="00D96973">
              <w:rPr>
                <w:rFonts w:ascii="Calibri" w:hAnsi="Calibri" w:cs="Calibri"/>
              </w:rPr>
              <w:t xml:space="preserve">Markers at </w:t>
            </w:r>
            <w:r w:rsidR="00EB04F1" w:rsidRPr="00EB04F1">
              <w:rPr>
                <w:rFonts w:ascii="Calibri" w:hAnsi="Calibri" w:cs="Calibri"/>
                <w:b/>
                <w:bCs/>
                <w:highlight w:val="yellow"/>
              </w:rPr>
              <w:t>…………</w:t>
            </w:r>
            <w:r w:rsidR="00D96973" w:rsidRPr="00EB04F1">
              <w:rPr>
                <w:rFonts w:ascii="Calibri" w:hAnsi="Calibri" w:cs="Calibri"/>
                <w:b/>
                <w:bCs/>
                <w:highlight w:val="yellow"/>
              </w:rPr>
              <w:t xml:space="preserve"> KM</w:t>
            </w:r>
            <w:r w:rsidR="00D96973">
              <w:rPr>
                <w:rFonts w:ascii="Calibri" w:hAnsi="Calibri" w:cs="Calibri"/>
              </w:rPr>
              <w:t xml:space="preserve"> and </w:t>
            </w:r>
            <w:r w:rsidR="00EB04F1" w:rsidRPr="00EB04F1">
              <w:rPr>
                <w:rFonts w:ascii="Calibri" w:hAnsi="Calibri" w:cs="Calibri"/>
                <w:b/>
                <w:bCs/>
                <w:highlight w:val="yellow"/>
              </w:rPr>
              <w:t>……</w:t>
            </w:r>
            <w:proofErr w:type="gramStart"/>
            <w:r w:rsidR="00EB04F1" w:rsidRPr="00EB04F1">
              <w:rPr>
                <w:rFonts w:ascii="Calibri" w:hAnsi="Calibri" w:cs="Calibri"/>
                <w:b/>
                <w:bCs/>
                <w:highlight w:val="yellow"/>
              </w:rPr>
              <w:t>…..</w:t>
            </w:r>
            <w:proofErr w:type="gramEnd"/>
            <w:r w:rsidR="00D96973" w:rsidRPr="00EB04F1">
              <w:rPr>
                <w:rFonts w:ascii="Calibri" w:hAnsi="Calibri" w:cs="Calibri"/>
                <w:b/>
                <w:bCs/>
                <w:highlight w:val="yellow"/>
              </w:rPr>
              <w:t xml:space="preserve"> KM</w:t>
            </w:r>
            <w:r w:rsidR="00D96973">
              <w:rPr>
                <w:rFonts w:ascii="Calibri" w:hAnsi="Calibri" w:cs="Calibri"/>
              </w:rPr>
              <w:t xml:space="preserve"> </w:t>
            </w:r>
            <w:r w:rsidR="00F64186">
              <w:rPr>
                <w:rFonts w:ascii="Calibri" w:hAnsi="Calibri" w:cs="Calibri"/>
              </w:rPr>
              <w:t xml:space="preserve">on </w:t>
            </w:r>
            <w:r w:rsidR="00D96973">
              <w:rPr>
                <w:rFonts w:ascii="Calibri" w:hAnsi="Calibri" w:cs="Calibri"/>
              </w:rPr>
              <w:t xml:space="preserve">the </w:t>
            </w:r>
            <w:r w:rsidR="00EB04F1" w:rsidRPr="00EB04F1">
              <w:rPr>
                <w:rFonts w:ascii="Calibri" w:hAnsi="Calibri" w:cs="Calibri"/>
                <w:b/>
                <w:bCs/>
                <w:highlight w:val="yellow"/>
              </w:rPr>
              <w:t>……………</w:t>
            </w:r>
            <w:r w:rsidR="00D96973" w:rsidRPr="00D96973">
              <w:rPr>
                <w:rFonts w:ascii="Calibri" w:hAnsi="Calibri" w:cs="Calibri"/>
                <w:b/>
                <w:bCs/>
              </w:rPr>
              <w:t xml:space="preserve"> lines</w:t>
            </w:r>
            <w:r w:rsidR="00F64186">
              <w:rPr>
                <w:rFonts w:ascii="Calibri" w:hAnsi="Calibri" w:cs="Calibri"/>
              </w:rPr>
              <w:t>.</w:t>
            </w:r>
          </w:p>
          <w:p w14:paraId="4B52E7F0" w14:textId="6B48A5A0" w:rsidR="00D96973" w:rsidRPr="00EB04F1" w:rsidRDefault="00D96973" w:rsidP="00FA1DAB">
            <w:pPr>
              <w:pStyle w:val="Text"/>
              <w:numPr>
                <w:ilvl w:val="0"/>
                <w:numId w:val="23"/>
              </w:numPr>
              <w:rPr>
                <w:rFonts w:ascii="Calibri" w:hAnsi="Calibri" w:cs="Calibri"/>
                <w:highlight w:val="yellow"/>
              </w:rPr>
            </w:pPr>
            <w:r w:rsidRPr="00EB04F1">
              <w:rPr>
                <w:rFonts w:ascii="Calibri" w:hAnsi="Calibri" w:cs="Calibri"/>
                <w:highlight w:val="yellow"/>
              </w:rPr>
              <w:t xml:space="preserve">Instruct Qualified Workers to clip and lock </w:t>
            </w:r>
            <w:r w:rsidR="00EB04F1" w:rsidRPr="00EB04F1">
              <w:rPr>
                <w:rFonts w:ascii="Calibri" w:hAnsi="Calibri" w:cs="Calibri"/>
                <w:b/>
                <w:bCs/>
                <w:highlight w:val="yellow"/>
              </w:rPr>
              <w:t>………</w:t>
            </w:r>
            <w:r w:rsidRPr="00EB04F1">
              <w:rPr>
                <w:rFonts w:ascii="Calibri" w:hAnsi="Calibri" w:cs="Calibri"/>
                <w:b/>
                <w:bCs/>
                <w:highlight w:val="yellow"/>
              </w:rPr>
              <w:t xml:space="preserve"> points </w:t>
            </w:r>
            <w:r w:rsidRPr="00EB04F1">
              <w:rPr>
                <w:rFonts w:ascii="Calibri" w:hAnsi="Calibri" w:cs="Calibri"/>
                <w:highlight w:val="yellow"/>
              </w:rPr>
              <w:t>to prevent rail traffic entry into the TOA.</w:t>
            </w:r>
          </w:p>
          <w:p w14:paraId="7B2C252F" w14:textId="42E0B9C3" w:rsidR="00946CBD" w:rsidRPr="00193441" w:rsidRDefault="00D3110C" w:rsidP="00FA1DAB">
            <w:pPr>
              <w:pStyle w:val="Text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Protection Officer i</w:t>
            </w:r>
            <w:r w:rsidR="00946CBD" w:rsidRPr="00193441">
              <w:rPr>
                <w:rFonts w:ascii="Calibri" w:hAnsi="Calibri" w:cs="Calibri"/>
              </w:rPr>
              <w:t>nform</w:t>
            </w:r>
            <w:r>
              <w:rPr>
                <w:rFonts w:ascii="Calibri" w:hAnsi="Calibri" w:cs="Calibri"/>
              </w:rPr>
              <w:t xml:space="preserve">s </w:t>
            </w:r>
            <w:r w:rsidR="00946CBD" w:rsidRPr="00193441">
              <w:rPr>
                <w:rFonts w:ascii="Calibri" w:hAnsi="Calibri" w:cs="Calibri"/>
              </w:rPr>
              <w:t>the workplace supervisor that it is safe for work to start.</w:t>
            </w:r>
          </w:p>
          <w:p w14:paraId="679B7F92" w14:textId="7AD36902" w:rsidR="00946CBD" w:rsidRPr="00193441" w:rsidRDefault="00F64186" w:rsidP="00FA1DAB">
            <w:pPr>
              <w:pStyle w:val="Text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Workers </w:t>
            </w:r>
            <w:r w:rsidR="00D3110C">
              <w:rPr>
                <w:rFonts w:ascii="Calibri" w:hAnsi="Calibri" w:cs="Calibri"/>
              </w:rPr>
              <w:t>start work.</w:t>
            </w:r>
          </w:p>
          <w:p w14:paraId="5379FBD9" w14:textId="77777777" w:rsidR="00946CBD" w:rsidRPr="00193441" w:rsidRDefault="00946CBD" w:rsidP="00FA1DAB">
            <w:pPr>
              <w:pStyle w:val="Text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 w:rsidRPr="00193441">
              <w:rPr>
                <w:rFonts w:ascii="Calibri" w:hAnsi="Calibri" w:cs="Calibri"/>
              </w:rPr>
              <w:t>After all work is completed, move all workers and equipment into a safe place.</w:t>
            </w:r>
          </w:p>
          <w:p w14:paraId="1141D060" w14:textId="736A7515" w:rsidR="00D3110C" w:rsidRDefault="00D3110C" w:rsidP="00FA1DAB">
            <w:pPr>
              <w:pStyle w:val="Text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 w:rsidRPr="00193441">
              <w:rPr>
                <w:rFonts w:ascii="Calibri" w:hAnsi="Calibri" w:cs="Calibri"/>
              </w:rPr>
              <w:t xml:space="preserve">Instruct Qualified Workers to </w:t>
            </w:r>
            <w:r>
              <w:rPr>
                <w:rFonts w:ascii="Calibri" w:hAnsi="Calibri" w:cs="Calibri"/>
              </w:rPr>
              <w:t>remove</w:t>
            </w:r>
            <w:r w:rsidRPr="0019344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Railway Track Signal protection</w:t>
            </w:r>
            <w:r w:rsidR="00D96973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 xml:space="preserve">Worksite Protection Markers </w:t>
            </w:r>
            <w:r w:rsidR="00D96973">
              <w:rPr>
                <w:rFonts w:ascii="Calibri" w:hAnsi="Calibri" w:cs="Calibri"/>
              </w:rPr>
              <w:t xml:space="preserve">and </w:t>
            </w:r>
            <w:r w:rsidR="00D96973" w:rsidRPr="00EB04F1">
              <w:rPr>
                <w:rFonts w:ascii="Calibri" w:hAnsi="Calibri" w:cs="Calibri"/>
                <w:highlight w:val="yellow"/>
              </w:rPr>
              <w:t>point clips</w:t>
            </w:r>
            <w:r w:rsidR="00D96973">
              <w:rPr>
                <w:rFonts w:ascii="Calibri" w:hAnsi="Calibri" w:cs="Calibri"/>
              </w:rPr>
              <w:t xml:space="preserve"> from the TOA</w:t>
            </w:r>
            <w:r>
              <w:rPr>
                <w:rFonts w:ascii="Calibri" w:hAnsi="Calibri" w:cs="Calibri"/>
              </w:rPr>
              <w:t>.</w:t>
            </w:r>
          </w:p>
          <w:p w14:paraId="561AA1E3" w14:textId="56C153A9" w:rsidR="00E52D28" w:rsidRPr="00193441" w:rsidRDefault="00E52D28" w:rsidP="00FA1DAB">
            <w:pPr>
              <w:pStyle w:val="Text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Workers egress the rail corridor via </w:t>
            </w:r>
            <w:r>
              <w:rPr>
                <w:rFonts w:ascii="Calibri" w:hAnsi="Calibri" w:cs="Calibri"/>
                <w:highlight w:val="yellow"/>
              </w:rPr>
              <w:t>……</w:t>
            </w:r>
            <w:proofErr w:type="gramStart"/>
            <w:r>
              <w:rPr>
                <w:rFonts w:ascii="Calibri" w:hAnsi="Calibri" w:cs="Calibri"/>
                <w:highlight w:val="yellow"/>
              </w:rPr>
              <w:t>…..</w:t>
            </w:r>
            <w:proofErr w:type="gramEnd"/>
          </w:p>
          <w:p w14:paraId="0EC34FE0" w14:textId="28056E70" w:rsidR="00C80053" w:rsidRPr="00E52D28" w:rsidRDefault="00500F44" w:rsidP="00E52D28">
            <w:pPr>
              <w:pStyle w:val="Text"/>
              <w:numPr>
                <w:ilvl w:val="0"/>
                <w:numId w:val="23"/>
              </w:numPr>
              <w:spacing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After</w:t>
            </w:r>
            <w:r w:rsidR="00946CBD" w:rsidRPr="00193441">
              <w:rPr>
                <w:rFonts w:ascii="Calibri" w:hAnsi="Calibri" w:cs="Calibri"/>
              </w:rPr>
              <w:t xml:space="preserve"> all protection is removed, Protection Officer </w:t>
            </w:r>
            <w:r>
              <w:rPr>
                <w:rFonts w:ascii="Calibri" w:hAnsi="Calibri" w:cs="Calibri"/>
              </w:rPr>
              <w:t>contacts</w:t>
            </w:r>
            <w:r w:rsidR="00946CBD" w:rsidRPr="00193441">
              <w:rPr>
                <w:rFonts w:ascii="Calibri" w:hAnsi="Calibri" w:cs="Calibri"/>
              </w:rPr>
              <w:t xml:space="preserve"> the </w:t>
            </w:r>
            <w:r>
              <w:rPr>
                <w:rFonts w:ascii="Calibri" w:hAnsi="Calibri" w:cs="Calibri"/>
              </w:rPr>
              <w:t xml:space="preserve">Signaller </w:t>
            </w:r>
            <w:r w:rsidR="00EB04F1" w:rsidRPr="00EB04F1">
              <w:rPr>
                <w:rFonts w:ascii="Calibri" w:hAnsi="Calibri" w:cs="Calibri"/>
                <w:highlight w:val="yellow"/>
              </w:rPr>
              <w:t>…………….</w:t>
            </w:r>
            <w:r w:rsidR="00946CBD" w:rsidRPr="00193441">
              <w:rPr>
                <w:rFonts w:ascii="Calibri" w:hAnsi="Calibri" w:cs="Calibri"/>
              </w:rPr>
              <w:t xml:space="preserve"> Panel that work is complete, all protection has been removed from the line, workers and equipment are clear of the Danger Zone and if any restrictions </w:t>
            </w:r>
            <w:r w:rsidR="00EB04F1">
              <w:rPr>
                <w:rFonts w:ascii="Calibri" w:hAnsi="Calibri" w:cs="Calibri"/>
              </w:rPr>
              <w:t xml:space="preserve">have </w:t>
            </w:r>
            <w:proofErr w:type="spellStart"/>
            <w:r w:rsidR="00EB04F1">
              <w:rPr>
                <w:rFonts w:ascii="Calibri" w:hAnsi="Calibri" w:cs="Calibri"/>
              </w:rPr>
              <w:t>beem</w:t>
            </w:r>
            <w:proofErr w:type="spellEnd"/>
            <w:r w:rsidR="00946CBD" w:rsidRPr="00193441">
              <w:rPr>
                <w:rFonts w:ascii="Calibri" w:hAnsi="Calibri" w:cs="Calibri"/>
              </w:rPr>
              <w:t xml:space="preserve"> applied</w:t>
            </w:r>
            <w:r>
              <w:rPr>
                <w:rFonts w:ascii="Calibri" w:hAnsi="Calibri" w:cs="Calibri"/>
              </w:rPr>
              <w:t xml:space="preserve"> to fulfil the TOA.</w:t>
            </w:r>
          </w:p>
        </w:tc>
      </w:tr>
      <w:tr w:rsidR="00FA1DAB" w:rsidRPr="0073442A" w14:paraId="64A78576" w14:textId="77777777" w:rsidTr="005B7372">
        <w:trPr>
          <w:cantSplit/>
        </w:trPr>
        <w:tc>
          <w:tcPr>
            <w:tcW w:w="1560" w:type="dxa"/>
            <w:shd w:val="clear" w:color="auto" w:fill="F79646"/>
          </w:tcPr>
          <w:p w14:paraId="73559A3E" w14:textId="52611AE2" w:rsidR="00FA1DAB" w:rsidRDefault="006D5B58" w:rsidP="005B7372">
            <w:pPr>
              <w:pStyle w:val="Textbol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ADDITIONAL DETAILS</w:t>
            </w:r>
          </w:p>
        </w:tc>
        <w:tc>
          <w:tcPr>
            <w:tcW w:w="8647" w:type="dxa"/>
            <w:gridSpan w:val="3"/>
            <w:shd w:val="clear" w:color="auto" w:fill="auto"/>
          </w:tcPr>
          <w:p w14:paraId="26652E83" w14:textId="77777777" w:rsidR="00FA1DAB" w:rsidRDefault="00FA1DAB" w:rsidP="00FA1DAB">
            <w:pPr>
              <w:pStyle w:val="Text"/>
              <w:spacing w:line="276" w:lineRule="auto"/>
              <w:rPr>
                <w:rFonts w:ascii="Calibri" w:hAnsi="Calibri" w:cs="Calibri"/>
              </w:rPr>
            </w:pPr>
          </w:p>
          <w:p w14:paraId="72A739BA" w14:textId="77777777" w:rsidR="00FA1DAB" w:rsidRDefault="00FA1DAB" w:rsidP="00FA1DAB">
            <w:pPr>
              <w:pStyle w:val="Text"/>
              <w:spacing w:line="276" w:lineRule="auto"/>
              <w:rPr>
                <w:rFonts w:ascii="Calibri" w:hAnsi="Calibri" w:cs="Calibri"/>
              </w:rPr>
            </w:pPr>
          </w:p>
          <w:p w14:paraId="071A542C" w14:textId="77777777" w:rsidR="00FA1DAB" w:rsidRDefault="00FA1DAB" w:rsidP="00FA1DAB">
            <w:pPr>
              <w:pStyle w:val="Text"/>
              <w:spacing w:line="276" w:lineRule="auto"/>
              <w:rPr>
                <w:rFonts w:ascii="Calibri" w:hAnsi="Calibri" w:cs="Calibri"/>
              </w:rPr>
            </w:pPr>
          </w:p>
          <w:p w14:paraId="7DE4542F" w14:textId="77777777" w:rsidR="00FA1DAB" w:rsidRDefault="00FA1DAB" w:rsidP="00FA1DAB">
            <w:pPr>
              <w:pStyle w:val="Text"/>
              <w:spacing w:line="276" w:lineRule="auto"/>
              <w:rPr>
                <w:rFonts w:ascii="Calibri" w:hAnsi="Calibri" w:cs="Calibri"/>
              </w:rPr>
            </w:pPr>
          </w:p>
          <w:p w14:paraId="360B256D" w14:textId="181BCF17" w:rsidR="00FA1DAB" w:rsidRDefault="00FA1DAB" w:rsidP="00FA1DAB">
            <w:pPr>
              <w:pStyle w:val="Text"/>
              <w:spacing w:line="276" w:lineRule="auto"/>
              <w:rPr>
                <w:rFonts w:ascii="Calibri" w:hAnsi="Calibri" w:cs="Calibri"/>
              </w:rPr>
            </w:pPr>
          </w:p>
        </w:tc>
      </w:tr>
      <w:tr w:rsidR="007F3C0B" w:rsidRPr="0073442A" w14:paraId="656F7212" w14:textId="77777777" w:rsidTr="005B7372">
        <w:trPr>
          <w:cantSplit/>
        </w:trPr>
        <w:tc>
          <w:tcPr>
            <w:tcW w:w="1560" w:type="dxa"/>
            <w:vMerge w:val="restart"/>
            <w:shd w:val="clear" w:color="auto" w:fill="F79646"/>
          </w:tcPr>
          <w:p w14:paraId="6D2EE790" w14:textId="77777777" w:rsidR="007F3C0B" w:rsidRPr="00EB04F1" w:rsidRDefault="007F3C0B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  <w:r w:rsidRPr="00EB04F1">
              <w:rPr>
                <w:rFonts w:ascii="Calibri" w:hAnsi="Calibri" w:cs="Calibri"/>
                <w:highlight w:val="yellow"/>
              </w:rPr>
              <w:lastRenderedPageBreak/>
              <w:t>ACCESS/EGRESS:</w:t>
            </w:r>
          </w:p>
          <w:p w14:paraId="48F60015" w14:textId="77777777" w:rsidR="00EB04F1" w:rsidRPr="00EB04F1" w:rsidRDefault="00EB04F1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</w:p>
          <w:p w14:paraId="2E68DB94" w14:textId="24E6ED12" w:rsidR="00EB04F1" w:rsidRPr="00EB04F1" w:rsidRDefault="00EB04F1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  <w:highlight w:val="yellow"/>
              </w:rPr>
              <w:t>EX</w:t>
            </w:r>
            <w:r w:rsidRPr="00EB04F1">
              <w:rPr>
                <w:rFonts w:ascii="Calibri" w:hAnsi="Calibri" w:cs="Calibri"/>
                <w:highlight w:val="yellow"/>
              </w:rPr>
              <w:t>AMPLE ONLY</w:t>
            </w:r>
          </w:p>
        </w:tc>
        <w:tc>
          <w:tcPr>
            <w:tcW w:w="4323" w:type="dxa"/>
            <w:gridSpan w:val="2"/>
            <w:shd w:val="clear" w:color="auto" w:fill="auto"/>
            <w:vAlign w:val="center"/>
          </w:tcPr>
          <w:p w14:paraId="293394D5" w14:textId="77777777" w:rsidR="007F3C0B" w:rsidRPr="00EB04F1" w:rsidRDefault="007F3C0B" w:rsidP="00D96973">
            <w:pPr>
              <w:pStyle w:val="Text"/>
              <w:spacing w:before="120" w:after="120"/>
              <w:jc w:val="center"/>
              <w:rPr>
                <w:rFonts w:ascii="Calibri" w:hAnsi="Calibri" w:cs="Calibri"/>
                <w:b/>
                <w:bCs/>
                <w:sz w:val="16"/>
                <w:highlight w:val="yellow"/>
              </w:rPr>
            </w:pPr>
            <w:r w:rsidRPr="00EB04F1">
              <w:rPr>
                <w:rFonts w:ascii="Calibri" w:hAnsi="Calibri" w:cs="Calibri"/>
                <w:b/>
                <w:bCs/>
                <w:noProof/>
                <w:sz w:val="16"/>
                <w:highlight w:val="yellow"/>
              </w:rPr>
              <w:drawing>
                <wp:inline distT="0" distB="0" distL="0" distR="0" wp14:anchorId="7438561D" wp14:editId="304C99D0">
                  <wp:extent cx="2562860" cy="3416935"/>
                  <wp:effectExtent l="0" t="0" r="2540" b="0"/>
                  <wp:docPr id="9" name="Picture 9" descr="A fenced off area with a sign on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fenced off area with a sign on it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341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8817B" w14:textId="5275E64E" w:rsidR="007F3C0B" w:rsidRPr="00EB04F1" w:rsidRDefault="007F3C0B" w:rsidP="00D96973">
            <w:pPr>
              <w:pStyle w:val="Text"/>
              <w:spacing w:before="120"/>
              <w:jc w:val="center"/>
              <w:rPr>
                <w:rFonts w:ascii="Calibri" w:hAnsi="Calibri" w:cs="Calibri"/>
                <w:sz w:val="16"/>
                <w:szCs w:val="16"/>
                <w:highlight w:val="yellow"/>
              </w:rPr>
            </w:pPr>
            <w:r w:rsidRPr="00EB04F1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 xml:space="preserve">Image 1: </w:t>
            </w:r>
            <w:r w:rsidRPr="00EB04F1">
              <w:rPr>
                <w:rFonts w:ascii="Calibri" w:hAnsi="Calibri" w:cs="Calibri"/>
                <w:sz w:val="16"/>
                <w:szCs w:val="16"/>
                <w:highlight w:val="yellow"/>
                <w:lang w:val="en-GB" w:eastAsia="ja-JP"/>
              </w:rPr>
              <w:t xml:space="preserve">Access gate </w:t>
            </w:r>
            <w:r w:rsidRPr="00EB04F1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I00 69.286</w:t>
            </w:r>
            <w:r w:rsidRPr="00EB04F1">
              <w:rPr>
                <w:rFonts w:ascii="Calibri" w:hAnsi="Calibri" w:cs="Calibri"/>
                <w:sz w:val="16"/>
                <w:szCs w:val="16"/>
                <w:highlight w:val="yellow"/>
              </w:rPr>
              <w:t xml:space="preserve"> </w:t>
            </w:r>
            <w:r w:rsidRPr="00EB04F1">
              <w:rPr>
                <w:rFonts w:ascii="Calibri" w:hAnsi="Calibri" w:cs="Calibri"/>
                <w:sz w:val="16"/>
                <w:szCs w:val="16"/>
                <w:highlight w:val="yellow"/>
                <w:lang w:val="en-GB" w:eastAsia="ja-JP"/>
              </w:rPr>
              <w:t xml:space="preserve">to protection placed at </w:t>
            </w:r>
            <w:r w:rsidRPr="00EB04F1">
              <w:rPr>
                <w:rFonts w:ascii="Calibri" w:hAnsi="Calibri" w:cs="Calibri"/>
                <w:b/>
                <w:bCs/>
                <w:sz w:val="16"/>
                <w:szCs w:val="16"/>
                <w:highlight w:val="yellow"/>
              </w:rPr>
              <w:t>69.200 KM</w:t>
            </w:r>
            <w:r w:rsidRPr="00EB04F1">
              <w:rPr>
                <w:rFonts w:ascii="Calibri" w:hAnsi="Calibri" w:cs="Calibri"/>
                <w:sz w:val="16"/>
                <w:szCs w:val="16"/>
                <w:highlight w:val="yellow"/>
              </w:rPr>
              <w:t xml:space="preserve"> (Cochrane Rd)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7C23F473" w14:textId="77777777" w:rsidR="007F3C0B" w:rsidRPr="00EB04F1" w:rsidRDefault="007F3C0B" w:rsidP="00D96973">
            <w:pPr>
              <w:pStyle w:val="Text"/>
              <w:jc w:val="center"/>
              <w:rPr>
                <w:rFonts w:ascii="Calibri" w:hAnsi="Calibri" w:cs="Calibri"/>
                <w:b/>
                <w:sz w:val="16"/>
                <w:highlight w:val="yellow"/>
              </w:rPr>
            </w:pPr>
            <w:r w:rsidRPr="00EB04F1">
              <w:rPr>
                <w:rFonts w:ascii="Calibri" w:hAnsi="Calibri" w:cs="Calibri"/>
                <w:b/>
                <w:noProof/>
                <w:sz w:val="16"/>
                <w:highlight w:val="yellow"/>
              </w:rPr>
              <w:drawing>
                <wp:inline distT="0" distB="0" distL="0" distR="0" wp14:anchorId="7E20F674" wp14:editId="519BA8E4">
                  <wp:extent cx="2653665" cy="1990090"/>
                  <wp:effectExtent l="0" t="0" r="635" b="3810"/>
                  <wp:docPr id="11" name="Picture 11" descr="A picture containing outdoor, tree, bridge, trave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outdoor, tree, bridge, traveling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C7F61" w14:textId="578DFEB4" w:rsidR="007F3C0B" w:rsidRPr="00EB04F1" w:rsidRDefault="007F3C0B" w:rsidP="00D96973">
            <w:pPr>
              <w:pStyle w:val="Text"/>
              <w:spacing w:before="120"/>
              <w:jc w:val="center"/>
              <w:rPr>
                <w:rFonts w:ascii="Calibri" w:hAnsi="Calibri" w:cs="Calibri"/>
                <w:highlight w:val="yellow"/>
              </w:rPr>
            </w:pPr>
            <w:r w:rsidRPr="00EB04F1">
              <w:rPr>
                <w:rFonts w:ascii="Calibri" w:hAnsi="Calibri" w:cs="Calibri"/>
                <w:b/>
                <w:sz w:val="16"/>
                <w:highlight w:val="yellow"/>
              </w:rPr>
              <w:t xml:space="preserve">Image 2: </w:t>
            </w:r>
            <w:r w:rsidRPr="00EB04F1">
              <w:rPr>
                <w:rFonts w:ascii="Calibri" w:hAnsi="Calibri" w:cs="Calibri"/>
                <w:bCs/>
                <w:sz w:val="16"/>
                <w:highlight w:val="yellow"/>
              </w:rPr>
              <w:t xml:space="preserve">Access gate </w:t>
            </w:r>
            <w:r w:rsidRPr="00EB04F1">
              <w:rPr>
                <w:rFonts w:ascii="Calibri" w:hAnsi="Calibri" w:cs="Calibri"/>
                <w:b/>
                <w:sz w:val="16"/>
                <w:highlight w:val="yellow"/>
              </w:rPr>
              <w:t xml:space="preserve">I00 68.188 </w:t>
            </w:r>
            <w:r w:rsidRPr="00EB04F1">
              <w:rPr>
                <w:rFonts w:ascii="Calibri" w:hAnsi="Calibri" w:cs="Calibri"/>
                <w:bCs/>
                <w:sz w:val="16"/>
                <w:highlight w:val="yellow"/>
              </w:rPr>
              <w:t>to protection placed at</w:t>
            </w:r>
            <w:r w:rsidRPr="00EB04F1">
              <w:rPr>
                <w:rFonts w:ascii="Calibri" w:hAnsi="Calibri" w:cs="Calibri"/>
                <w:b/>
                <w:sz w:val="16"/>
                <w:highlight w:val="yellow"/>
              </w:rPr>
              <w:t xml:space="preserve"> </w:t>
            </w:r>
            <w:r w:rsidRPr="00EB04F1">
              <w:rPr>
                <w:rFonts w:ascii="Calibri" w:hAnsi="Calibri" w:cs="Calibri"/>
                <w:b/>
                <w:bCs/>
                <w:sz w:val="16"/>
                <w:szCs w:val="18"/>
                <w:highlight w:val="yellow"/>
              </w:rPr>
              <w:t>67.950 KM</w:t>
            </w:r>
            <w:r w:rsidRPr="00EB04F1">
              <w:rPr>
                <w:rFonts w:ascii="Calibri" w:hAnsi="Calibri" w:cs="Calibri"/>
                <w:bCs/>
                <w:sz w:val="14"/>
                <w:szCs w:val="18"/>
                <w:highlight w:val="yellow"/>
              </w:rPr>
              <w:t xml:space="preserve"> </w:t>
            </w:r>
            <w:r w:rsidRPr="00EB04F1">
              <w:rPr>
                <w:rFonts w:ascii="Calibri" w:hAnsi="Calibri" w:cs="Calibri"/>
                <w:bCs/>
                <w:sz w:val="16"/>
                <w:highlight w:val="yellow"/>
              </w:rPr>
              <w:t>(Rail access road off Railway Ave)</w:t>
            </w:r>
          </w:p>
        </w:tc>
      </w:tr>
      <w:tr w:rsidR="007F3C0B" w:rsidRPr="0073442A" w14:paraId="20304D15" w14:textId="77777777" w:rsidTr="00E352A9">
        <w:trPr>
          <w:cantSplit/>
        </w:trPr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F79646"/>
            <w:vAlign w:val="center"/>
          </w:tcPr>
          <w:p w14:paraId="2B4D953A" w14:textId="77777777" w:rsidR="007F3C0B" w:rsidRPr="00EB04F1" w:rsidRDefault="007F3C0B" w:rsidP="00C2666D">
            <w:pPr>
              <w:pStyle w:val="Textbold"/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49DCA" w14:textId="77777777" w:rsidR="007F3C0B" w:rsidRPr="00EB04F1" w:rsidRDefault="007F3C0B" w:rsidP="007F3C0B">
            <w:pPr>
              <w:pStyle w:val="Text"/>
              <w:jc w:val="center"/>
              <w:rPr>
                <w:noProof/>
                <w:highlight w:val="yellow"/>
              </w:rPr>
            </w:pPr>
            <w:r w:rsidRPr="00EB04F1">
              <w:rPr>
                <w:noProof/>
                <w:highlight w:val="yellow"/>
              </w:rPr>
              <w:drawing>
                <wp:inline distT="0" distB="0" distL="0" distR="0" wp14:anchorId="2C2C5A8D" wp14:editId="3C9AA652">
                  <wp:extent cx="3416935" cy="2562860"/>
                  <wp:effectExtent l="0" t="4762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16935" cy="256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3D0DC" w14:textId="4F621960" w:rsidR="007F3C0B" w:rsidRPr="00EB04F1" w:rsidRDefault="007F3C0B" w:rsidP="007F3C0B">
            <w:pPr>
              <w:pStyle w:val="Text"/>
              <w:jc w:val="center"/>
              <w:rPr>
                <w:noProof/>
                <w:highlight w:val="yellow"/>
              </w:rPr>
            </w:pPr>
            <w:r w:rsidRPr="00EB04F1">
              <w:rPr>
                <w:rFonts w:ascii="Calibri" w:hAnsi="Calibri" w:cs="Calibri"/>
                <w:b/>
                <w:sz w:val="16"/>
                <w:highlight w:val="yellow"/>
              </w:rPr>
              <w:t>Image 3</w:t>
            </w:r>
            <w:r w:rsidRPr="00EB04F1">
              <w:rPr>
                <w:rFonts w:ascii="Calibri" w:hAnsi="Calibri" w:cs="Calibri"/>
                <w:b/>
                <w:bCs/>
                <w:sz w:val="16"/>
                <w:highlight w:val="yellow"/>
              </w:rPr>
              <w:t>:</w:t>
            </w:r>
            <w:r w:rsidRPr="00EB04F1">
              <w:rPr>
                <w:rFonts w:ascii="Calibri" w:hAnsi="Calibri" w:cs="Calibri"/>
                <w:sz w:val="16"/>
                <w:highlight w:val="yellow"/>
              </w:rPr>
              <w:t xml:space="preserve"> </w:t>
            </w:r>
            <w:r w:rsidRPr="00EB04F1">
              <w:rPr>
                <w:rFonts w:ascii="Calibri" w:hAnsi="Calibri" w:cs="Calibri"/>
                <w:sz w:val="16"/>
                <w:szCs w:val="16"/>
                <w:highlight w:val="yellow"/>
              </w:rPr>
              <w:t>Worksite access/egress (Austinmer Station)</w:t>
            </w:r>
          </w:p>
        </w:tc>
      </w:tr>
      <w:tr w:rsidR="007F3C0B" w:rsidRPr="0073442A" w14:paraId="272EABD8" w14:textId="77777777" w:rsidTr="005B7372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00BCC131" w14:textId="77777777" w:rsidR="007F3C0B" w:rsidRPr="00EB04F1" w:rsidRDefault="007F3C0B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  <w:r w:rsidRPr="00EB04F1">
              <w:rPr>
                <w:rFonts w:ascii="Calibri" w:hAnsi="Calibri" w:cs="Calibri"/>
                <w:highlight w:val="yellow"/>
              </w:rPr>
              <w:lastRenderedPageBreak/>
              <w:t>TOA LIMITS:</w:t>
            </w:r>
          </w:p>
          <w:p w14:paraId="60346257" w14:textId="7D297C90" w:rsidR="00EB04F1" w:rsidRPr="00EB04F1" w:rsidRDefault="00EB04F1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  <w:r w:rsidRPr="00EB04F1">
              <w:rPr>
                <w:rFonts w:ascii="Calibri" w:hAnsi="Calibri" w:cs="Calibri"/>
                <w:highlight w:val="yellow"/>
              </w:rPr>
              <w:t>EXAMPLE ONLY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2633" w14:textId="0CDC7593" w:rsidR="007F3C0B" w:rsidRPr="00EB04F1" w:rsidRDefault="007F3C0B" w:rsidP="007F3C0B">
            <w:pPr>
              <w:pStyle w:val="Text"/>
              <w:spacing w:before="120" w:after="12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  <w:lang w:val="en-GB" w:eastAsia="ja-JP"/>
              </w:rPr>
            </w:pPr>
            <w:r w:rsidRPr="00EB04F1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:highlight w:val="yellow"/>
              </w:rPr>
              <w:drawing>
                <wp:inline distT="0" distB="0" distL="0" distR="0" wp14:anchorId="07ADD68E" wp14:editId="330CC534">
                  <wp:extent cx="2562860" cy="3416935"/>
                  <wp:effectExtent l="0" t="0" r="2540" b="0"/>
                  <wp:docPr id="8" name="Picture 8" descr="A picture containing sky, track, trai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sky, track, train, outdoo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341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4F1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:highlight w:val="yellow"/>
              </w:rPr>
              <w:t xml:space="preserve">Image 4: </w:t>
            </w:r>
            <w:r w:rsidRPr="00EB04F1"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  <w:t xml:space="preserve">TOA limits at </w:t>
            </w:r>
            <w:r w:rsidRPr="00EB04F1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:highlight w:val="yellow"/>
              </w:rPr>
              <w:t>WG 575 D Signal</w:t>
            </w:r>
            <w:r w:rsidRPr="00EB04F1"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  <w:t xml:space="preserve"> and </w:t>
            </w:r>
            <w:r w:rsidRPr="00EB04F1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:highlight w:val="yellow"/>
              </w:rPr>
              <w:t>WG 577 U Signal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6B59" w14:textId="3E83443E" w:rsidR="007F3C0B" w:rsidRPr="00EB04F1" w:rsidRDefault="007F3C0B" w:rsidP="007F3C0B">
            <w:pPr>
              <w:pStyle w:val="Text"/>
              <w:spacing w:before="120" w:after="120"/>
              <w:jc w:val="center"/>
              <w:rPr>
                <w:rFonts w:ascii="Calibri" w:hAnsi="Calibri" w:cs="Calibri"/>
                <w:bCs/>
                <w:sz w:val="16"/>
                <w:highlight w:val="yellow"/>
              </w:rPr>
            </w:pPr>
            <w:r w:rsidRPr="00EB04F1">
              <w:rPr>
                <w:rFonts w:ascii="Calibri" w:hAnsi="Calibri" w:cs="Calibri"/>
                <w:b/>
                <w:noProof/>
                <w:sz w:val="16"/>
                <w:highlight w:val="yellow"/>
              </w:rPr>
              <w:drawing>
                <wp:inline distT="0" distB="0" distL="0" distR="0" wp14:anchorId="247C19C3" wp14:editId="47F51EB0">
                  <wp:extent cx="2653665" cy="1990090"/>
                  <wp:effectExtent l="0" t="0" r="635" b="3810"/>
                  <wp:docPr id="12" name="Picture 12" descr="A picture containing tree, train, outdoor, tr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ree, train, outdoor, track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4F1">
              <w:rPr>
                <w:rFonts w:ascii="Calibri" w:hAnsi="Calibri" w:cs="Calibri"/>
                <w:b/>
                <w:sz w:val="16"/>
                <w:highlight w:val="yellow"/>
              </w:rPr>
              <w:t>Image 5</w:t>
            </w:r>
            <w:r w:rsidRPr="00EB04F1">
              <w:rPr>
                <w:rFonts w:ascii="Calibri" w:hAnsi="Calibri" w:cs="Calibri"/>
                <w:sz w:val="16"/>
                <w:highlight w:val="yellow"/>
              </w:rPr>
              <w:t xml:space="preserve">: TOA limits at </w:t>
            </w:r>
            <w:r w:rsidRPr="00EB04F1">
              <w:rPr>
                <w:rFonts w:ascii="Calibri" w:hAnsi="Calibri" w:cs="Calibri"/>
                <w:b/>
                <w:bCs/>
                <w:sz w:val="16"/>
                <w:highlight w:val="yellow"/>
              </w:rPr>
              <w:t xml:space="preserve">WG 603 D Signal </w:t>
            </w:r>
            <w:r w:rsidRPr="00EB04F1">
              <w:rPr>
                <w:rFonts w:ascii="Calibri" w:hAnsi="Calibri" w:cs="Calibri"/>
                <w:sz w:val="16"/>
                <w:highlight w:val="yellow"/>
              </w:rPr>
              <w:t>and</w:t>
            </w:r>
            <w:r w:rsidRPr="00EB04F1">
              <w:rPr>
                <w:rFonts w:ascii="Calibri" w:hAnsi="Calibri" w:cs="Calibri"/>
                <w:b/>
                <w:bCs/>
                <w:sz w:val="16"/>
                <w:highlight w:val="yellow"/>
              </w:rPr>
              <w:t xml:space="preserve"> WG 605 U Signal</w:t>
            </w:r>
          </w:p>
        </w:tc>
      </w:tr>
      <w:tr w:rsidR="007F3C0B" w:rsidRPr="0073442A" w14:paraId="6170122E" w14:textId="77777777" w:rsidTr="005B7372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04B33B5E" w14:textId="77777777" w:rsidR="007F3C0B" w:rsidRPr="00EB04F1" w:rsidRDefault="007F3C0B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  <w:r w:rsidRPr="00EB04F1">
              <w:rPr>
                <w:rFonts w:ascii="Calibri" w:hAnsi="Calibri" w:cs="Calibri"/>
                <w:highlight w:val="yellow"/>
              </w:rPr>
              <w:t>POINTS TO BE CLIPPED AND LOCKED</w:t>
            </w:r>
          </w:p>
          <w:p w14:paraId="77543467" w14:textId="77777777" w:rsidR="00EB04F1" w:rsidRPr="00EB04F1" w:rsidRDefault="00EB04F1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</w:p>
          <w:p w14:paraId="10E3A8D9" w14:textId="52541771" w:rsidR="00EB04F1" w:rsidRPr="00EB04F1" w:rsidRDefault="00EB04F1" w:rsidP="005B7372">
            <w:pPr>
              <w:pStyle w:val="Textbold"/>
              <w:rPr>
                <w:rFonts w:ascii="Calibri" w:hAnsi="Calibri" w:cs="Calibri"/>
                <w:highlight w:val="yellow"/>
              </w:rPr>
            </w:pPr>
            <w:r w:rsidRPr="00EB04F1">
              <w:rPr>
                <w:rFonts w:ascii="Calibri" w:hAnsi="Calibri" w:cs="Calibri"/>
                <w:highlight w:val="yellow"/>
              </w:rPr>
              <w:t>EXAMPLE ONLY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15A29" w14:textId="3E1186A6" w:rsidR="007F3C0B" w:rsidRPr="00EB04F1" w:rsidRDefault="007F3C0B" w:rsidP="007F3C0B">
            <w:pPr>
              <w:pStyle w:val="Text"/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:highlight w:val="yellow"/>
              </w:rPr>
            </w:pPr>
            <w:r w:rsidRPr="00EB04F1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:highlight w:val="yellow"/>
              </w:rPr>
              <w:drawing>
                <wp:inline distT="0" distB="0" distL="0" distR="0" wp14:anchorId="41675CAE" wp14:editId="355B674A">
                  <wp:extent cx="3082292" cy="2562860"/>
                  <wp:effectExtent l="5715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82352" cy="256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4F1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  <w:highlight w:val="yellow"/>
              </w:rPr>
              <w:t>Image 6:</w:t>
            </w:r>
            <w:r w:rsidRPr="00EB04F1"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  <w:t xml:space="preserve"> 335 points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640D3" w14:textId="77777777" w:rsidR="007F3C0B" w:rsidRPr="00EB04F1" w:rsidRDefault="007F3C0B" w:rsidP="007F3C0B">
            <w:pPr>
              <w:spacing w:before="60"/>
              <w:jc w:val="center"/>
              <w:rPr>
                <w:rFonts w:ascii="Calibri" w:hAnsi="Calibri" w:cs="Calibri"/>
                <w:bCs/>
                <w:sz w:val="16"/>
                <w:highlight w:val="yellow"/>
              </w:rPr>
            </w:pPr>
            <w:r w:rsidRPr="00EB04F1">
              <w:rPr>
                <w:rFonts w:ascii="Calibri" w:hAnsi="Calibri" w:cs="Calibri"/>
                <w:bCs/>
                <w:noProof/>
                <w:sz w:val="16"/>
                <w:highlight w:val="yellow"/>
              </w:rPr>
              <w:drawing>
                <wp:inline distT="0" distB="0" distL="0" distR="0" wp14:anchorId="32E2A761" wp14:editId="3C3C156C">
                  <wp:extent cx="3211669" cy="2502217"/>
                  <wp:effectExtent l="0" t="952" r="952" b="953"/>
                  <wp:docPr id="7" name="Picture 7" descr="A picture containing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ground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29842" cy="251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1A84F" w14:textId="77777777" w:rsidR="007F3C0B" w:rsidRPr="00EB04F1" w:rsidRDefault="007F3C0B" w:rsidP="007F3C0B">
            <w:pPr>
              <w:spacing w:before="60"/>
              <w:jc w:val="center"/>
              <w:rPr>
                <w:rFonts w:ascii="Calibri" w:hAnsi="Calibri" w:cs="Calibri"/>
                <w:bCs/>
                <w:sz w:val="16"/>
                <w:highlight w:val="yellow"/>
              </w:rPr>
            </w:pPr>
            <w:r w:rsidRPr="00EB04F1">
              <w:rPr>
                <w:rFonts w:ascii="Calibri" w:hAnsi="Calibri" w:cs="Calibri"/>
                <w:b/>
                <w:sz w:val="16"/>
                <w:highlight w:val="yellow"/>
              </w:rPr>
              <w:t xml:space="preserve">Image 7: </w:t>
            </w:r>
            <w:r w:rsidRPr="00EB04F1">
              <w:rPr>
                <w:rFonts w:ascii="Calibri" w:hAnsi="Calibri" w:cs="Calibri"/>
                <w:bCs/>
                <w:sz w:val="16"/>
                <w:highlight w:val="yellow"/>
              </w:rPr>
              <w:t>337 points</w:t>
            </w:r>
          </w:p>
          <w:p w14:paraId="627C9BC0" w14:textId="77777777" w:rsidR="007F3C0B" w:rsidRPr="00EB04F1" w:rsidRDefault="007F3C0B" w:rsidP="007F3C0B">
            <w:pPr>
              <w:pStyle w:val="Text"/>
              <w:spacing w:before="120" w:after="120"/>
              <w:jc w:val="center"/>
              <w:rPr>
                <w:rFonts w:ascii="Calibri" w:hAnsi="Calibri" w:cs="Calibri"/>
                <w:b/>
                <w:noProof/>
                <w:sz w:val="16"/>
                <w:highlight w:val="yellow"/>
              </w:rPr>
            </w:pPr>
          </w:p>
        </w:tc>
      </w:tr>
      <w:bookmarkEnd w:id="1"/>
    </w:tbl>
    <w:p w14:paraId="1EC69D45" w14:textId="77777777" w:rsidR="00D3110C" w:rsidRDefault="00D3110C" w:rsidP="00357EDC">
      <w:pPr>
        <w:ind w:firstLine="142"/>
        <w:rPr>
          <w:rFonts w:ascii="Calibri" w:hAnsi="Calibri" w:cs="Calibri"/>
          <w:b/>
          <w:sz w:val="20"/>
        </w:rPr>
      </w:pPr>
    </w:p>
    <w:p w14:paraId="51C19486" w14:textId="77777777" w:rsidR="00D3110C" w:rsidRDefault="00D3110C">
      <w:pPr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br w:type="page"/>
      </w:r>
    </w:p>
    <w:p w14:paraId="3CD0C0C9" w14:textId="28C78921" w:rsidR="00143E88" w:rsidRDefault="00143E88" w:rsidP="00D3110C">
      <w:pPr>
        <w:ind w:firstLine="142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lastRenderedPageBreak/>
        <w:t>Diagram</w:t>
      </w:r>
    </w:p>
    <w:tbl>
      <w:tblPr>
        <w:tblStyle w:val="TableGrid"/>
        <w:tblW w:w="10206" w:type="dxa"/>
        <w:tblInd w:w="137" w:type="dxa"/>
        <w:tblLook w:val="04A0" w:firstRow="1" w:lastRow="0" w:firstColumn="1" w:lastColumn="0" w:noHBand="0" w:noVBand="1"/>
      </w:tblPr>
      <w:tblGrid>
        <w:gridCol w:w="10206"/>
      </w:tblGrid>
      <w:tr w:rsidR="00143E88" w14:paraId="5CB34087" w14:textId="77777777" w:rsidTr="00143E88">
        <w:tc>
          <w:tcPr>
            <w:tcW w:w="10206" w:type="dxa"/>
          </w:tcPr>
          <w:p w14:paraId="1E1D14CA" w14:textId="45357DED" w:rsidR="00357EDC" w:rsidRPr="00EB04F1" w:rsidRDefault="00EB04F1" w:rsidP="00357EDC">
            <w:pPr>
              <w:tabs>
                <w:tab w:val="left" w:pos="3110"/>
              </w:tabs>
              <w:jc w:val="center"/>
              <w:rPr>
                <w:rFonts w:ascii="Calibri" w:hAnsi="Calibri" w:cs="Calibri"/>
                <w:bCs/>
                <w:i/>
                <w:iCs/>
                <w:sz w:val="20"/>
              </w:rPr>
            </w:pPr>
            <w:r w:rsidRPr="00EB04F1"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>Insert diagram</w:t>
            </w:r>
          </w:p>
        </w:tc>
      </w:tr>
    </w:tbl>
    <w:p w14:paraId="4644D3DA" w14:textId="37C24DAF" w:rsidR="00DB295E" w:rsidRDefault="00DB295E" w:rsidP="00EB04F1">
      <w:pPr>
        <w:rPr>
          <w:rFonts w:ascii="Calibri" w:hAnsi="Calibri" w:cs="Calibri"/>
          <w:b/>
          <w:sz w:val="20"/>
        </w:rPr>
      </w:pPr>
    </w:p>
    <w:p w14:paraId="4DA1386D" w14:textId="2F80A9E0" w:rsidR="00662C5D" w:rsidRPr="00E22E02" w:rsidRDefault="00662C5D" w:rsidP="00D9367B">
      <w:pPr>
        <w:tabs>
          <w:tab w:val="left" w:pos="3110"/>
        </w:tabs>
        <w:rPr>
          <w:rFonts w:ascii="Calibri" w:hAnsi="Calibri" w:cs="Calibri"/>
          <w:b/>
          <w:sz w:val="20"/>
        </w:rPr>
      </w:pPr>
      <w:r w:rsidRPr="00E22E02">
        <w:rPr>
          <w:rFonts w:ascii="Calibri" w:hAnsi="Calibri" w:cs="Calibri"/>
          <w:b/>
          <w:sz w:val="20"/>
        </w:rPr>
        <w:t>Protection Officer’s diary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980"/>
        <w:gridCol w:w="8263"/>
      </w:tblGrid>
      <w:tr w:rsidR="00662C5D" w:rsidRPr="00E22E02" w14:paraId="2DFD06E8" w14:textId="77777777" w:rsidTr="00662C5D">
        <w:trPr>
          <w:trHeight w:val="193"/>
        </w:trPr>
        <w:tc>
          <w:tcPr>
            <w:tcW w:w="851" w:type="dxa"/>
            <w:shd w:val="clear" w:color="auto" w:fill="D9D9D9"/>
          </w:tcPr>
          <w:p w14:paraId="5F3F821A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992" w:type="dxa"/>
            <w:shd w:val="clear" w:color="auto" w:fill="D9D9D9"/>
          </w:tcPr>
          <w:p w14:paraId="4A146726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Time</w:t>
            </w:r>
          </w:p>
        </w:tc>
        <w:tc>
          <w:tcPr>
            <w:tcW w:w="8469" w:type="dxa"/>
            <w:shd w:val="clear" w:color="auto" w:fill="D9D9D9"/>
          </w:tcPr>
          <w:p w14:paraId="25546E3C" w14:textId="77777777" w:rsidR="00662C5D" w:rsidRPr="00E22E02" w:rsidRDefault="00662C5D" w:rsidP="00E22E0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E22E02">
              <w:rPr>
                <w:rFonts w:ascii="Calibri" w:hAnsi="Calibri" w:cs="Calibri"/>
                <w:b/>
                <w:sz w:val="16"/>
                <w:szCs w:val="16"/>
              </w:rPr>
              <w:t>Notes</w:t>
            </w:r>
          </w:p>
        </w:tc>
      </w:tr>
      <w:tr w:rsidR="00662C5D" w:rsidRPr="00E22E02" w14:paraId="13C326F3" w14:textId="77777777" w:rsidTr="00662C5D">
        <w:tc>
          <w:tcPr>
            <w:tcW w:w="851" w:type="dxa"/>
            <w:shd w:val="clear" w:color="auto" w:fill="auto"/>
          </w:tcPr>
          <w:p w14:paraId="4853B841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0125231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A25747A" w14:textId="77777777" w:rsidR="00662C5D" w:rsidRPr="00E22E02" w:rsidRDefault="00662C5D" w:rsidP="00E22E02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662C5D" w:rsidRPr="003C5BAD" w14:paraId="09B8D95D" w14:textId="77777777" w:rsidTr="00662C5D">
        <w:tc>
          <w:tcPr>
            <w:tcW w:w="851" w:type="dxa"/>
            <w:shd w:val="clear" w:color="auto" w:fill="auto"/>
          </w:tcPr>
          <w:p w14:paraId="78BEFD2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7A7642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49206A8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7B7A70C" w14:textId="77777777" w:rsidTr="00662C5D">
        <w:tc>
          <w:tcPr>
            <w:tcW w:w="851" w:type="dxa"/>
            <w:shd w:val="clear" w:color="auto" w:fill="auto"/>
          </w:tcPr>
          <w:p w14:paraId="71887C7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B7FD67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8D6B9B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2F860BB" w14:textId="77777777" w:rsidTr="00662C5D">
        <w:tc>
          <w:tcPr>
            <w:tcW w:w="851" w:type="dxa"/>
            <w:shd w:val="clear" w:color="auto" w:fill="auto"/>
          </w:tcPr>
          <w:p w14:paraId="698536F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BC1BAF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1C988F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B22BB7D" w14:textId="77777777" w:rsidTr="00662C5D">
        <w:tc>
          <w:tcPr>
            <w:tcW w:w="851" w:type="dxa"/>
            <w:shd w:val="clear" w:color="auto" w:fill="auto"/>
          </w:tcPr>
          <w:p w14:paraId="17B246D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BF89DA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C3E0E7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6A1FAB9" w14:textId="77777777" w:rsidTr="00662C5D">
        <w:tc>
          <w:tcPr>
            <w:tcW w:w="851" w:type="dxa"/>
            <w:shd w:val="clear" w:color="auto" w:fill="auto"/>
          </w:tcPr>
          <w:p w14:paraId="76BB753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13DA1E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5CAC6F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6060428" w14:textId="77777777" w:rsidTr="00662C5D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D0656F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7B37605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tcBorders>
              <w:bottom w:val="single" w:sz="4" w:space="0" w:color="auto"/>
            </w:tcBorders>
            <w:shd w:val="clear" w:color="auto" w:fill="auto"/>
          </w:tcPr>
          <w:p w14:paraId="394798F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889A505" w14:textId="77777777" w:rsidTr="00662C5D">
        <w:tc>
          <w:tcPr>
            <w:tcW w:w="851" w:type="dxa"/>
            <w:shd w:val="clear" w:color="auto" w:fill="auto"/>
          </w:tcPr>
          <w:p w14:paraId="29079D3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7686DC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3BD644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A3FAC43" w14:textId="77777777" w:rsidTr="00662C5D">
        <w:tc>
          <w:tcPr>
            <w:tcW w:w="851" w:type="dxa"/>
            <w:shd w:val="clear" w:color="auto" w:fill="auto"/>
          </w:tcPr>
          <w:p w14:paraId="2BBD94B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854DE7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CA7ADD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14EE24A" w14:textId="77777777" w:rsidTr="00662C5D">
        <w:tc>
          <w:tcPr>
            <w:tcW w:w="851" w:type="dxa"/>
            <w:shd w:val="clear" w:color="auto" w:fill="auto"/>
          </w:tcPr>
          <w:p w14:paraId="7661466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759004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0C5B615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92F1AA2" w14:textId="77777777" w:rsidTr="00662C5D">
        <w:tc>
          <w:tcPr>
            <w:tcW w:w="851" w:type="dxa"/>
            <w:shd w:val="clear" w:color="auto" w:fill="auto"/>
          </w:tcPr>
          <w:p w14:paraId="1A499DF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E7E3C4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03F828E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AC57CB0" w14:textId="77777777" w:rsidTr="00662C5D">
        <w:tc>
          <w:tcPr>
            <w:tcW w:w="851" w:type="dxa"/>
            <w:shd w:val="clear" w:color="auto" w:fill="auto"/>
          </w:tcPr>
          <w:p w14:paraId="5186B13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C57C43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D404BC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1319B8A" w14:textId="77777777" w:rsidTr="00662C5D">
        <w:tc>
          <w:tcPr>
            <w:tcW w:w="851" w:type="dxa"/>
            <w:shd w:val="clear" w:color="auto" w:fill="auto"/>
          </w:tcPr>
          <w:p w14:paraId="31A560F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0DF735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A413BF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3D28B4B" w14:textId="77777777" w:rsidTr="00662C5D">
        <w:tc>
          <w:tcPr>
            <w:tcW w:w="851" w:type="dxa"/>
            <w:shd w:val="clear" w:color="auto" w:fill="auto"/>
          </w:tcPr>
          <w:p w14:paraId="37EFA3E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1C6AC2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DC4458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FFCBC07" w14:textId="77777777" w:rsidTr="00662C5D">
        <w:tc>
          <w:tcPr>
            <w:tcW w:w="851" w:type="dxa"/>
            <w:shd w:val="clear" w:color="auto" w:fill="auto"/>
          </w:tcPr>
          <w:p w14:paraId="1728B4D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4959D4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BD58BA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357A966" w14:textId="77777777" w:rsidTr="00662C5D">
        <w:tc>
          <w:tcPr>
            <w:tcW w:w="851" w:type="dxa"/>
            <w:shd w:val="clear" w:color="auto" w:fill="auto"/>
          </w:tcPr>
          <w:p w14:paraId="4469066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453991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A7E0CF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0FA6563" w14:textId="77777777" w:rsidTr="00662C5D">
        <w:tc>
          <w:tcPr>
            <w:tcW w:w="851" w:type="dxa"/>
            <w:shd w:val="clear" w:color="auto" w:fill="auto"/>
          </w:tcPr>
          <w:p w14:paraId="1AC5CDB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42D4C2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572E39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CEB15CE" w14:textId="77777777" w:rsidTr="00662C5D">
        <w:tc>
          <w:tcPr>
            <w:tcW w:w="851" w:type="dxa"/>
            <w:shd w:val="clear" w:color="auto" w:fill="auto"/>
          </w:tcPr>
          <w:p w14:paraId="66518E3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E75FCD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10FDAA0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74AF2BF" w14:textId="77777777" w:rsidTr="00662C5D">
        <w:tc>
          <w:tcPr>
            <w:tcW w:w="851" w:type="dxa"/>
            <w:shd w:val="clear" w:color="auto" w:fill="auto"/>
          </w:tcPr>
          <w:p w14:paraId="7A29289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191599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673E5A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41D98D7" w14:textId="77777777" w:rsidTr="00662C5D">
        <w:tc>
          <w:tcPr>
            <w:tcW w:w="851" w:type="dxa"/>
            <w:shd w:val="clear" w:color="auto" w:fill="auto"/>
          </w:tcPr>
          <w:p w14:paraId="5AB7C0C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5B3369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4455F19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C2776EB" w14:textId="77777777" w:rsidTr="00662C5D">
        <w:tc>
          <w:tcPr>
            <w:tcW w:w="851" w:type="dxa"/>
            <w:shd w:val="clear" w:color="auto" w:fill="auto"/>
          </w:tcPr>
          <w:p w14:paraId="15342E6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EB89DE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D62D46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78B034E" w14:textId="77777777" w:rsidTr="00662C5D">
        <w:tc>
          <w:tcPr>
            <w:tcW w:w="851" w:type="dxa"/>
            <w:shd w:val="clear" w:color="auto" w:fill="auto"/>
          </w:tcPr>
          <w:p w14:paraId="492506D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1CD0C1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FD8715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BDFDFC2" w14:textId="77777777" w:rsidTr="00662C5D">
        <w:tc>
          <w:tcPr>
            <w:tcW w:w="851" w:type="dxa"/>
            <w:shd w:val="clear" w:color="auto" w:fill="auto"/>
          </w:tcPr>
          <w:p w14:paraId="41F9AE5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0F03A6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930E82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0E36DAB" w14:textId="77777777" w:rsidTr="00662C5D">
        <w:tc>
          <w:tcPr>
            <w:tcW w:w="851" w:type="dxa"/>
            <w:shd w:val="clear" w:color="auto" w:fill="auto"/>
          </w:tcPr>
          <w:p w14:paraId="32D8521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CE19BC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3966B7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3536548" w14:textId="77777777" w:rsidTr="00662C5D">
        <w:tc>
          <w:tcPr>
            <w:tcW w:w="851" w:type="dxa"/>
            <w:shd w:val="clear" w:color="auto" w:fill="auto"/>
          </w:tcPr>
          <w:p w14:paraId="271AE1F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AE5B7A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955E09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2C42424" w14:textId="77777777" w:rsidTr="00662C5D">
        <w:tc>
          <w:tcPr>
            <w:tcW w:w="851" w:type="dxa"/>
            <w:shd w:val="clear" w:color="auto" w:fill="auto"/>
          </w:tcPr>
          <w:p w14:paraId="379CA55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ABF93C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1DCB01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B644A8D" w14:textId="77777777" w:rsidTr="00662C5D">
        <w:tc>
          <w:tcPr>
            <w:tcW w:w="851" w:type="dxa"/>
            <w:shd w:val="clear" w:color="auto" w:fill="auto"/>
          </w:tcPr>
          <w:p w14:paraId="082C48E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677290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49BF8C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EF46479" w14:textId="77777777" w:rsidTr="00662C5D">
        <w:tc>
          <w:tcPr>
            <w:tcW w:w="851" w:type="dxa"/>
            <w:shd w:val="clear" w:color="auto" w:fill="auto"/>
          </w:tcPr>
          <w:p w14:paraId="3AB58C4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EA9BA1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332107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D98A3F1" w14:textId="77777777" w:rsidTr="00662C5D">
        <w:tc>
          <w:tcPr>
            <w:tcW w:w="851" w:type="dxa"/>
            <w:shd w:val="clear" w:color="auto" w:fill="auto"/>
          </w:tcPr>
          <w:p w14:paraId="50C86B8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0EDCC5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BBB881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5B91B0D" w14:textId="77777777" w:rsidTr="00662C5D">
        <w:tc>
          <w:tcPr>
            <w:tcW w:w="851" w:type="dxa"/>
            <w:shd w:val="clear" w:color="auto" w:fill="auto"/>
          </w:tcPr>
          <w:p w14:paraId="6810F0D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4E797D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5AF7EA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633CEB9" w14:textId="77777777" w:rsidTr="00662C5D">
        <w:tc>
          <w:tcPr>
            <w:tcW w:w="851" w:type="dxa"/>
            <w:shd w:val="clear" w:color="auto" w:fill="auto"/>
          </w:tcPr>
          <w:p w14:paraId="4B1D477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5BE1F1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AFAB43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42C5D41" w14:textId="77777777" w:rsidTr="00662C5D">
        <w:tc>
          <w:tcPr>
            <w:tcW w:w="851" w:type="dxa"/>
            <w:shd w:val="clear" w:color="auto" w:fill="auto"/>
          </w:tcPr>
          <w:p w14:paraId="4D2E12B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08F224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E6D6F6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B969857" w14:textId="77777777" w:rsidTr="00662C5D">
        <w:tc>
          <w:tcPr>
            <w:tcW w:w="851" w:type="dxa"/>
            <w:shd w:val="clear" w:color="auto" w:fill="auto"/>
          </w:tcPr>
          <w:p w14:paraId="0FE634F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2A1F98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00079F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99D8616" w14:textId="77777777" w:rsidTr="00662C5D">
        <w:tc>
          <w:tcPr>
            <w:tcW w:w="851" w:type="dxa"/>
            <w:shd w:val="clear" w:color="auto" w:fill="auto"/>
          </w:tcPr>
          <w:p w14:paraId="491D276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F5CD9E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4EF7FBD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40C982E" w14:textId="77777777" w:rsidTr="00662C5D">
        <w:tc>
          <w:tcPr>
            <w:tcW w:w="851" w:type="dxa"/>
            <w:shd w:val="clear" w:color="auto" w:fill="auto"/>
          </w:tcPr>
          <w:p w14:paraId="15C7803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27D639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101B52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C8EC45C" w14:textId="77777777" w:rsidTr="00662C5D">
        <w:tc>
          <w:tcPr>
            <w:tcW w:w="851" w:type="dxa"/>
            <w:shd w:val="clear" w:color="auto" w:fill="auto"/>
          </w:tcPr>
          <w:p w14:paraId="326DC10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A82154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6FDCF4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BEE236D" w14:textId="77777777" w:rsidTr="00662C5D">
        <w:tc>
          <w:tcPr>
            <w:tcW w:w="851" w:type="dxa"/>
            <w:shd w:val="clear" w:color="auto" w:fill="auto"/>
          </w:tcPr>
          <w:p w14:paraId="0CCC088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A990D2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03CC4D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BAD3425" w14:textId="77777777" w:rsidTr="00662C5D">
        <w:tc>
          <w:tcPr>
            <w:tcW w:w="851" w:type="dxa"/>
            <w:shd w:val="clear" w:color="auto" w:fill="auto"/>
          </w:tcPr>
          <w:p w14:paraId="0C7D08A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7A3105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DC8C08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477E574" w14:textId="77777777" w:rsidTr="00662C5D">
        <w:tc>
          <w:tcPr>
            <w:tcW w:w="851" w:type="dxa"/>
            <w:shd w:val="clear" w:color="auto" w:fill="auto"/>
          </w:tcPr>
          <w:p w14:paraId="3FD9042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52D481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2D3F89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780AF0D" w14:textId="77777777" w:rsidTr="00662C5D">
        <w:tc>
          <w:tcPr>
            <w:tcW w:w="851" w:type="dxa"/>
            <w:shd w:val="clear" w:color="auto" w:fill="auto"/>
          </w:tcPr>
          <w:p w14:paraId="46FC4A0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DC2ECC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979669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47297C67" w14:textId="77777777" w:rsidTr="00662C5D">
        <w:tc>
          <w:tcPr>
            <w:tcW w:w="851" w:type="dxa"/>
            <w:shd w:val="clear" w:color="auto" w:fill="auto"/>
          </w:tcPr>
          <w:p w14:paraId="048740F3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1371A77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32434A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328BB07" w14:textId="77777777" w:rsidTr="00662C5D">
        <w:tc>
          <w:tcPr>
            <w:tcW w:w="851" w:type="dxa"/>
            <w:shd w:val="clear" w:color="auto" w:fill="auto"/>
          </w:tcPr>
          <w:p w14:paraId="256AC6D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8AA98D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65A140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1049383" w14:textId="77777777" w:rsidTr="00662C5D">
        <w:tc>
          <w:tcPr>
            <w:tcW w:w="851" w:type="dxa"/>
            <w:shd w:val="clear" w:color="auto" w:fill="auto"/>
          </w:tcPr>
          <w:p w14:paraId="4D16AC4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2A4EA1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A1EA13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58717D39" w14:textId="77777777" w:rsidTr="00662C5D">
        <w:tc>
          <w:tcPr>
            <w:tcW w:w="851" w:type="dxa"/>
            <w:shd w:val="clear" w:color="auto" w:fill="auto"/>
          </w:tcPr>
          <w:p w14:paraId="5338A72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1DAA4D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2AEAF47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281B37BA" w14:textId="77777777" w:rsidTr="00662C5D">
        <w:tc>
          <w:tcPr>
            <w:tcW w:w="851" w:type="dxa"/>
            <w:shd w:val="clear" w:color="auto" w:fill="auto"/>
          </w:tcPr>
          <w:p w14:paraId="2E500C7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4CD1D1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1C5BEDD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2915484" w14:textId="77777777" w:rsidTr="00662C5D">
        <w:tc>
          <w:tcPr>
            <w:tcW w:w="851" w:type="dxa"/>
            <w:shd w:val="clear" w:color="auto" w:fill="auto"/>
          </w:tcPr>
          <w:p w14:paraId="03B94F4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D846F5D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2F015A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B15DD1D" w14:textId="77777777" w:rsidTr="00662C5D">
        <w:tc>
          <w:tcPr>
            <w:tcW w:w="851" w:type="dxa"/>
            <w:shd w:val="clear" w:color="auto" w:fill="auto"/>
          </w:tcPr>
          <w:p w14:paraId="6E68118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30165F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CB33CA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17414610" w14:textId="77777777" w:rsidTr="00662C5D">
        <w:tc>
          <w:tcPr>
            <w:tcW w:w="851" w:type="dxa"/>
            <w:shd w:val="clear" w:color="auto" w:fill="auto"/>
          </w:tcPr>
          <w:p w14:paraId="781DF2C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678823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57A6A0F0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7DF0CA62" w14:textId="77777777" w:rsidTr="00662C5D">
        <w:tc>
          <w:tcPr>
            <w:tcW w:w="851" w:type="dxa"/>
            <w:shd w:val="clear" w:color="auto" w:fill="auto"/>
          </w:tcPr>
          <w:p w14:paraId="44BA3426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75D53C2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7DB1D1D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0841E4F5" w14:textId="77777777" w:rsidTr="00662C5D">
        <w:tc>
          <w:tcPr>
            <w:tcW w:w="851" w:type="dxa"/>
            <w:shd w:val="clear" w:color="auto" w:fill="auto"/>
          </w:tcPr>
          <w:p w14:paraId="711A9A3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EE333D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0D6BC73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4A104AC" w14:textId="77777777" w:rsidTr="00662C5D">
        <w:tc>
          <w:tcPr>
            <w:tcW w:w="851" w:type="dxa"/>
            <w:shd w:val="clear" w:color="auto" w:fill="auto"/>
          </w:tcPr>
          <w:p w14:paraId="114B4F8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1AABDC09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3F82752B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CA203BD" w14:textId="77777777" w:rsidTr="00662C5D">
        <w:tc>
          <w:tcPr>
            <w:tcW w:w="851" w:type="dxa"/>
            <w:shd w:val="clear" w:color="auto" w:fill="auto"/>
          </w:tcPr>
          <w:p w14:paraId="1EEB5C6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7EFE50A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44D1216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517F98F" w14:textId="77777777" w:rsidTr="00662C5D">
        <w:tc>
          <w:tcPr>
            <w:tcW w:w="851" w:type="dxa"/>
            <w:shd w:val="clear" w:color="auto" w:fill="auto"/>
          </w:tcPr>
          <w:p w14:paraId="34223B45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39CD7A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shd w:val="clear" w:color="auto" w:fill="auto"/>
          </w:tcPr>
          <w:p w14:paraId="6A9A260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3DD220FA" w14:textId="77777777" w:rsidTr="00662C5D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B186A81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4F24943C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tcBorders>
              <w:bottom w:val="single" w:sz="4" w:space="0" w:color="auto"/>
            </w:tcBorders>
            <w:shd w:val="clear" w:color="auto" w:fill="auto"/>
          </w:tcPr>
          <w:p w14:paraId="6AD9664E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  <w:tr w:rsidR="00662C5D" w:rsidRPr="003C5BAD" w14:paraId="6BF7610E" w14:textId="77777777" w:rsidTr="00662C5D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5DC539F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63E83F18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  <w:tc>
          <w:tcPr>
            <w:tcW w:w="8469" w:type="dxa"/>
            <w:tcBorders>
              <w:bottom w:val="single" w:sz="4" w:space="0" w:color="auto"/>
            </w:tcBorders>
            <w:shd w:val="clear" w:color="auto" w:fill="auto"/>
          </w:tcPr>
          <w:p w14:paraId="6FBAD364" w14:textId="77777777" w:rsidR="00662C5D" w:rsidRPr="003C5BAD" w:rsidRDefault="00662C5D" w:rsidP="00E22E02">
            <w:pPr>
              <w:rPr>
                <w:b/>
                <w:sz w:val="20"/>
              </w:rPr>
            </w:pPr>
          </w:p>
        </w:tc>
      </w:tr>
    </w:tbl>
    <w:p w14:paraId="5DC4596E" w14:textId="77777777" w:rsidR="003D66A9" w:rsidRDefault="003D66A9" w:rsidP="0073676C"/>
    <w:sectPr w:rsidR="003D66A9" w:rsidSect="00D1683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851" w:right="851" w:bottom="851" w:left="851" w:header="567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5C3D4" w14:textId="77777777" w:rsidR="000B6129" w:rsidRDefault="000B6129">
      <w:r>
        <w:separator/>
      </w:r>
    </w:p>
  </w:endnote>
  <w:endnote w:type="continuationSeparator" w:id="0">
    <w:p w14:paraId="071D973F" w14:textId="77777777" w:rsidR="000B6129" w:rsidRDefault="000B6129">
      <w:r>
        <w:continuationSeparator/>
      </w:r>
    </w:p>
  </w:endnote>
  <w:endnote w:type="continuationNotice" w:id="1">
    <w:p w14:paraId="51EF9312" w14:textId="77777777" w:rsidR="000B6129" w:rsidRDefault="000B61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Quay Sans ITC Std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B3601" w14:textId="377BB832" w:rsidR="006D5B58" w:rsidRDefault="006D5B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2056357A" wp14:editId="54CA4FB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F2D26C" w14:textId="307F5074" w:rsidR="006D5B58" w:rsidRPr="006D5B58" w:rsidRDefault="006D5B58" w:rsidP="006D5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6D5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5635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34.95pt;height:34.9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AF2D26C" w14:textId="307F5074" w:rsidR="006D5B58" w:rsidRPr="006D5B58" w:rsidRDefault="006D5B58" w:rsidP="006D5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6D5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CFBE5" w14:textId="2B97CB65" w:rsidR="00397D97" w:rsidRPr="003D66A9" w:rsidRDefault="006D5B58" w:rsidP="00E63573">
    <w:pPr>
      <w:pStyle w:val="Footer"/>
      <w:pBdr>
        <w:top w:val="single" w:sz="4" w:space="1" w:color="auto"/>
      </w:pBdr>
      <w:tabs>
        <w:tab w:val="clear" w:pos="4153"/>
        <w:tab w:val="clear" w:pos="8306"/>
        <w:tab w:val="center" w:pos="5103"/>
        <w:tab w:val="right" w:pos="10206"/>
        <w:tab w:val="right" w:pos="10800"/>
      </w:tabs>
      <w:jc w:val="both"/>
      <w:rPr>
        <w:sz w:val="14"/>
      </w:rPr>
    </w:pPr>
    <w:r>
      <w:rPr>
        <w:noProof/>
        <w:sz w:val="14"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29A13851" wp14:editId="40AFC6DD">
              <wp:simplePos x="542925" y="99917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2BFEFD" w14:textId="3AE1EFF9" w:rsidR="006D5B58" w:rsidRPr="006D5B58" w:rsidRDefault="006D5B58" w:rsidP="006D5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6D5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A1385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OFFICIAL" style="position:absolute;left:0;text-align:left;margin-left:0;margin-top:0;width:34.95pt;height:34.9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282BFEFD" w14:textId="3AE1EFF9" w:rsidR="006D5B58" w:rsidRPr="006D5B58" w:rsidRDefault="006D5B58" w:rsidP="006D5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6D5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97D97" w:rsidRPr="003D66A9">
      <w:rPr>
        <w:sz w:val="14"/>
      </w:rPr>
      <w:t>SWI Custodian</w:t>
    </w:r>
    <w:r w:rsidR="00397D97" w:rsidRPr="00D1683A">
      <w:rPr>
        <w:color w:val="000080"/>
        <w:sz w:val="14"/>
      </w:rPr>
      <w:t>:</w:t>
    </w:r>
    <w:r w:rsidR="00397D97">
      <w:rPr>
        <w:color w:val="000080"/>
        <w:sz w:val="14"/>
      </w:rPr>
      <w:tab/>
    </w:r>
    <w:r>
      <w:rPr>
        <w:color w:val="000080"/>
        <w:sz w:val="14"/>
      </w:rPr>
      <w:tab/>
    </w:r>
    <w:r w:rsidR="00397D97" w:rsidRPr="003D66A9">
      <w:rPr>
        <w:sz w:val="14"/>
      </w:rPr>
      <w:t>Issue Date:</w:t>
    </w:r>
  </w:p>
  <w:p w14:paraId="113193EC" w14:textId="352054DE" w:rsidR="00397D97" w:rsidRDefault="00397D97" w:rsidP="00E63573">
    <w:pPr>
      <w:pStyle w:val="Footer"/>
      <w:tabs>
        <w:tab w:val="clear" w:pos="4153"/>
        <w:tab w:val="clear" w:pos="8306"/>
        <w:tab w:val="center" w:pos="5103"/>
        <w:tab w:val="right" w:pos="10206"/>
        <w:tab w:val="right" w:pos="10800"/>
      </w:tabs>
      <w:jc w:val="both"/>
      <w:rPr>
        <w:color w:val="000080"/>
        <w:sz w:val="14"/>
      </w:rPr>
    </w:pPr>
    <w:r w:rsidRPr="003D66A9">
      <w:rPr>
        <w:sz w:val="14"/>
      </w:rPr>
      <w:t>SWI Approver:</w:t>
    </w:r>
    <w:r>
      <w:rPr>
        <w:sz w:val="14"/>
      </w:rPr>
      <w:t xml:space="preserve"> </w:t>
    </w:r>
    <w:r w:rsidR="005B7372">
      <w:rPr>
        <w:sz w:val="14"/>
      </w:rPr>
      <w:t>Associated Director Network Operation</w:t>
    </w:r>
    <w:r w:rsidR="00D76F16">
      <w:rPr>
        <w:sz w:val="14"/>
      </w:rPr>
      <w:t xml:space="preserve"> </w:t>
    </w:r>
    <w:r w:rsidRPr="005239AB">
      <w:rPr>
        <w:color w:val="FF0000"/>
        <w:sz w:val="14"/>
      </w:rPr>
      <w:t>UNCONTROLLED COPY WHEN PRINTED</w:t>
    </w:r>
    <w:r w:rsidRPr="007A0617">
      <w:rPr>
        <w:color w:val="000080"/>
        <w:sz w:val="14"/>
      </w:rPr>
      <w:t xml:space="preserve"> </w:t>
    </w:r>
    <w:r>
      <w:rPr>
        <w:color w:val="000080"/>
        <w:sz w:val="14"/>
      </w:rPr>
      <w:tab/>
    </w:r>
    <w:r w:rsidRPr="003D66A9">
      <w:rPr>
        <w:sz w:val="14"/>
      </w:rPr>
      <w:t xml:space="preserve">Version: </w:t>
    </w:r>
    <w:r>
      <w:rPr>
        <w:sz w:val="14"/>
      </w:rPr>
      <w:t>1.</w:t>
    </w:r>
    <w:r w:rsidR="008A38B2">
      <w:rPr>
        <w:sz w:val="14"/>
      </w:rPr>
      <w:t>0</w:t>
    </w:r>
  </w:p>
  <w:p w14:paraId="1B42F7A3" w14:textId="77777777" w:rsidR="00397D97" w:rsidRPr="003D66A9" w:rsidRDefault="00397D97" w:rsidP="00E440A9">
    <w:pPr>
      <w:pStyle w:val="Footer"/>
      <w:tabs>
        <w:tab w:val="clear" w:pos="4153"/>
        <w:tab w:val="clear" w:pos="8306"/>
        <w:tab w:val="center" w:pos="5245"/>
        <w:tab w:val="right" w:pos="10206"/>
        <w:tab w:val="right" w:pos="10800"/>
      </w:tabs>
      <w:rPr>
        <w:sz w:val="14"/>
      </w:rPr>
    </w:pPr>
    <w:r>
      <w:rPr>
        <w:color w:val="000080"/>
        <w:sz w:val="14"/>
      </w:rPr>
      <w:tab/>
    </w:r>
    <w:r>
      <w:rPr>
        <w:color w:val="000080"/>
        <w:sz w:val="14"/>
      </w:rPr>
      <w:tab/>
    </w:r>
    <w:r w:rsidRPr="003D66A9">
      <w:rPr>
        <w:snapToGrid w:val="0"/>
        <w:sz w:val="14"/>
        <w:lang w:eastAsia="en-US"/>
      </w:rPr>
      <w:t xml:space="preserve">Page </w:t>
    </w:r>
    <w:r w:rsidRPr="003D66A9">
      <w:rPr>
        <w:snapToGrid w:val="0"/>
        <w:sz w:val="14"/>
        <w:lang w:eastAsia="en-US"/>
      </w:rPr>
      <w:fldChar w:fldCharType="begin"/>
    </w:r>
    <w:r w:rsidRPr="003D66A9">
      <w:rPr>
        <w:snapToGrid w:val="0"/>
        <w:sz w:val="14"/>
        <w:lang w:eastAsia="en-US"/>
      </w:rPr>
      <w:instrText xml:space="preserve"> PAGE </w:instrText>
    </w:r>
    <w:r w:rsidRPr="003D66A9">
      <w:rPr>
        <w:snapToGrid w:val="0"/>
        <w:sz w:val="14"/>
        <w:lang w:eastAsia="en-US"/>
      </w:rPr>
      <w:fldChar w:fldCharType="separate"/>
    </w:r>
    <w:r w:rsidR="00520D04">
      <w:rPr>
        <w:noProof/>
        <w:snapToGrid w:val="0"/>
        <w:sz w:val="14"/>
        <w:lang w:eastAsia="en-US"/>
      </w:rPr>
      <w:t>3</w:t>
    </w:r>
    <w:r w:rsidRPr="003D66A9">
      <w:rPr>
        <w:snapToGrid w:val="0"/>
        <w:sz w:val="14"/>
        <w:lang w:eastAsia="en-US"/>
      </w:rPr>
      <w:fldChar w:fldCharType="end"/>
    </w:r>
    <w:r w:rsidRPr="003D66A9">
      <w:rPr>
        <w:snapToGrid w:val="0"/>
        <w:sz w:val="14"/>
        <w:lang w:eastAsia="en-US"/>
      </w:rPr>
      <w:t xml:space="preserve"> of </w:t>
    </w:r>
    <w:r w:rsidRPr="003D66A9">
      <w:rPr>
        <w:snapToGrid w:val="0"/>
        <w:sz w:val="14"/>
        <w:lang w:eastAsia="en-US"/>
      </w:rPr>
      <w:fldChar w:fldCharType="begin"/>
    </w:r>
    <w:r w:rsidRPr="003D66A9">
      <w:rPr>
        <w:snapToGrid w:val="0"/>
        <w:sz w:val="14"/>
        <w:lang w:eastAsia="en-US"/>
      </w:rPr>
      <w:instrText xml:space="preserve"> NUMPAGES </w:instrText>
    </w:r>
    <w:r w:rsidRPr="003D66A9">
      <w:rPr>
        <w:snapToGrid w:val="0"/>
        <w:sz w:val="14"/>
        <w:lang w:eastAsia="en-US"/>
      </w:rPr>
      <w:fldChar w:fldCharType="separate"/>
    </w:r>
    <w:r w:rsidR="00520D04">
      <w:rPr>
        <w:noProof/>
        <w:snapToGrid w:val="0"/>
        <w:sz w:val="14"/>
        <w:lang w:eastAsia="en-US"/>
      </w:rPr>
      <w:t>9</w:t>
    </w:r>
    <w:r w:rsidRPr="003D66A9">
      <w:rPr>
        <w:snapToGrid w:val="0"/>
        <w:sz w:val="14"/>
        <w:lang w:eastAsia="en-US"/>
      </w:rPr>
      <w:fldChar w:fldCharType="end"/>
    </w:r>
  </w:p>
  <w:p w14:paraId="71E9947C" w14:textId="77777777" w:rsidR="00397D97" w:rsidRDefault="00397D97" w:rsidP="00E440A9">
    <w:pPr>
      <w:pStyle w:val="Footer"/>
      <w:tabs>
        <w:tab w:val="clear" w:pos="8306"/>
        <w:tab w:val="right" w:pos="10206"/>
        <w:tab w:val="right" w:pos="10800"/>
      </w:tabs>
      <w:rPr>
        <w:snapToGrid w:val="0"/>
        <w:color w:val="000080"/>
        <w:sz w:val="14"/>
        <w:lang w:eastAsia="en-US"/>
      </w:rPr>
    </w:pPr>
    <w:r>
      <w:rPr>
        <w:color w:val="000080"/>
        <w:sz w:val="14"/>
      </w:rPr>
      <w:tab/>
    </w:r>
    <w:r>
      <w:rPr>
        <w:color w:val="000080"/>
        <w:sz w:val="14"/>
      </w:rPr>
      <w:tab/>
    </w:r>
  </w:p>
  <w:p w14:paraId="129920B2" w14:textId="6DD3840A" w:rsidR="00397D97" w:rsidRPr="003D66A9" w:rsidRDefault="00397D97" w:rsidP="00E440A9">
    <w:pPr>
      <w:pStyle w:val="Footer"/>
      <w:tabs>
        <w:tab w:val="clear" w:pos="4153"/>
        <w:tab w:val="clear" w:pos="8306"/>
        <w:tab w:val="center" w:pos="7380"/>
        <w:tab w:val="right" w:pos="14940"/>
      </w:tabs>
      <w:rPr>
        <w:sz w:val="12"/>
        <w:szCs w:val="12"/>
      </w:rPr>
    </w:pPr>
    <w:r w:rsidRPr="003D66A9">
      <w:rPr>
        <w:sz w:val="12"/>
        <w:szCs w:val="12"/>
      </w:rPr>
      <w:t>Prepared using SMS-06-TP-4317 v1.</w:t>
    </w:r>
    <w:r w:rsidR="005E4923">
      <w:rPr>
        <w:sz w:val="12"/>
        <w:szCs w:val="12"/>
      </w:rPr>
      <w:t>5</w:t>
    </w:r>
    <w:r w:rsidRPr="003D66A9">
      <w:rPr>
        <w:sz w:val="12"/>
        <w:szCs w:val="12"/>
      </w:rPr>
      <w:t xml:space="preserve">, Custodian: Senior Safety Specialist Safety Systems; Approver: Director Safety and Standards; Issue date: </w:t>
    </w:r>
    <w:r>
      <w:rPr>
        <w:sz w:val="12"/>
        <w:szCs w:val="12"/>
      </w:rPr>
      <w:t>1</w:t>
    </w:r>
    <w:r w:rsidR="005E4923">
      <w:rPr>
        <w:sz w:val="12"/>
        <w:szCs w:val="12"/>
      </w:rPr>
      <w:t>9</w:t>
    </w:r>
    <w:r>
      <w:rPr>
        <w:sz w:val="12"/>
        <w:szCs w:val="12"/>
      </w:rPr>
      <w:t>/0</w:t>
    </w:r>
    <w:r w:rsidR="005E4923">
      <w:rPr>
        <w:sz w:val="12"/>
        <w:szCs w:val="12"/>
      </w:rPr>
      <w:t>8</w:t>
    </w:r>
    <w:r>
      <w:rPr>
        <w:sz w:val="12"/>
        <w:szCs w:val="12"/>
      </w:rPr>
      <w:t>/202</w:t>
    </w:r>
    <w:r w:rsidR="005E4923">
      <w:rPr>
        <w:sz w:val="12"/>
        <w:szCs w:val="1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1697D" w14:textId="0C64151F" w:rsidR="006D5B58" w:rsidRDefault="006D5B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68B1083" wp14:editId="7DC71E2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6BC1AC" w14:textId="5BF1D11A" w:rsidR="006D5B58" w:rsidRPr="006D5B58" w:rsidRDefault="006D5B58" w:rsidP="006D5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6D5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8B10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76BC1AC" w14:textId="5BF1D11A" w:rsidR="006D5B58" w:rsidRPr="006D5B58" w:rsidRDefault="006D5B58" w:rsidP="006D5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6D5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09A0F" w14:textId="77777777" w:rsidR="000B6129" w:rsidRDefault="000B6129">
      <w:r>
        <w:separator/>
      </w:r>
    </w:p>
  </w:footnote>
  <w:footnote w:type="continuationSeparator" w:id="0">
    <w:p w14:paraId="706D1B57" w14:textId="77777777" w:rsidR="000B6129" w:rsidRDefault="000B6129">
      <w:r>
        <w:continuationSeparator/>
      </w:r>
    </w:p>
  </w:footnote>
  <w:footnote w:type="continuationNotice" w:id="1">
    <w:p w14:paraId="45405506" w14:textId="77777777" w:rsidR="000B6129" w:rsidRDefault="000B61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360B8" w14:textId="0991EAC2" w:rsidR="00397D97" w:rsidRDefault="00000000">
    <w:pPr>
      <w:pStyle w:val="Header"/>
    </w:pPr>
    <w:r>
      <w:rPr>
        <w:noProof/>
      </w:rPr>
      <w:pict w14:anchorId="3DE7BA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aWatermark 3" o:spid="_x0000_s1030" type="#_x0000_t136" style="position:absolute;margin-left:10pt;margin-top:300pt;width:453.55pt;height:181.4pt;rotation:315;z-index:251658242;mso-position-horizontal:absolute;mso-position-horizontal-relative:margin;mso-position-vertical:absolute;mso-position-vertical-relative:margin" fillcolor="#f93" stroked="f">
          <v:fill opacity="26214f"/>
          <v:stroke r:id="rId1" o:title=""/>
          <v:shadow color="#868686"/>
          <v:textpath style="font-family:&quot;Arial&quot;;font-size:1pt;font-weight:bold;font-style:italic;v-text-kern:t" trim="t" fitpath="t" string="DRAFT"/>
          <o:lock v:ext="edit" aspectratio="t"/>
          <w10:wrap side="largest"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6" w:space="0" w:color="C0C0C0"/>
        <w:insideV w:val="single" w:sz="6" w:space="0" w:color="C0C0C0"/>
      </w:tblBorders>
      <w:tblLayout w:type="fixed"/>
      <w:tblLook w:val="0000" w:firstRow="0" w:lastRow="0" w:firstColumn="0" w:lastColumn="0" w:noHBand="0" w:noVBand="0"/>
    </w:tblPr>
    <w:tblGrid>
      <w:gridCol w:w="7938"/>
      <w:gridCol w:w="2268"/>
    </w:tblGrid>
    <w:tr w:rsidR="00397D97" w14:paraId="2F035D47" w14:textId="77777777" w:rsidTr="00022277">
      <w:trPr>
        <w:cantSplit/>
        <w:trHeight w:val="375"/>
      </w:trPr>
      <w:tc>
        <w:tcPr>
          <w:tcW w:w="7938" w:type="dxa"/>
          <w:shd w:val="clear" w:color="auto" w:fill="auto"/>
        </w:tcPr>
        <w:p w14:paraId="42442905" w14:textId="5E564FFF" w:rsidR="00397D97" w:rsidRPr="00E96EEF" w:rsidRDefault="00000000" w:rsidP="00413FA7">
          <w:pPr>
            <w:pStyle w:val="Header"/>
            <w:rPr>
              <w:rFonts w:ascii="Calibri" w:hAnsi="Calibri" w:cs="Calibri"/>
              <w:b/>
              <w:sz w:val="24"/>
              <w:szCs w:val="24"/>
            </w:rPr>
          </w:pPr>
          <w:r>
            <w:rPr>
              <w:rFonts w:ascii="Calibri" w:hAnsi="Calibri" w:cs="Calibri"/>
              <w:b/>
              <w:noProof/>
              <w:sz w:val="24"/>
              <w:szCs w:val="24"/>
            </w:rPr>
            <w:pict w14:anchorId="3047C2A7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aWatermark 1" o:spid="_x0000_s1028" type="#_x0000_t136" style="position:absolute;margin-left:10pt;margin-top:300pt;width:453.55pt;height:181.4pt;rotation:315;z-index:251658240;mso-position-horizontal:absolute;mso-position-horizontal-relative:margin;mso-position-vertical:absolute;mso-position-vertical-relative:margin" fillcolor="#f93" stroked="f">
                <v:fill opacity="26214f"/>
                <v:stroke r:id="rId1" o:title=""/>
                <v:shadow color="#868686"/>
                <v:textpath style="font-family:&quot;Arial&quot;;font-size:1pt;font-weight:bold;font-style:italic;v-text-kern:t" trim="t" fitpath="t" string="DRAFT"/>
                <o:lock v:ext="edit" aspectratio="t"/>
                <w10:wrap side="largest" anchorx="margin" anchory="margin"/>
              </v:shape>
            </w:pict>
          </w:r>
          <w:r w:rsidR="00397D97" w:rsidRPr="00E96EEF">
            <w:rPr>
              <w:rFonts w:ascii="Calibri" w:hAnsi="Calibri" w:cs="Calibri"/>
              <w:b/>
              <w:sz w:val="24"/>
              <w:szCs w:val="24"/>
            </w:rPr>
            <w:t>Safe Work Instruction</w:t>
          </w:r>
        </w:p>
      </w:tc>
      <w:tc>
        <w:tcPr>
          <w:tcW w:w="2268" w:type="dxa"/>
          <w:vMerge w:val="restart"/>
          <w:vAlign w:val="center"/>
        </w:tcPr>
        <w:p w14:paraId="47CE7A2C" w14:textId="77777777" w:rsidR="00397D97" w:rsidRDefault="00397D97" w:rsidP="00413FA7">
          <w:pPr>
            <w:pStyle w:val="Header"/>
            <w:rPr>
              <w:color w:val="000080"/>
              <w:sz w:val="16"/>
            </w:rPr>
          </w:pPr>
          <w:r>
            <w:object w:dxaOrig="12283" w:dyaOrig="3900" w14:anchorId="5CD9CF4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0.7pt;height:28.45pt">
                <v:imagedata r:id="rId2" o:title=""/>
              </v:shape>
              <o:OLEObject Type="Embed" ProgID="PBrush" ShapeID="_x0000_i1025" DrawAspect="Content" ObjectID="_1809180438" r:id="rId3"/>
            </w:object>
          </w:r>
        </w:p>
      </w:tc>
    </w:tr>
    <w:tr w:rsidR="00397D97" w14:paraId="2785F9A3" w14:textId="77777777" w:rsidTr="00022277">
      <w:trPr>
        <w:cantSplit/>
        <w:trHeight w:val="374"/>
      </w:trPr>
      <w:tc>
        <w:tcPr>
          <w:tcW w:w="7938" w:type="dxa"/>
          <w:shd w:val="clear" w:color="auto" w:fill="auto"/>
        </w:tcPr>
        <w:p w14:paraId="22DE0713" w14:textId="60EF49AF" w:rsidR="003A0522" w:rsidRPr="00A46066" w:rsidRDefault="00D76F16" w:rsidP="00B01B89">
          <w:pPr>
            <w:pStyle w:val="Header"/>
            <w:rPr>
              <w:rFonts w:ascii="Calibri" w:hAnsi="Calibri" w:cs="Calibri"/>
              <w:b/>
              <w:sz w:val="32"/>
              <w:szCs w:val="32"/>
            </w:rPr>
          </w:pPr>
          <w:r w:rsidRPr="00A46066">
            <w:rPr>
              <w:rFonts w:ascii="Calibri" w:hAnsi="Calibri" w:cs="Calibri"/>
              <w:b/>
              <w:sz w:val="32"/>
              <w:szCs w:val="32"/>
            </w:rPr>
            <w:t xml:space="preserve">TOA </w:t>
          </w:r>
          <w:r w:rsidR="00397D97" w:rsidRPr="00A46066">
            <w:rPr>
              <w:rFonts w:ascii="Calibri" w:hAnsi="Calibri" w:cs="Calibri"/>
              <w:b/>
              <w:sz w:val="32"/>
              <w:szCs w:val="32"/>
            </w:rPr>
            <w:t xml:space="preserve">Worksite Protection for </w:t>
          </w:r>
          <w:r w:rsidR="00A46066" w:rsidRPr="00A46066">
            <w:rPr>
              <w:rFonts w:ascii="Calibri" w:hAnsi="Calibri" w:cs="Calibri"/>
              <w:b/>
              <w:sz w:val="32"/>
              <w:szCs w:val="32"/>
              <w:highlight w:val="yellow"/>
            </w:rPr>
            <w:t>…………</w:t>
          </w:r>
          <w:proofErr w:type="gramStart"/>
          <w:r w:rsidR="00A46066" w:rsidRPr="00A46066">
            <w:rPr>
              <w:rFonts w:ascii="Calibri" w:hAnsi="Calibri" w:cs="Calibri"/>
              <w:b/>
              <w:sz w:val="32"/>
              <w:szCs w:val="32"/>
              <w:highlight w:val="yellow"/>
            </w:rPr>
            <w:t>…..</w:t>
          </w:r>
          <w:proofErr w:type="gramEnd"/>
        </w:p>
      </w:tc>
      <w:tc>
        <w:tcPr>
          <w:tcW w:w="2268" w:type="dxa"/>
          <w:vMerge/>
          <w:vAlign w:val="center"/>
        </w:tcPr>
        <w:p w14:paraId="2C7DA92C" w14:textId="77777777" w:rsidR="00397D97" w:rsidRDefault="00397D97" w:rsidP="005F2957">
          <w:pPr>
            <w:pStyle w:val="Header"/>
            <w:ind w:left="-50"/>
            <w:rPr>
              <w:color w:val="000080"/>
              <w:sz w:val="16"/>
            </w:rPr>
          </w:pPr>
        </w:p>
      </w:tc>
    </w:tr>
  </w:tbl>
  <w:p w14:paraId="3F904CCB" w14:textId="77777777" w:rsidR="00397D97" w:rsidRDefault="00397D97">
    <w:pPr>
      <w:pStyle w:val="Header"/>
      <w:rPr>
        <w:sz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D2C48" w14:textId="4C03526A" w:rsidR="00397D97" w:rsidRDefault="00000000">
    <w:pPr>
      <w:pStyle w:val="Header"/>
    </w:pPr>
    <w:r>
      <w:rPr>
        <w:noProof/>
      </w:rPr>
      <w:pict w14:anchorId="367D8CD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aWatermark 2" o:spid="_x0000_s1029" type="#_x0000_t136" style="position:absolute;margin-left:10pt;margin-top:300pt;width:453.55pt;height:181.4pt;rotation:315;z-index:251658241;mso-position-horizontal:absolute;mso-position-horizontal-relative:margin;mso-position-vertical:absolute;mso-position-vertical-relative:margin" fillcolor="#f93" stroked="f">
          <v:fill opacity="26214f"/>
          <v:stroke r:id="rId1" o:title=""/>
          <v:shadow color="#868686"/>
          <v:textpath style="font-family:&quot;Arial&quot;;font-size:1pt;font-weight:bold;font-style:italic;v-text-kern:t" trim="t" fitpath="t" string="DRAFT"/>
          <o:lock v:ext="edit" aspectratio="t"/>
          <w10:wrap side="largest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1F4FDE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B2D67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5C6888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94EF02"/>
    <w:lvl w:ilvl="0">
      <w:start w:val="1"/>
      <w:numFmt w:val="lowerLetter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89B438A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78C60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E69E4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F4C19E"/>
    <w:lvl w:ilvl="0">
      <w:start w:val="1"/>
      <w:numFmt w:val="bullet"/>
      <w:pStyle w:val="ListBullet2"/>
      <w:lvlText w:val="-"/>
      <w:lvlJc w:val="left"/>
      <w:pPr>
        <w:tabs>
          <w:tab w:val="num" w:pos="643"/>
        </w:tabs>
        <w:ind w:left="643" w:hanging="360"/>
      </w:pPr>
      <w:rPr>
        <w:rFonts w:ascii="Arial" w:hAnsi="Arial" w:hint="default"/>
      </w:rPr>
    </w:lvl>
  </w:abstractNum>
  <w:abstractNum w:abstractNumId="8" w15:restartNumberingAfterBreak="0">
    <w:nsid w:val="FFFFFF88"/>
    <w:multiLevelType w:val="singleLevel"/>
    <w:tmpl w:val="E8AEDE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7C5E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93AE1"/>
    <w:multiLevelType w:val="singleLevel"/>
    <w:tmpl w:val="19C26C44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C1710C6"/>
    <w:multiLevelType w:val="multilevel"/>
    <w:tmpl w:val="096E1440"/>
    <w:lvl w:ilvl="0">
      <w:start w:val="1"/>
      <w:numFmt w:val="lowerLetter"/>
      <w:pStyle w:val="Point1"/>
      <w:lvlText w:val="(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sz w:val="18"/>
        <w:szCs w:val="18"/>
      </w:rPr>
    </w:lvl>
    <w:lvl w:ilvl="1">
      <w:start w:val="1"/>
      <w:numFmt w:val="decimal"/>
      <w:lvlRestart w:val="0"/>
      <w:lvlText w:val="%1.%2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7FD7246"/>
    <w:multiLevelType w:val="hybridMultilevel"/>
    <w:tmpl w:val="A7945E9E"/>
    <w:lvl w:ilvl="0" w:tplc="3BA0DA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0E7A22"/>
    <w:multiLevelType w:val="hybridMultilevel"/>
    <w:tmpl w:val="16EE25CC"/>
    <w:lvl w:ilvl="0" w:tplc="F618A610">
      <w:start w:val="1"/>
      <w:numFmt w:val="decimal"/>
      <w:pStyle w:val="FigureTitle"/>
      <w:lvlText w:val="Figure %1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26EC93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4465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3683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00BE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42E8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1614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06CC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362D7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9835C72"/>
    <w:multiLevelType w:val="hybridMultilevel"/>
    <w:tmpl w:val="5CC08A82"/>
    <w:lvl w:ilvl="0" w:tplc="9BF476E4">
      <w:start w:val="1"/>
      <w:numFmt w:val="bullet"/>
      <w:pStyle w:val="Tabletext2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12B4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243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20E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7EC9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286F3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F06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41D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BA0FA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E6DC0"/>
    <w:multiLevelType w:val="hybridMultilevel"/>
    <w:tmpl w:val="457E46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F5644"/>
    <w:multiLevelType w:val="hybridMultilevel"/>
    <w:tmpl w:val="7FAC7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E616F0"/>
    <w:multiLevelType w:val="hybridMultilevel"/>
    <w:tmpl w:val="8562912E"/>
    <w:lvl w:ilvl="0" w:tplc="9FC4A1C0">
      <w:start w:val="1"/>
      <w:numFmt w:val="decimal"/>
      <w:lvlText w:val="%1."/>
      <w:lvlJc w:val="left"/>
      <w:rPr>
        <w:rFonts w:ascii="Arial" w:eastAsia="Times New Roman" w:hAnsi="Arial" w:cs="Arial" w:hint="default"/>
        <w:sz w:val="16"/>
        <w:szCs w:val="16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6A25088"/>
    <w:multiLevelType w:val="hybridMultilevel"/>
    <w:tmpl w:val="1430D00E"/>
    <w:lvl w:ilvl="0" w:tplc="27B6D1B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6F9884BA">
      <w:start w:val="6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066285"/>
    <w:multiLevelType w:val="singleLevel"/>
    <w:tmpl w:val="A9E68074"/>
    <w:lvl w:ilvl="0">
      <w:start w:val="1"/>
      <w:numFmt w:val="bullet"/>
      <w:pStyle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0"/>
      </w:rPr>
    </w:lvl>
  </w:abstractNum>
  <w:abstractNum w:abstractNumId="20" w15:restartNumberingAfterBreak="0">
    <w:nsid w:val="6A8E275A"/>
    <w:multiLevelType w:val="singleLevel"/>
    <w:tmpl w:val="0734B114"/>
    <w:lvl w:ilvl="0">
      <w:start w:val="1"/>
      <w:numFmt w:val="bullet"/>
      <w:pStyle w:val="NOT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</w:abstractNum>
  <w:abstractNum w:abstractNumId="21" w15:restartNumberingAfterBreak="0">
    <w:nsid w:val="6C333B9C"/>
    <w:multiLevelType w:val="multilevel"/>
    <w:tmpl w:val="19180F5E"/>
    <w:lvl w:ilvl="0">
      <w:start w:val="1"/>
      <w:numFmt w:val="decimal"/>
      <w:pStyle w:val="InstructionHeading1"/>
      <w:lvlText w:val="%1.0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1">
      <w:start w:val="1"/>
      <w:numFmt w:val="decimal"/>
      <w:pStyle w:val="InstructionHeading2"/>
      <w:lvlText w:val="%1.%2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2">
      <w:start w:val="1"/>
      <w:numFmt w:val="decimal"/>
      <w:pStyle w:val="InstructionHeading3"/>
      <w:lvlText w:val="%1.%2.%3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3">
      <w:start w:val="1"/>
      <w:numFmt w:val="decimal"/>
      <w:pStyle w:val="InstructionHeading4"/>
      <w:lvlText w:val="%1.%2.%3.%4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2" w15:restartNumberingAfterBreak="0">
    <w:nsid w:val="767943E9"/>
    <w:multiLevelType w:val="multilevel"/>
    <w:tmpl w:val="67A0DD24"/>
    <w:lvl w:ilvl="0">
      <w:start w:val="1"/>
      <w:numFmt w:val="lowerRoman"/>
      <w:pStyle w:val="Point2"/>
      <w:lvlText w:val="(%1)"/>
      <w:lvlJc w:val="left"/>
      <w:pPr>
        <w:tabs>
          <w:tab w:val="num" w:pos="1145"/>
        </w:tabs>
        <w:ind w:left="907" w:hanging="482"/>
      </w:pPr>
      <w:rPr>
        <w:rFonts w:ascii="Arial" w:hAnsi="Arial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 w:val="0"/>
        <w:i/>
        <w:sz w:val="24"/>
      </w:rPr>
    </w:lvl>
    <w:lvl w:ilvl="4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</w:abstractNum>
  <w:abstractNum w:abstractNumId="23" w15:restartNumberingAfterBreak="0">
    <w:nsid w:val="799C1C6F"/>
    <w:multiLevelType w:val="multilevel"/>
    <w:tmpl w:val="BE2A072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 (W1)" w:hAnsi="Arial (W1)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Letter"/>
      <w:pStyle w:val="Heading3"/>
      <w:lvlText w:val="%3)"/>
      <w:lvlJc w:val="left"/>
      <w:pPr>
        <w:tabs>
          <w:tab w:val="num" w:pos="1985"/>
        </w:tabs>
        <w:ind w:left="1985" w:hanging="851"/>
      </w:pPr>
    </w:lvl>
    <w:lvl w:ilvl="3">
      <w:start w:val="1"/>
      <w:numFmt w:val="none"/>
      <w:pStyle w:val="Heading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4" w15:restartNumberingAfterBreak="0">
    <w:nsid w:val="7D1C79C4"/>
    <w:multiLevelType w:val="hybridMultilevel"/>
    <w:tmpl w:val="1E24932C"/>
    <w:lvl w:ilvl="0" w:tplc="3FEA80AE">
      <w:start w:val="1"/>
      <w:numFmt w:val="decimal"/>
      <w:pStyle w:val="TableTitle"/>
      <w:lvlText w:val="Table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23E09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E0E5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BE26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7C79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75244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288D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85A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10CE9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D5155DE"/>
    <w:multiLevelType w:val="singleLevel"/>
    <w:tmpl w:val="BB7E866A"/>
    <w:lvl w:ilvl="0">
      <w:start w:val="1"/>
      <w:numFmt w:val="bullet"/>
      <w:pStyle w:val="Bullet2"/>
      <w:lvlText w:val="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</w:abstractNum>
  <w:abstractNum w:abstractNumId="26" w15:restartNumberingAfterBreak="0">
    <w:nsid w:val="7DE80C12"/>
    <w:multiLevelType w:val="hybridMultilevel"/>
    <w:tmpl w:val="9FB45E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771241">
    <w:abstractNumId w:val="23"/>
  </w:num>
  <w:num w:numId="2" w16cid:durableId="659625248">
    <w:abstractNumId w:val="9"/>
  </w:num>
  <w:num w:numId="3" w16cid:durableId="669333408">
    <w:abstractNumId w:val="7"/>
  </w:num>
  <w:num w:numId="4" w16cid:durableId="302977047">
    <w:abstractNumId w:val="6"/>
  </w:num>
  <w:num w:numId="5" w16cid:durableId="1625648825">
    <w:abstractNumId w:val="5"/>
  </w:num>
  <w:num w:numId="6" w16cid:durableId="728503135">
    <w:abstractNumId w:val="4"/>
  </w:num>
  <w:num w:numId="7" w16cid:durableId="1637948749">
    <w:abstractNumId w:val="8"/>
  </w:num>
  <w:num w:numId="8" w16cid:durableId="936206553">
    <w:abstractNumId w:val="3"/>
  </w:num>
  <w:num w:numId="9" w16cid:durableId="1100032342">
    <w:abstractNumId w:val="2"/>
  </w:num>
  <w:num w:numId="10" w16cid:durableId="1963343929">
    <w:abstractNumId w:val="1"/>
  </w:num>
  <w:num w:numId="11" w16cid:durableId="1462118316">
    <w:abstractNumId w:val="0"/>
  </w:num>
  <w:num w:numId="12" w16cid:durableId="1024212242">
    <w:abstractNumId w:val="14"/>
  </w:num>
  <w:num w:numId="13" w16cid:durableId="1252347468">
    <w:abstractNumId w:val="10"/>
  </w:num>
  <w:num w:numId="14" w16cid:durableId="713233272">
    <w:abstractNumId w:val="25"/>
  </w:num>
  <w:num w:numId="15" w16cid:durableId="1582373651">
    <w:abstractNumId w:val="19"/>
  </w:num>
  <w:num w:numId="16" w16cid:durableId="2015450676">
    <w:abstractNumId w:val="21"/>
  </w:num>
  <w:num w:numId="17" w16cid:durableId="201321847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956450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9" w16cid:durableId="2080906659">
    <w:abstractNumId w:val="20"/>
  </w:num>
  <w:num w:numId="20" w16cid:durableId="669597610">
    <w:abstractNumId w:val="13"/>
  </w:num>
  <w:num w:numId="21" w16cid:durableId="10763282">
    <w:abstractNumId w:val="24"/>
  </w:num>
  <w:num w:numId="22" w16cid:durableId="1982928658">
    <w:abstractNumId w:val="26"/>
  </w:num>
  <w:num w:numId="23" w16cid:durableId="1618677216">
    <w:abstractNumId w:val="12"/>
  </w:num>
  <w:num w:numId="24" w16cid:durableId="1481727201">
    <w:abstractNumId w:val="16"/>
  </w:num>
  <w:num w:numId="25" w16cid:durableId="985667262">
    <w:abstractNumId w:val="15"/>
  </w:num>
  <w:num w:numId="26" w16cid:durableId="596252543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9305541">
    <w:abstractNumId w:val="1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DB"/>
    <w:rsid w:val="000126C5"/>
    <w:rsid w:val="00014600"/>
    <w:rsid w:val="00022277"/>
    <w:rsid w:val="00024CD0"/>
    <w:rsid w:val="00025A44"/>
    <w:rsid w:val="00037151"/>
    <w:rsid w:val="000645A9"/>
    <w:rsid w:val="0007144C"/>
    <w:rsid w:val="00072B5C"/>
    <w:rsid w:val="00080BB4"/>
    <w:rsid w:val="00092D98"/>
    <w:rsid w:val="00097BEB"/>
    <w:rsid w:val="000A1393"/>
    <w:rsid w:val="000B2A0D"/>
    <w:rsid w:val="000B5876"/>
    <w:rsid w:val="000B6129"/>
    <w:rsid w:val="000C29B2"/>
    <w:rsid w:val="000E5E2C"/>
    <w:rsid w:val="000F168C"/>
    <w:rsid w:val="000F3863"/>
    <w:rsid w:val="000F6C38"/>
    <w:rsid w:val="00100C11"/>
    <w:rsid w:val="001026DA"/>
    <w:rsid w:val="0011682B"/>
    <w:rsid w:val="00123180"/>
    <w:rsid w:val="001341DA"/>
    <w:rsid w:val="00143E88"/>
    <w:rsid w:val="00144B4A"/>
    <w:rsid w:val="001474C8"/>
    <w:rsid w:val="00155952"/>
    <w:rsid w:val="00160B4A"/>
    <w:rsid w:val="00162A1B"/>
    <w:rsid w:val="00165A56"/>
    <w:rsid w:val="00167904"/>
    <w:rsid w:val="00170691"/>
    <w:rsid w:val="00174DF7"/>
    <w:rsid w:val="001770AD"/>
    <w:rsid w:val="001805C6"/>
    <w:rsid w:val="0018413E"/>
    <w:rsid w:val="00191453"/>
    <w:rsid w:val="00191B08"/>
    <w:rsid w:val="00191B51"/>
    <w:rsid w:val="00191D5D"/>
    <w:rsid w:val="00193441"/>
    <w:rsid w:val="0019472C"/>
    <w:rsid w:val="001A3AD6"/>
    <w:rsid w:val="001A6817"/>
    <w:rsid w:val="001B0AB9"/>
    <w:rsid w:val="001B1355"/>
    <w:rsid w:val="001C1018"/>
    <w:rsid w:val="001D390D"/>
    <w:rsid w:val="001D6DC6"/>
    <w:rsid w:val="001E33D0"/>
    <w:rsid w:val="001E5321"/>
    <w:rsid w:val="001E5465"/>
    <w:rsid w:val="001F2166"/>
    <w:rsid w:val="001F5CD7"/>
    <w:rsid w:val="001F61D6"/>
    <w:rsid w:val="002010D3"/>
    <w:rsid w:val="002069E5"/>
    <w:rsid w:val="00212FB0"/>
    <w:rsid w:val="002206AA"/>
    <w:rsid w:val="00222B33"/>
    <w:rsid w:val="00222E3D"/>
    <w:rsid w:val="00233BCF"/>
    <w:rsid w:val="00244E27"/>
    <w:rsid w:val="002479B7"/>
    <w:rsid w:val="002533B2"/>
    <w:rsid w:val="002541E9"/>
    <w:rsid w:val="00257110"/>
    <w:rsid w:val="0026416C"/>
    <w:rsid w:val="002752D0"/>
    <w:rsid w:val="002825A0"/>
    <w:rsid w:val="002846CD"/>
    <w:rsid w:val="00284727"/>
    <w:rsid w:val="002902A0"/>
    <w:rsid w:val="002A060F"/>
    <w:rsid w:val="002A7EB3"/>
    <w:rsid w:val="002B4CB9"/>
    <w:rsid w:val="002C2FD7"/>
    <w:rsid w:val="002C680D"/>
    <w:rsid w:val="002C6D0A"/>
    <w:rsid w:val="002D37D4"/>
    <w:rsid w:val="002E256C"/>
    <w:rsid w:val="002E3D06"/>
    <w:rsid w:val="002E6401"/>
    <w:rsid w:val="002F47E7"/>
    <w:rsid w:val="00301955"/>
    <w:rsid w:val="00301D88"/>
    <w:rsid w:val="00312717"/>
    <w:rsid w:val="00330B6B"/>
    <w:rsid w:val="00346BA0"/>
    <w:rsid w:val="0035055C"/>
    <w:rsid w:val="00351656"/>
    <w:rsid w:val="0035195D"/>
    <w:rsid w:val="003537FA"/>
    <w:rsid w:val="00357EDC"/>
    <w:rsid w:val="003715E1"/>
    <w:rsid w:val="003735F3"/>
    <w:rsid w:val="003742D9"/>
    <w:rsid w:val="00375CF3"/>
    <w:rsid w:val="00380589"/>
    <w:rsid w:val="003808C8"/>
    <w:rsid w:val="00382FA3"/>
    <w:rsid w:val="00386278"/>
    <w:rsid w:val="00397D97"/>
    <w:rsid w:val="003A0522"/>
    <w:rsid w:val="003A3B26"/>
    <w:rsid w:val="003A522B"/>
    <w:rsid w:val="003B5039"/>
    <w:rsid w:val="003B7728"/>
    <w:rsid w:val="003C36C6"/>
    <w:rsid w:val="003C555E"/>
    <w:rsid w:val="003D0DE2"/>
    <w:rsid w:val="003D304E"/>
    <w:rsid w:val="003D66A9"/>
    <w:rsid w:val="003D7E4F"/>
    <w:rsid w:val="003E09B0"/>
    <w:rsid w:val="003E1A95"/>
    <w:rsid w:val="003F1C7E"/>
    <w:rsid w:val="003F4F76"/>
    <w:rsid w:val="00402C97"/>
    <w:rsid w:val="00413262"/>
    <w:rsid w:val="004138B7"/>
    <w:rsid w:val="00413D22"/>
    <w:rsid w:val="00413FA7"/>
    <w:rsid w:val="0041424D"/>
    <w:rsid w:val="0041528F"/>
    <w:rsid w:val="00420032"/>
    <w:rsid w:val="00422122"/>
    <w:rsid w:val="00445040"/>
    <w:rsid w:val="00446D4B"/>
    <w:rsid w:val="00447353"/>
    <w:rsid w:val="00452BB4"/>
    <w:rsid w:val="0046098C"/>
    <w:rsid w:val="00462D24"/>
    <w:rsid w:val="00463CD1"/>
    <w:rsid w:val="0047443A"/>
    <w:rsid w:val="004779A5"/>
    <w:rsid w:val="00482C71"/>
    <w:rsid w:val="0048532C"/>
    <w:rsid w:val="004870F3"/>
    <w:rsid w:val="0049023E"/>
    <w:rsid w:val="004A0374"/>
    <w:rsid w:val="004A3108"/>
    <w:rsid w:val="004A43F3"/>
    <w:rsid w:val="004A4E35"/>
    <w:rsid w:val="004A52DD"/>
    <w:rsid w:val="004B1B2F"/>
    <w:rsid w:val="004C7B00"/>
    <w:rsid w:val="004F2571"/>
    <w:rsid w:val="004F29FE"/>
    <w:rsid w:val="004F6EDF"/>
    <w:rsid w:val="00500F44"/>
    <w:rsid w:val="00502B8C"/>
    <w:rsid w:val="005078C4"/>
    <w:rsid w:val="005103B7"/>
    <w:rsid w:val="0051466B"/>
    <w:rsid w:val="00520D04"/>
    <w:rsid w:val="005227BF"/>
    <w:rsid w:val="00522B9D"/>
    <w:rsid w:val="005250D3"/>
    <w:rsid w:val="005426A9"/>
    <w:rsid w:val="00545E29"/>
    <w:rsid w:val="0055337D"/>
    <w:rsid w:val="00566DE2"/>
    <w:rsid w:val="00571EDA"/>
    <w:rsid w:val="0057691D"/>
    <w:rsid w:val="00576B45"/>
    <w:rsid w:val="00580318"/>
    <w:rsid w:val="005849C2"/>
    <w:rsid w:val="00584B25"/>
    <w:rsid w:val="00594440"/>
    <w:rsid w:val="00594F92"/>
    <w:rsid w:val="005A22E8"/>
    <w:rsid w:val="005A3903"/>
    <w:rsid w:val="005A45B3"/>
    <w:rsid w:val="005A6555"/>
    <w:rsid w:val="005A7CA9"/>
    <w:rsid w:val="005B1453"/>
    <w:rsid w:val="005B7104"/>
    <w:rsid w:val="005B7372"/>
    <w:rsid w:val="005C1A12"/>
    <w:rsid w:val="005C1B21"/>
    <w:rsid w:val="005C3C80"/>
    <w:rsid w:val="005C5A7C"/>
    <w:rsid w:val="005C6A8A"/>
    <w:rsid w:val="005D1E58"/>
    <w:rsid w:val="005D2470"/>
    <w:rsid w:val="005D79A8"/>
    <w:rsid w:val="005E4923"/>
    <w:rsid w:val="005E4DAE"/>
    <w:rsid w:val="005E52C9"/>
    <w:rsid w:val="005F268F"/>
    <w:rsid w:val="005F2957"/>
    <w:rsid w:val="005F696F"/>
    <w:rsid w:val="00604D85"/>
    <w:rsid w:val="00621F0F"/>
    <w:rsid w:val="00625C87"/>
    <w:rsid w:val="00626E72"/>
    <w:rsid w:val="006419B8"/>
    <w:rsid w:val="006456D7"/>
    <w:rsid w:val="00645C8D"/>
    <w:rsid w:val="00660970"/>
    <w:rsid w:val="006612CC"/>
    <w:rsid w:val="00662C5D"/>
    <w:rsid w:val="006640EE"/>
    <w:rsid w:val="00666A03"/>
    <w:rsid w:val="0067137F"/>
    <w:rsid w:val="00684BDB"/>
    <w:rsid w:val="00691B7A"/>
    <w:rsid w:val="00694D3A"/>
    <w:rsid w:val="006A03E7"/>
    <w:rsid w:val="006A5E44"/>
    <w:rsid w:val="006A77B0"/>
    <w:rsid w:val="006B1018"/>
    <w:rsid w:val="006B1058"/>
    <w:rsid w:val="006B2246"/>
    <w:rsid w:val="006D5B58"/>
    <w:rsid w:val="006E22F7"/>
    <w:rsid w:val="006F0A06"/>
    <w:rsid w:val="006F2319"/>
    <w:rsid w:val="006F4585"/>
    <w:rsid w:val="007069F8"/>
    <w:rsid w:val="007108F9"/>
    <w:rsid w:val="00715C76"/>
    <w:rsid w:val="00716147"/>
    <w:rsid w:val="00732F49"/>
    <w:rsid w:val="00733AE7"/>
    <w:rsid w:val="0073676C"/>
    <w:rsid w:val="00736988"/>
    <w:rsid w:val="00741F4D"/>
    <w:rsid w:val="0074325C"/>
    <w:rsid w:val="00747B27"/>
    <w:rsid w:val="00754F6B"/>
    <w:rsid w:val="00777D01"/>
    <w:rsid w:val="00786810"/>
    <w:rsid w:val="00786E09"/>
    <w:rsid w:val="007A010E"/>
    <w:rsid w:val="007A3A32"/>
    <w:rsid w:val="007A4360"/>
    <w:rsid w:val="007B4904"/>
    <w:rsid w:val="007C01E7"/>
    <w:rsid w:val="007C33D0"/>
    <w:rsid w:val="007D2D10"/>
    <w:rsid w:val="007D360F"/>
    <w:rsid w:val="007D5932"/>
    <w:rsid w:val="007F27E1"/>
    <w:rsid w:val="007F3C0B"/>
    <w:rsid w:val="007F4108"/>
    <w:rsid w:val="00800CDE"/>
    <w:rsid w:val="008062FA"/>
    <w:rsid w:val="00817A69"/>
    <w:rsid w:val="0082025D"/>
    <w:rsid w:val="0082080F"/>
    <w:rsid w:val="00821003"/>
    <w:rsid w:val="00821D12"/>
    <w:rsid w:val="0082324D"/>
    <w:rsid w:val="00830A85"/>
    <w:rsid w:val="00831FE1"/>
    <w:rsid w:val="00832C5E"/>
    <w:rsid w:val="008357A5"/>
    <w:rsid w:val="008453E7"/>
    <w:rsid w:val="00845C71"/>
    <w:rsid w:val="00845CEB"/>
    <w:rsid w:val="008464C7"/>
    <w:rsid w:val="00847E14"/>
    <w:rsid w:val="0085414B"/>
    <w:rsid w:val="008541B7"/>
    <w:rsid w:val="00857288"/>
    <w:rsid w:val="0086240C"/>
    <w:rsid w:val="008631B5"/>
    <w:rsid w:val="00866102"/>
    <w:rsid w:val="008663AC"/>
    <w:rsid w:val="00866602"/>
    <w:rsid w:val="00867D17"/>
    <w:rsid w:val="00871479"/>
    <w:rsid w:val="00885A55"/>
    <w:rsid w:val="008A086F"/>
    <w:rsid w:val="008A312D"/>
    <w:rsid w:val="008A38B2"/>
    <w:rsid w:val="008A4587"/>
    <w:rsid w:val="008C2DFD"/>
    <w:rsid w:val="008C4BF9"/>
    <w:rsid w:val="008C6770"/>
    <w:rsid w:val="008D19D6"/>
    <w:rsid w:val="008D4670"/>
    <w:rsid w:val="008E4DA9"/>
    <w:rsid w:val="008E4F8A"/>
    <w:rsid w:val="009123D9"/>
    <w:rsid w:val="009211F7"/>
    <w:rsid w:val="009225F8"/>
    <w:rsid w:val="00925601"/>
    <w:rsid w:val="00927267"/>
    <w:rsid w:val="00927A3F"/>
    <w:rsid w:val="00931172"/>
    <w:rsid w:val="009329ED"/>
    <w:rsid w:val="009349ED"/>
    <w:rsid w:val="009359F3"/>
    <w:rsid w:val="009365AB"/>
    <w:rsid w:val="009454D7"/>
    <w:rsid w:val="00946026"/>
    <w:rsid w:val="00946CBD"/>
    <w:rsid w:val="00951803"/>
    <w:rsid w:val="0096137C"/>
    <w:rsid w:val="00963361"/>
    <w:rsid w:val="009668D8"/>
    <w:rsid w:val="00973001"/>
    <w:rsid w:val="00977CFC"/>
    <w:rsid w:val="00982F59"/>
    <w:rsid w:val="0098534F"/>
    <w:rsid w:val="009915D8"/>
    <w:rsid w:val="009945E3"/>
    <w:rsid w:val="009A38D9"/>
    <w:rsid w:val="009A69D2"/>
    <w:rsid w:val="009B4C87"/>
    <w:rsid w:val="009C08BF"/>
    <w:rsid w:val="009C253B"/>
    <w:rsid w:val="009C4634"/>
    <w:rsid w:val="009D3839"/>
    <w:rsid w:val="009E75C4"/>
    <w:rsid w:val="009F44E1"/>
    <w:rsid w:val="009F53EC"/>
    <w:rsid w:val="00A0326D"/>
    <w:rsid w:val="00A2427B"/>
    <w:rsid w:val="00A24EBA"/>
    <w:rsid w:val="00A432D5"/>
    <w:rsid w:val="00A46066"/>
    <w:rsid w:val="00A4640E"/>
    <w:rsid w:val="00A46816"/>
    <w:rsid w:val="00A51859"/>
    <w:rsid w:val="00A72B42"/>
    <w:rsid w:val="00A75C5F"/>
    <w:rsid w:val="00A763B1"/>
    <w:rsid w:val="00A81287"/>
    <w:rsid w:val="00AA3219"/>
    <w:rsid w:val="00AA32C2"/>
    <w:rsid w:val="00AA5809"/>
    <w:rsid w:val="00AA7AE4"/>
    <w:rsid w:val="00AB02CC"/>
    <w:rsid w:val="00AB3813"/>
    <w:rsid w:val="00AB4D71"/>
    <w:rsid w:val="00AC1798"/>
    <w:rsid w:val="00AC4A6A"/>
    <w:rsid w:val="00AD04BB"/>
    <w:rsid w:val="00AE6023"/>
    <w:rsid w:val="00AF2D49"/>
    <w:rsid w:val="00AF3C6A"/>
    <w:rsid w:val="00AF4D0D"/>
    <w:rsid w:val="00B01B89"/>
    <w:rsid w:val="00B02624"/>
    <w:rsid w:val="00B10AAB"/>
    <w:rsid w:val="00B41042"/>
    <w:rsid w:val="00B4192A"/>
    <w:rsid w:val="00B4295F"/>
    <w:rsid w:val="00B53B56"/>
    <w:rsid w:val="00B56CF1"/>
    <w:rsid w:val="00B612B1"/>
    <w:rsid w:val="00B66A7D"/>
    <w:rsid w:val="00B67B15"/>
    <w:rsid w:val="00B75BB6"/>
    <w:rsid w:val="00B7631A"/>
    <w:rsid w:val="00B772B7"/>
    <w:rsid w:val="00B86AA2"/>
    <w:rsid w:val="00B91E08"/>
    <w:rsid w:val="00BA0731"/>
    <w:rsid w:val="00BA0A73"/>
    <w:rsid w:val="00BA5547"/>
    <w:rsid w:val="00BB0AEF"/>
    <w:rsid w:val="00BB306F"/>
    <w:rsid w:val="00BB4368"/>
    <w:rsid w:val="00BB4730"/>
    <w:rsid w:val="00BC0EE6"/>
    <w:rsid w:val="00BC3FA1"/>
    <w:rsid w:val="00BD0F3E"/>
    <w:rsid w:val="00BD1F8F"/>
    <w:rsid w:val="00BE03F5"/>
    <w:rsid w:val="00BF37A1"/>
    <w:rsid w:val="00BF45C1"/>
    <w:rsid w:val="00BF4F18"/>
    <w:rsid w:val="00BF657B"/>
    <w:rsid w:val="00C134AC"/>
    <w:rsid w:val="00C1730B"/>
    <w:rsid w:val="00C24586"/>
    <w:rsid w:val="00C2666D"/>
    <w:rsid w:val="00C35241"/>
    <w:rsid w:val="00C37D6A"/>
    <w:rsid w:val="00C406E3"/>
    <w:rsid w:val="00C429C3"/>
    <w:rsid w:val="00C46F07"/>
    <w:rsid w:val="00C80053"/>
    <w:rsid w:val="00C833FE"/>
    <w:rsid w:val="00C870C8"/>
    <w:rsid w:val="00C87576"/>
    <w:rsid w:val="00C93320"/>
    <w:rsid w:val="00C93A3B"/>
    <w:rsid w:val="00CA04EF"/>
    <w:rsid w:val="00CA6118"/>
    <w:rsid w:val="00CC1C4E"/>
    <w:rsid w:val="00CC5AB3"/>
    <w:rsid w:val="00CE2A01"/>
    <w:rsid w:val="00CF65F7"/>
    <w:rsid w:val="00D00151"/>
    <w:rsid w:val="00D049D9"/>
    <w:rsid w:val="00D13500"/>
    <w:rsid w:val="00D1683A"/>
    <w:rsid w:val="00D171A8"/>
    <w:rsid w:val="00D230EC"/>
    <w:rsid w:val="00D24EB6"/>
    <w:rsid w:val="00D3110C"/>
    <w:rsid w:val="00D3439C"/>
    <w:rsid w:val="00D4642B"/>
    <w:rsid w:val="00D530EC"/>
    <w:rsid w:val="00D679A8"/>
    <w:rsid w:val="00D70143"/>
    <w:rsid w:val="00D76F16"/>
    <w:rsid w:val="00D923FB"/>
    <w:rsid w:val="00D9367B"/>
    <w:rsid w:val="00D96973"/>
    <w:rsid w:val="00DA4AAA"/>
    <w:rsid w:val="00DB1E4C"/>
    <w:rsid w:val="00DB295E"/>
    <w:rsid w:val="00DB6CD1"/>
    <w:rsid w:val="00DB7B4D"/>
    <w:rsid w:val="00DC4514"/>
    <w:rsid w:val="00DC7255"/>
    <w:rsid w:val="00DD3E24"/>
    <w:rsid w:val="00DD4558"/>
    <w:rsid w:val="00DD7B50"/>
    <w:rsid w:val="00DE63A6"/>
    <w:rsid w:val="00DF58BC"/>
    <w:rsid w:val="00E05F9D"/>
    <w:rsid w:val="00E11497"/>
    <w:rsid w:val="00E22E02"/>
    <w:rsid w:val="00E26A8C"/>
    <w:rsid w:val="00E3281B"/>
    <w:rsid w:val="00E440A9"/>
    <w:rsid w:val="00E47A96"/>
    <w:rsid w:val="00E52D28"/>
    <w:rsid w:val="00E544E4"/>
    <w:rsid w:val="00E562FB"/>
    <w:rsid w:val="00E61CAD"/>
    <w:rsid w:val="00E61DF6"/>
    <w:rsid w:val="00E63573"/>
    <w:rsid w:val="00E6381A"/>
    <w:rsid w:val="00E70E2D"/>
    <w:rsid w:val="00E766E5"/>
    <w:rsid w:val="00E80CFD"/>
    <w:rsid w:val="00E83848"/>
    <w:rsid w:val="00E8756C"/>
    <w:rsid w:val="00E90098"/>
    <w:rsid w:val="00E96EEF"/>
    <w:rsid w:val="00EB04F1"/>
    <w:rsid w:val="00EC5B3D"/>
    <w:rsid w:val="00EC6530"/>
    <w:rsid w:val="00ED361F"/>
    <w:rsid w:val="00EE1A63"/>
    <w:rsid w:val="00EE39CC"/>
    <w:rsid w:val="00EE50A8"/>
    <w:rsid w:val="00EF4950"/>
    <w:rsid w:val="00EF5A39"/>
    <w:rsid w:val="00EF6F2A"/>
    <w:rsid w:val="00F012EF"/>
    <w:rsid w:val="00F01EFD"/>
    <w:rsid w:val="00F02F7D"/>
    <w:rsid w:val="00F03396"/>
    <w:rsid w:val="00F03E72"/>
    <w:rsid w:val="00F14AFA"/>
    <w:rsid w:val="00F15ED7"/>
    <w:rsid w:val="00F324C1"/>
    <w:rsid w:val="00F36A8B"/>
    <w:rsid w:val="00F4178F"/>
    <w:rsid w:val="00F42320"/>
    <w:rsid w:val="00F47E0B"/>
    <w:rsid w:val="00F60D9A"/>
    <w:rsid w:val="00F64186"/>
    <w:rsid w:val="00F67A4A"/>
    <w:rsid w:val="00F732A0"/>
    <w:rsid w:val="00F75A84"/>
    <w:rsid w:val="00F83CEA"/>
    <w:rsid w:val="00F92B32"/>
    <w:rsid w:val="00F96D65"/>
    <w:rsid w:val="00FA1DAB"/>
    <w:rsid w:val="00FB3F02"/>
    <w:rsid w:val="00FC4305"/>
    <w:rsid w:val="00FD19DE"/>
    <w:rsid w:val="00FD4DF7"/>
    <w:rsid w:val="00FE4431"/>
    <w:rsid w:val="00FF14D5"/>
    <w:rsid w:val="00FF4AD0"/>
    <w:rsid w:val="191D9365"/>
    <w:rsid w:val="1D8A24CB"/>
    <w:rsid w:val="2DCAE837"/>
    <w:rsid w:val="3EBC0C39"/>
    <w:rsid w:val="540CA91C"/>
    <w:rsid w:val="5AEF7D40"/>
    <w:rsid w:val="65777B49"/>
    <w:rsid w:val="723CD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66EF41"/>
  <w15:chartTrackingRefBased/>
  <w15:docId w15:val="{49369B41-17D9-4CB7-84C5-A4EE442D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18"/>
      <w:lang w:val="en-AU" w:eastAsia="en-AU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pPr>
      <w:numPr>
        <w:ilvl w:val="3"/>
      </w:numPr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extbold">
    <w:name w:val="Text bold"/>
    <w:basedOn w:val="Text"/>
    <w:rPr>
      <w:b/>
      <w:szCs w:val="18"/>
    </w:rPr>
  </w:style>
  <w:style w:type="paragraph" w:customStyle="1" w:styleId="Text">
    <w:name w:val="Text"/>
    <w:basedOn w:val="Normal"/>
    <w:pPr>
      <w:spacing w:before="60"/>
    </w:pPr>
  </w:style>
  <w:style w:type="paragraph" w:customStyle="1" w:styleId="Tabletext2">
    <w:name w:val="Table text 2"/>
    <w:basedOn w:val="Textbold"/>
    <w:semiHidden/>
    <w:pPr>
      <w:numPr>
        <w:numId w:val="12"/>
      </w:numPr>
      <w:ind w:left="284" w:firstLine="0"/>
    </w:pPr>
    <w:rPr>
      <w:color w:val="000000"/>
      <w:sz w:val="28"/>
      <w:szCs w:val="28"/>
    </w:rPr>
  </w:style>
  <w:style w:type="paragraph" w:styleId="ListBullet">
    <w:name w:val="List Bullet"/>
    <w:basedOn w:val="Normal"/>
    <w:pPr>
      <w:numPr>
        <w:numId w:val="2"/>
      </w:numPr>
    </w:pPr>
    <w:rPr>
      <w:szCs w:val="1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pPr>
      <w:ind w:left="4252"/>
    </w:p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  <w:semiHidden/>
  </w:style>
  <w:style w:type="character" w:styleId="Emphasis">
    <w:name w:val="Emphasis"/>
    <w:qFormat/>
    <w:rPr>
      <w:i/>
      <w:iCs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rPr>
      <w:rFonts w:cs="Arial"/>
    </w:rPr>
  </w:style>
  <w:style w:type="character" w:styleId="FollowedHyperlink">
    <w:name w:val="FollowedHyperlink"/>
    <w:rPr>
      <w:color w:val="800080"/>
      <w:u w:val="single"/>
    </w:rPr>
  </w:style>
  <w:style w:type="character" w:styleId="HTMLAcronym">
    <w:name w:val="HTML Acronym"/>
    <w:basedOn w:val="DefaultParagraphFont"/>
    <w:semiHidden/>
  </w:style>
  <w:style w:type="paragraph" w:styleId="HTMLAddress">
    <w:name w:val="HTML Address"/>
    <w:basedOn w:val="Normal"/>
    <w:semiHidden/>
    <w:rPr>
      <w:i/>
      <w:iCs/>
    </w:rPr>
  </w:style>
  <w:style w:type="character" w:styleId="HTMLCite">
    <w:name w:val="HTML Cite"/>
    <w:semiHidden/>
    <w:rPr>
      <w:i/>
      <w:iCs/>
    </w:rPr>
  </w:style>
  <w:style w:type="character" w:styleId="HTMLCode">
    <w:name w:val="HTML Code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Pr>
      <w:i/>
      <w:iCs/>
    </w:rPr>
  </w:style>
  <w:style w:type="character" w:styleId="HTMLKeyboard">
    <w:name w:val="HTML Keyboard"/>
    <w:semiHidden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Pr>
      <w:rFonts w:ascii="Courier New" w:hAnsi="Courier New" w:cs="Courier New"/>
    </w:rPr>
  </w:style>
  <w:style w:type="character" w:styleId="HTMLSample">
    <w:name w:val="HTML Sample"/>
    <w:semiHidden/>
    <w:rPr>
      <w:rFonts w:ascii="Courier New" w:hAnsi="Courier New" w:cs="Courier New"/>
    </w:rPr>
  </w:style>
  <w:style w:type="character" w:styleId="HTMLTypewriter">
    <w:name w:val="HTML Typewriter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Pr>
      <w:i/>
      <w:iCs/>
    </w:rPr>
  </w:style>
  <w:style w:type="character" w:styleId="Hyperlink">
    <w:name w:val="Hyperlink"/>
    <w:rPr>
      <w:color w:val="0000FF"/>
      <w:u w:val="single"/>
    </w:r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3">
    <w:name w:val="List Bullet 3"/>
    <w:basedOn w:val="Normal"/>
    <w:pPr>
      <w:numPr>
        <w:numId w:val="4"/>
      </w:numPr>
    </w:pPr>
  </w:style>
  <w:style w:type="paragraph" w:styleId="ListBullet4">
    <w:name w:val="List Bullet 4"/>
    <w:basedOn w:val="Normal"/>
    <w:pPr>
      <w:numPr>
        <w:numId w:val="5"/>
      </w:numPr>
    </w:pPr>
  </w:style>
  <w:style w:type="paragraph" w:styleId="ListBullet5">
    <w:name w:val="List Bullet 5"/>
    <w:basedOn w:val="Normal"/>
    <w:pPr>
      <w:numPr>
        <w:numId w:val="6"/>
      </w:numPr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3">
    <w:name w:val="List Number 3"/>
    <w:basedOn w:val="Normal"/>
    <w:pPr>
      <w:numPr>
        <w:numId w:val="9"/>
      </w:numPr>
    </w:pPr>
  </w:style>
  <w:style w:type="paragraph" w:styleId="ListNumber4">
    <w:name w:val="List Number 4"/>
    <w:basedOn w:val="Normal"/>
    <w:pPr>
      <w:numPr>
        <w:numId w:val="10"/>
      </w:numPr>
    </w:pPr>
  </w:style>
  <w:style w:type="paragraph" w:styleId="ListNumber5">
    <w:name w:val="List Number 5"/>
    <w:basedOn w:val="Normal"/>
    <w:pPr>
      <w:numPr>
        <w:numId w:val="11"/>
      </w:numPr>
    </w:p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Web">
    <w:name w:val="Normal (Web)"/>
    <w:basedOn w:val="Normal"/>
    <w:semiHidden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character" w:styleId="Strong">
    <w:name w:val="Strong"/>
    <w:qFormat/>
    <w:rPr>
      <w:b/>
      <w:bCs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itle">
    <w:name w:val="Title"/>
    <w:basedOn w:val="Normal"/>
    <w:link w:val="TitleChar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ListContinue">
    <w:name w:val="List Continue"/>
    <w:basedOn w:val="Normal"/>
    <w:pPr>
      <w:spacing w:after="120"/>
      <w:ind w:left="391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Bullet2">
    <w:name w:val="List Bullet 2"/>
    <w:basedOn w:val="Normal"/>
    <w:pPr>
      <w:numPr>
        <w:numId w:val="3"/>
      </w:numPr>
      <w:ind w:hanging="252"/>
    </w:pPr>
    <w:rPr>
      <w:szCs w:val="18"/>
    </w:rPr>
  </w:style>
  <w:style w:type="paragraph" w:styleId="ListContinue2">
    <w:name w:val="List Continue 2"/>
    <w:basedOn w:val="Normal"/>
    <w:pPr>
      <w:spacing w:after="120"/>
      <w:ind w:left="674"/>
    </w:pPr>
  </w:style>
  <w:style w:type="paragraph" w:styleId="ListNumber">
    <w:name w:val="List Number"/>
    <w:basedOn w:val="Normal"/>
    <w:pPr>
      <w:numPr>
        <w:numId w:val="7"/>
      </w:numPr>
    </w:pPr>
  </w:style>
  <w:style w:type="paragraph" w:styleId="ListNumber2">
    <w:name w:val="List Number 2"/>
    <w:basedOn w:val="Normal"/>
    <w:pPr>
      <w:numPr>
        <w:numId w:val="8"/>
      </w:numPr>
      <w:ind w:hanging="252"/>
    </w:pPr>
  </w:style>
  <w:style w:type="character" w:customStyle="1" w:styleId="TextChar">
    <w:name w:val="Text Char"/>
    <w:rPr>
      <w:rFonts w:ascii="Arial" w:hAnsi="Arial"/>
      <w:noProof w:val="0"/>
      <w:sz w:val="18"/>
      <w:lang w:val="en-AU" w:eastAsia="en-AU" w:bidi="ar-SA"/>
    </w:rPr>
  </w:style>
  <w:style w:type="paragraph" w:customStyle="1" w:styleId="Textbolditalic">
    <w:name w:val="Text bold italic"/>
    <w:basedOn w:val="Text"/>
    <w:rPr>
      <w:b/>
      <w:i/>
    </w:rPr>
  </w:style>
  <w:style w:type="character" w:customStyle="1" w:styleId="TextbolditalicChar">
    <w:name w:val="Text bold italic Char"/>
    <w:rPr>
      <w:rFonts w:ascii="Arial" w:hAnsi="Arial"/>
      <w:b/>
      <w:i/>
      <w:noProof w:val="0"/>
      <w:sz w:val="18"/>
      <w:lang w:val="en-AU" w:eastAsia="en-AU" w:bidi="ar-SA"/>
    </w:rPr>
  </w:style>
  <w:style w:type="paragraph" w:customStyle="1" w:styleId="References">
    <w:name w:val="References"/>
    <w:basedOn w:val="BodyText"/>
    <w:semiHidden/>
    <w:pPr>
      <w:tabs>
        <w:tab w:val="left" w:pos="2268"/>
      </w:tabs>
      <w:spacing w:after="80"/>
    </w:pPr>
  </w:style>
  <w:style w:type="paragraph" w:customStyle="1" w:styleId="RefHead">
    <w:name w:val="Ref Head"/>
    <w:basedOn w:val="Heading2"/>
    <w:semiHidden/>
  </w:style>
  <w:style w:type="paragraph" w:customStyle="1" w:styleId="Bullet2">
    <w:name w:val="Bullet2"/>
    <w:basedOn w:val="Bullet"/>
    <w:semiHidden/>
    <w:pPr>
      <w:numPr>
        <w:numId w:val="14"/>
      </w:numPr>
      <w:ind w:left="850" w:hanging="425"/>
    </w:pPr>
  </w:style>
  <w:style w:type="paragraph" w:customStyle="1" w:styleId="Bullet">
    <w:name w:val="Bullet"/>
    <w:basedOn w:val="BodyText"/>
    <w:semiHidden/>
    <w:pPr>
      <w:numPr>
        <w:numId w:val="15"/>
      </w:numPr>
    </w:pPr>
  </w:style>
  <w:style w:type="paragraph" w:customStyle="1" w:styleId="WarningBox">
    <w:name w:val="Warning Box"/>
    <w:next w:val="Warningtext"/>
    <w:semiHidden/>
    <w:pPr>
      <w:spacing w:before="120" w:after="60"/>
      <w:ind w:right="-64"/>
      <w:jc w:val="both"/>
    </w:pPr>
    <w:rPr>
      <w:lang w:val="en-AU" w:eastAsia="en-US"/>
    </w:rPr>
  </w:style>
  <w:style w:type="paragraph" w:customStyle="1" w:styleId="Warningtext">
    <w:name w:val="Warning text"/>
    <w:basedOn w:val="BodyText"/>
    <w:semiHidden/>
    <w:pPr>
      <w:ind w:left="1134" w:right="1134"/>
    </w:pPr>
    <w:rPr>
      <w:b/>
    </w:rPr>
  </w:style>
  <w:style w:type="paragraph" w:customStyle="1" w:styleId="InstructionTitle">
    <w:name w:val="Instruction Title"/>
    <w:next w:val="BodyText"/>
    <w:semiHidden/>
    <w:pPr>
      <w:keepNext/>
      <w:spacing w:before="240" w:after="240"/>
    </w:pPr>
    <w:rPr>
      <w:b/>
      <w:sz w:val="32"/>
      <w:lang w:val="en-AU" w:eastAsia="en-US"/>
    </w:rPr>
  </w:style>
  <w:style w:type="paragraph" w:customStyle="1" w:styleId="TableHead">
    <w:name w:val="Table Head"/>
    <w:basedOn w:val="TableText"/>
    <w:semiHidden/>
    <w:pPr>
      <w:keepNext/>
      <w:spacing w:before="80"/>
      <w:jc w:val="center"/>
    </w:pPr>
    <w:rPr>
      <w:b/>
    </w:rPr>
  </w:style>
  <w:style w:type="paragraph" w:customStyle="1" w:styleId="TableText">
    <w:name w:val="Table Text"/>
    <w:basedOn w:val="BodyText"/>
    <w:semiHidden/>
    <w:pPr>
      <w:spacing w:before="40" w:after="80"/>
      <w:ind w:right="96"/>
    </w:pPr>
  </w:style>
  <w:style w:type="paragraph" w:customStyle="1" w:styleId="Header2">
    <w:name w:val="Header 2"/>
    <w:basedOn w:val="Normal"/>
    <w:semiHidden/>
    <w:pPr>
      <w:keepLines/>
      <w:tabs>
        <w:tab w:val="center" w:pos="4153"/>
        <w:tab w:val="right" w:pos="8306"/>
      </w:tabs>
      <w:spacing w:before="160" w:after="60"/>
    </w:pPr>
    <w:rPr>
      <w:rFonts w:ascii="Times New Roman" w:hAnsi="Times New Roman"/>
      <w:noProof/>
      <w:sz w:val="28"/>
    </w:rPr>
  </w:style>
  <w:style w:type="paragraph" w:customStyle="1" w:styleId="NumberList">
    <w:name w:val="Number List"/>
    <w:basedOn w:val="BodyText"/>
    <w:next w:val="BodyText"/>
    <w:semiHidden/>
    <w:pPr>
      <w:numPr>
        <w:numId w:val="13"/>
      </w:numPr>
    </w:pPr>
  </w:style>
  <w:style w:type="paragraph" w:customStyle="1" w:styleId="TitlePage">
    <w:name w:val="Title Page"/>
    <w:basedOn w:val="Heading1"/>
    <w:next w:val="BodyText"/>
    <w:semiHidden/>
    <w:pPr>
      <w:spacing w:before="3600" w:after="5000"/>
      <w:jc w:val="center"/>
    </w:pPr>
    <w:rPr>
      <w:kern w:val="96"/>
      <w:sz w:val="96"/>
    </w:rPr>
  </w:style>
  <w:style w:type="paragraph" w:customStyle="1" w:styleId="SignTitle">
    <w:name w:val="Sign Title"/>
    <w:basedOn w:val="TitlePage"/>
    <w:next w:val="BodyText"/>
    <w:semiHidden/>
    <w:pPr>
      <w:spacing w:before="200" w:after="200"/>
    </w:pPr>
    <w:rPr>
      <w:u w:val="thick"/>
    </w:rPr>
  </w:style>
  <w:style w:type="paragraph" w:customStyle="1" w:styleId="TitleforDocument">
    <w:name w:val="Title for Document"/>
    <w:basedOn w:val="Header2"/>
    <w:next w:val="Header2"/>
    <w:semiHidden/>
    <w:pPr>
      <w:spacing w:before="100" w:after="20"/>
    </w:pPr>
    <w:rPr>
      <w:sz w:val="48"/>
    </w:rPr>
  </w:style>
  <w:style w:type="paragraph" w:customStyle="1" w:styleId="Organisationname">
    <w:name w:val="Organisation name"/>
    <w:basedOn w:val="Heading1"/>
    <w:next w:val="BodyText"/>
    <w:semiHidden/>
    <w:pPr>
      <w:jc w:val="right"/>
    </w:pPr>
    <w:rPr>
      <w:b w:val="0"/>
    </w:rPr>
  </w:style>
  <w:style w:type="paragraph" w:customStyle="1" w:styleId="Header1RA">
    <w:name w:val="Header 1 RA"/>
    <w:basedOn w:val="Normal"/>
    <w:next w:val="BodyText"/>
    <w:semiHidden/>
    <w:pPr>
      <w:keepLines/>
      <w:tabs>
        <w:tab w:val="center" w:pos="4153"/>
        <w:tab w:val="right" w:pos="8306"/>
      </w:tabs>
      <w:spacing w:before="160" w:after="60"/>
      <w:jc w:val="right"/>
    </w:pPr>
    <w:rPr>
      <w:rFonts w:ascii="Times New Roman" w:hAnsi="Times New Roman"/>
      <w:sz w:val="28"/>
    </w:rPr>
  </w:style>
  <w:style w:type="paragraph" w:customStyle="1" w:styleId="TableTextBold">
    <w:name w:val="Table Text Bold"/>
    <w:semiHidden/>
    <w:pPr>
      <w:spacing w:before="60" w:after="60"/>
      <w:jc w:val="center"/>
    </w:pPr>
    <w:rPr>
      <w:b/>
      <w:noProof/>
      <w:sz w:val="24"/>
      <w:lang w:val="en-AU" w:eastAsia="en-AU"/>
    </w:rPr>
  </w:style>
  <w:style w:type="paragraph" w:customStyle="1" w:styleId="Point1">
    <w:name w:val="Point 1"/>
    <w:basedOn w:val="Text"/>
    <w:pPr>
      <w:numPr>
        <w:numId w:val="17"/>
      </w:numPr>
    </w:pPr>
  </w:style>
  <w:style w:type="paragraph" w:customStyle="1" w:styleId="Point2">
    <w:name w:val="Point 2"/>
    <w:basedOn w:val="Text"/>
    <w:pPr>
      <w:numPr>
        <w:numId w:val="18"/>
      </w:numPr>
      <w:tabs>
        <w:tab w:val="left" w:pos="907"/>
      </w:tabs>
    </w:pPr>
  </w:style>
  <w:style w:type="paragraph" w:customStyle="1" w:styleId="InstructionHeading1">
    <w:name w:val="Instruction Heading 1"/>
    <w:basedOn w:val="Heading1"/>
    <w:next w:val="Normal"/>
    <w:semiHidden/>
    <w:pPr>
      <w:numPr>
        <w:numId w:val="16"/>
      </w:numPr>
      <w:spacing w:after="0" w:line="240" w:lineRule="atLeast"/>
    </w:pPr>
  </w:style>
  <w:style w:type="paragraph" w:customStyle="1" w:styleId="InstructionHeading2">
    <w:name w:val="Instruction Heading 2"/>
    <w:basedOn w:val="Heading2"/>
    <w:next w:val="Normal"/>
    <w:semiHidden/>
    <w:pPr>
      <w:numPr>
        <w:ilvl w:val="1"/>
        <w:numId w:val="16"/>
      </w:numPr>
    </w:pPr>
  </w:style>
  <w:style w:type="paragraph" w:customStyle="1" w:styleId="InstructionHeading3">
    <w:name w:val="Instruction Heading 3"/>
    <w:basedOn w:val="Heading3"/>
    <w:next w:val="Normal"/>
    <w:semiHidden/>
    <w:pPr>
      <w:numPr>
        <w:numId w:val="16"/>
      </w:numPr>
    </w:pPr>
    <w:rPr>
      <w:b/>
    </w:rPr>
  </w:style>
  <w:style w:type="paragraph" w:customStyle="1" w:styleId="InstructionHeading4">
    <w:name w:val="Instruction Heading 4"/>
    <w:basedOn w:val="Heading4"/>
    <w:next w:val="Normal"/>
    <w:semiHidden/>
    <w:pPr>
      <w:numPr>
        <w:numId w:val="16"/>
      </w:numPr>
    </w:pPr>
    <w:rPr>
      <w:b w:val="0"/>
    </w:rPr>
  </w:style>
  <w:style w:type="paragraph" w:customStyle="1" w:styleId="iemnormal">
    <w:name w:val="iem_normal"/>
    <w:semiHidden/>
    <w:pPr>
      <w:spacing w:before="120"/>
      <w:ind w:left="851"/>
      <w:jc w:val="both"/>
    </w:pPr>
    <w:rPr>
      <w:rFonts w:ascii="Arial" w:hAnsi="Arial"/>
      <w:sz w:val="24"/>
      <w:lang w:val="en-AU" w:eastAsia="en-AU"/>
    </w:rPr>
  </w:style>
  <w:style w:type="paragraph" w:customStyle="1" w:styleId="Note">
    <w:name w:val="Note:"/>
    <w:basedOn w:val="BodyText"/>
    <w:semiHidden/>
    <w:pPr>
      <w:ind w:left="794" w:hanging="794"/>
    </w:pPr>
    <w:rPr>
      <w:lang w:eastAsia="en-US"/>
    </w:rPr>
  </w:style>
  <w:style w:type="paragraph" w:customStyle="1" w:styleId="InstructionText">
    <w:name w:val="Instruction Text"/>
    <w:basedOn w:val="Normal"/>
    <w:semiHidden/>
    <w:pPr>
      <w:spacing w:before="60" w:after="60" w:line="240" w:lineRule="atLeast"/>
      <w:ind w:left="1166"/>
    </w:pPr>
  </w:style>
  <w:style w:type="paragraph" w:customStyle="1" w:styleId="NOTEbullet">
    <w:name w:val="NOTE bullet"/>
    <w:basedOn w:val="Normal"/>
    <w:semiHidden/>
    <w:pPr>
      <w:keepLines/>
      <w:numPr>
        <w:numId w:val="19"/>
      </w:numPr>
      <w:spacing w:after="120"/>
      <w:ind w:left="357" w:hanging="357"/>
    </w:pPr>
    <w:rPr>
      <w:i/>
      <w:snapToGrid w:val="0"/>
      <w:sz w:val="22"/>
    </w:rPr>
  </w:style>
  <w:style w:type="character" w:customStyle="1" w:styleId="BodyTextChar">
    <w:name w:val="Body Text Char"/>
    <w:rPr>
      <w:rFonts w:ascii="Arial" w:hAnsi="Arial"/>
      <w:noProof w:val="0"/>
      <w:sz w:val="18"/>
      <w:lang w:val="en-AU" w:eastAsia="en-AU" w:bidi="ar-SA"/>
    </w:rPr>
  </w:style>
  <w:style w:type="character" w:customStyle="1" w:styleId="NOTEbulletChar">
    <w:name w:val="NOTE bullet Char"/>
    <w:rPr>
      <w:rFonts w:ascii="Arial" w:hAnsi="Arial"/>
      <w:i/>
      <w:noProof w:val="0"/>
      <w:snapToGrid w:val="0"/>
      <w:sz w:val="22"/>
      <w:lang w:val="en-AU" w:eastAsia="en-AU" w:bidi="ar-SA"/>
    </w:rPr>
  </w:style>
  <w:style w:type="character" w:customStyle="1" w:styleId="TableTextChar">
    <w:name w:val="Table Text Char"/>
    <w:rPr>
      <w:rFonts w:ascii="Arial" w:hAnsi="Arial"/>
      <w:noProof w:val="0"/>
      <w:sz w:val="18"/>
      <w:lang w:val="en-AU" w:eastAsia="en-AU" w:bidi="ar-SA"/>
    </w:rPr>
  </w:style>
  <w:style w:type="paragraph" w:customStyle="1" w:styleId="FigureTitle">
    <w:name w:val="Figure Title"/>
    <w:basedOn w:val="Textbold"/>
    <w:next w:val="Text"/>
    <w:pPr>
      <w:numPr>
        <w:numId w:val="20"/>
      </w:numPr>
      <w:tabs>
        <w:tab w:val="clear" w:pos="1211"/>
        <w:tab w:val="num" w:pos="1168"/>
      </w:tabs>
      <w:ind w:left="1134" w:hanging="1134"/>
    </w:pPr>
    <w:rPr>
      <w:rFonts w:ascii="Arial Bold" w:hAnsi="Arial Bold"/>
      <w:b w:val="0"/>
      <w:snapToGrid w:val="0"/>
      <w:color w:val="000000"/>
      <w:kern w:val="28"/>
    </w:rPr>
  </w:style>
  <w:style w:type="paragraph" w:customStyle="1" w:styleId="TableTitle">
    <w:name w:val="Table Title"/>
    <w:basedOn w:val="Textbold"/>
    <w:next w:val="Text"/>
    <w:pPr>
      <w:keepNext/>
      <w:numPr>
        <w:numId w:val="21"/>
      </w:numPr>
      <w:tabs>
        <w:tab w:val="left" w:pos="1134"/>
      </w:tabs>
    </w:pPr>
  </w:style>
  <w:style w:type="paragraph" w:customStyle="1" w:styleId="SPACE">
    <w:name w:val="SPACE"/>
    <w:pPr>
      <w:keepLines/>
    </w:pPr>
    <w:rPr>
      <w:rFonts w:ascii="Arial" w:hAnsi="Arial"/>
      <w:snapToGrid w:val="0"/>
      <w:sz w:val="16"/>
      <w:lang w:val="en-AU" w:eastAsia="en-AU"/>
    </w:rPr>
  </w:style>
  <w:style w:type="character" w:customStyle="1" w:styleId="TitleChar">
    <w:name w:val="Title Char"/>
    <w:link w:val="Title"/>
    <w:rsid w:val="003D66A9"/>
    <w:rPr>
      <w:rFonts w:ascii="Arial" w:hAnsi="Arial" w:cs="Arial"/>
      <w:b/>
      <w:bCs/>
      <w:kern w:val="28"/>
      <w:sz w:val="32"/>
      <w:szCs w:val="32"/>
    </w:rPr>
  </w:style>
  <w:style w:type="paragraph" w:customStyle="1" w:styleId="SpacerSmall">
    <w:name w:val="Spacer Small"/>
    <w:basedOn w:val="Text"/>
    <w:next w:val="Text"/>
    <w:qFormat/>
    <w:rsid w:val="0073676C"/>
    <w:pPr>
      <w:spacing w:before="0"/>
    </w:pPr>
    <w:rPr>
      <w:color w:val="FF0000"/>
      <w:sz w:val="8"/>
    </w:rPr>
  </w:style>
  <w:style w:type="table" w:styleId="TableGrid">
    <w:name w:val="Table Grid"/>
    <w:basedOn w:val="TableNormal"/>
    <w:rsid w:val="00482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2C71"/>
    <w:pPr>
      <w:ind w:left="720"/>
      <w:contextualSpacing/>
    </w:pPr>
  </w:style>
  <w:style w:type="character" w:styleId="CommentReference">
    <w:name w:val="annotation reference"/>
    <w:rsid w:val="003B7728"/>
    <w:rPr>
      <w:sz w:val="16"/>
      <w:szCs w:val="16"/>
    </w:rPr>
  </w:style>
  <w:style w:type="paragraph" w:styleId="CommentText">
    <w:name w:val="annotation text"/>
    <w:basedOn w:val="Normal"/>
    <w:link w:val="CommentTextChar"/>
    <w:rsid w:val="003B7728"/>
    <w:rPr>
      <w:sz w:val="20"/>
    </w:rPr>
  </w:style>
  <w:style w:type="character" w:customStyle="1" w:styleId="CommentTextChar">
    <w:name w:val="Comment Text Char"/>
    <w:link w:val="CommentText"/>
    <w:rsid w:val="003B772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3B7728"/>
    <w:rPr>
      <w:b/>
      <w:bCs/>
    </w:rPr>
  </w:style>
  <w:style w:type="character" w:customStyle="1" w:styleId="CommentSubjectChar">
    <w:name w:val="Comment Subject Char"/>
    <w:link w:val="CommentSubject"/>
    <w:rsid w:val="003B7728"/>
    <w:rPr>
      <w:rFonts w:ascii="Arial" w:hAnsi="Arial"/>
      <w:b/>
      <w:bCs/>
    </w:rPr>
  </w:style>
  <w:style w:type="paragraph" w:customStyle="1" w:styleId="Default">
    <w:name w:val="Default"/>
    <w:rsid w:val="004A43F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24EB6"/>
    <w:rPr>
      <w:color w:val="605E5C"/>
      <w:shd w:val="clear" w:color="auto" w:fill="E1DFDD"/>
    </w:rPr>
  </w:style>
  <w:style w:type="character" w:customStyle="1" w:styleId="A0">
    <w:name w:val="A0"/>
    <w:uiPriority w:val="99"/>
    <w:rsid w:val="00A72B42"/>
    <w:rPr>
      <w:rFonts w:cs="Quay Sans ITC Std Book"/>
      <w:color w:val="221E1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butt\Local%20Settings\Temporary%20Internet%20Files\OLK42B\SMS-06-TP-4317%20SWI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BC3FB-33A9-4B51-9784-853ED429B24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3709595-deb9-4ceb-bf06-8305974a2062}" enabled="1" method="Standard" siteId="{cb356782-ad9a-47fb-878b-7ebceb85b86c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SMS-06-TP-4317 SWI Template (2).dot</Template>
  <TotalTime>9</TotalTime>
  <Pages>9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HCI/Staffwill</Company>
  <LinksUpToDate>false</LinksUpToDate>
  <CharactersWithSpaces>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WHS - Safe Work Practices (SWMS, SWIs)</dc:subject>
  <dc:creator>bbutt</dc:creator>
  <cp:keywords/>
  <cp:lastModifiedBy>Kenny Nguyen</cp:lastModifiedBy>
  <cp:revision>9</cp:revision>
  <cp:lastPrinted>2022-03-18T15:56:00Z</cp:lastPrinted>
  <dcterms:created xsi:type="dcterms:W3CDTF">2023-11-01T03:27:00Z</dcterms:created>
  <dcterms:modified xsi:type="dcterms:W3CDTF">2025-05-19T07:20:00Z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0x0101000E490E0DDC52294188CC36DE393DF713</vt:lpwstr>
  </property>
  <property fmtid="{D5CDD505-2E9C-101B-9397-08002B2CF9AE}" pid="3" name="Document status">
    <vt:lpwstr>No objection obtained from Doc Custodian - ready for Compliance verification</vt:lpwstr>
  </property>
  <property fmtid="{D5CDD505-2E9C-101B-9397-08002B2CF9AE}" pid="4" name="Content Type">
    <vt:lpwstr>(please select)</vt:lpwstr>
  </property>
  <property fmtid="{D5CDD505-2E9C-101B-9397-08002B2CF9AE}" pid="5" name="SMS Element">
    <vt:lpwstr>SMS Element 06: Work Health Safety</vt:lpwstr>
  </property>
  <property fmtid="{D5CDD505-2E9C-101B-9397-08002B2CF9AE}" pid="6" name="ClassificationContentMarkingFooterShapeIds">
    <vt:lpwstr>1,3,4</vt:lpwstr>
  </property>
  <property fmtid="{D5CDD505-2E9C-101B-9397-08002B2CF9AE}" pid="7" name="ClassificationContentMarkingFooterFontProps">
    <vt:lpwstr>#000000,10,Calibri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83709595-deb9-4ceb-bf06-8305974a2062_Enabled">
    <vt:lpwstr>true</vt:lpwstr>
  </property>
  <property fmtid="{D5CDD505-2E9C-101B-9397-08002B2CF9AE}" pid="10" name="MSIP_Label_83709595-deb9-4ceb-bf06-8305974a2062_SetDate">
    <vt:lpwstr>2023-10-22T23:52:00Z</vt:lpwstr>
  </property>
  <property fmtid="{D5CDD505-2E9C-101B-9397-08002B2CF9AE}" pid="11" name="MSIP_Label_83709595-deb9-4ceb-bf06-8305974a2062_Method">
    <vt:lpwstr>Standard</vt:lpwstr>
  </property>
  <property fmtid="{D5CDD505-2E9C-101B-9397-08002B2CF9AE}" pid="12" name="MSIP_Label_83709595-deb9-4ceb-bf06-8305974a2062_Name">
    <vt:lpwstr>Official</vt:lpwstr>
  </property>
  <property fmtid="{D5CDD505-2E9C-101B-9397-08002B2CF9AE}" pid="13" name="MSIP_Label_83709595-deb9-4ceb-bf06-8305974a2062_SiteId">
    <vt:lpwstr>cb356782-ad9a-47fb-878b-7ebceb85b86c</vt:lpwstr>
  </property>
  <property fmtid="{D5CDD505-2E9C-101B-9397-08002B2CF9AE}" pid="14" name="MSIP_Label_83709595-deb9-4ceb-bf06-8305974a2062_ActionId">
    <vt:lpwstr>f6ff76fc-7d79-40db-a0fc-88eab8636f5c</vt:lpwstr>
  </property>
  <property fmtid="{D5CDD505-2E9C-101B-9397-08002B2CF9AE}" pid="15" name="MSIP_Label_83709595-deb9-4ceb-bf06-8305974a2062_ContentBits">
    <vt:lpwstr>2</vt:lpwstr>
  </property>
</Properties>
</file>